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10086" w:type="dxa"/>
        <w:tblCellMar>
          <w:left w:w="0" w:type="dxa"/>
          <w:right w:w="0" w:type="dxa"/>
        </w:tblCellMar>
        <w:tblLook w:val="04A0" w:firstRow="1" w:lastRow="0" w:firstColumn="1" w:lastColumn="0" w:noHBand="0" w:noVBand="1"/>
      </w:tblPr>
      <w:tblGrid>
        <w:gridCol w:w="9810"/>
        <w:gridCol w:w="276"/>
      </w:tblGrid>
      <w:tr w:rsidR="00B02AD3" w14:paraId="6A05A809" w14:textId="77777777" w:rsidTr="00854195">
        <w:trPr>
          <w:trHeight w:val="1701"/>
        </w:trPr>
        <w:tc>
          <w:tcPr>
            <w:tcW w:w="9810" w:type="dxa"/>
          </w:tcPr>
          <w:p w14:paraId="5A39BBE3" w14:textId="77777777" w:rsidR="00B644B5" w:rsidRDefault="00E376DA">
            <w:pPr>
              <w:pStyle w:val="Title"/>
            </w:pPr>
            <w:bookmarkStart w:id="0" w:name="_Hlk153535258"/>
            <w:r w:rsidRPr="00493B95">
              <w:rPr>
                <w:noProof/>
              </w:rPr>
              <w:drawing>
                <wp:inline distT="0" distB="0" distL="0" distR="0" wp14:anchorId="02229171" wp14:editId="1D29D02A">
                  <wp:extent cx="3272790" cy="687561"/>
                  <wp:effectExtent l="0" t="0" r="3810" b="0"/>
                  <wp:docPr id="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0931" cy="689271"/>
                          </a:xfrm>
                          <a:prstGeom prst="rect">
                            <a:avLst/>
                          </a:prstGeom>
                          <a:noFill/>
                          <a:ln>
                            <a:noFill/>
                          </a:ln>
                        </pic:spPr>
                      </pic:pic>
                    </a:graphicData>
                  </a:graphic>
                </wp:inline>
              </w:drawing>
            </w:r>
          </w:p>
        </w:tc>
        <w:tc>
          <w:tcPr>
            <w:tcW w:w="276" w:type="dxa"/>
          </w:tcPr>
          <w:p w14:paraId="41C8F396" w14:textId="77777777" w:rsidR="00B02AD3" w:rsidRDefault="00B02AD3" w:rsidP="008D41A3">
            <w:pPr>
              <w:pStyle w:val="Title"/>
              <w:rPr>
                <w:noProof/>
              </w:rPr>
            </w:pPr>
          </w:p>
        </w:tc>
      </w:tr>
      <w:tr w:rsidR="009F1757" w14:paraId="31D2BE95" w14:textId="77777777" w:rsidTr="002C6EF5">
        <w:trPr>
          <w:trHeight w:val="990"/>
        </w:trPr>
        <w:tc>
          <w:tcPr>
            <w:tcW w:w="9810" w:type="dxa"/>
            <w:vAlign w:val="center"/>
          </w:tcPr>
          <w:p w14:paraId="6B93E80B" w14:textId="77777777" w:rsidR="009F1757" w:rsidRDefault="00C13019" w:rsidP="00854195">
            <w:pPr>
              <w:pStyle w:val="Title"/>
              <w:ind w:left="0" w:right="0"/>
            </w:pPr>
            <w:r>
              <w:t>President and Chief Executive Officer</w:t>
            </w:r>
          </w:p>
        </w:tc>
        <w:tc>
          <w:tcPr>
            <w:tcW w:w="276" w:type="dxa"/>
          </w:tcPr>
          <w:p w14:paraId="72A3D3EC" w14:textId="77777777" w:rsidR="009F1757" w:rsidRDefault="009F1757" w:rsidP="009F1757">
            <w:pPr>
              <w:pStyle w:val="Title"/>
              <w:jc w:val="center"/>
            </w:pPr>
          </w:p>
        </w:tc>
      </w:tr>
      <w:tr w:rsidR="009F1757" w14:paraId="6A6FCA79" w14:textId="77777777" w:rsidTr="00854195">
        <w:bookmarkEnd w:id="0" w:displacedByCustomXml="next"/>
        <w:bookmarkStart w:id="1" w:name="_Hlk153883610" w:displacedByCustomXml="next"/>
        <w:sdt>
          <w:sdtPr>
            <w:alias w:val=" Sub Title"/>
            <w:id w:val="1701976345"/>
            <w:placeholder>
              <w:docPart w:val="DC674206E94044F090CE05154C26CBF6"/>
            </w:placeholder>
            <w:showingPlcHdr/>
          </w:sdtPr>
          <w:sdtEndPr/>
          <w:sdtContent>
            <w:tc>
              <w:tcPr>
                <w:tcW w:w="9810" w:type="dxa"/>
              </w:tcPr>
              <w:p w14:paraId="6AB5656F" w14:textId="77777777" w:rsidR="009F1757" w:rsidRDefault="00053289" w:rsidP="009F1757">
                <w:pPr>
                  <w:pStyle w:val="Subtitle"/>
                  <w:ind w:left="0" w:right="0"/>
                </w:pPr>
                <w:r>
                  <w:t>Leadership Profile</w:t>
                </w:r>
              </w:p>
            </w:tc>
          </w:sdtContent>
        </w:sdt>
        <w:tc>
          <w:tcPr>
            <w:tcW w:w="276" w:type="dxa"/>
          </w:tcPr>
          <w:p w14:paraId="0D0B940D" w14:textId="77777777" w:rsidR="009F1757" w:rsidRDefault="009F1757" w:rsidP="009F1757">
            <w:pPr>
              <w:pStyle w:val="Subtitle"/>
            </w:pPr>
          </w:p>
        </w:tc>
      </w:tr>
      <w:tr w:rsidR="009F1757" w14:paraId="492517E3" w14:textId="77777777" w:rsidTr="00854195">
        <w:tc>
          <w:tcPr>
            <w:tcW w:w="9810" w:type="dxa"/>
          </w:tcPr>
          <w:sdt>
            <w:sdtPr>
              <w:alias w:val="SF"/>
              <w:tag w:val="eyJ0eXBlIjoic2FsZXNmb3JjZSIsInZhbHVlIjp7Im9iamVjdCI6IlRSMV9fSm9iX19jIiwiZmllbGQiOiJXS19Nb250aF9ZZWFyX19jIiwiZmllbGRMYWJlbCI6Ik1vbnRoIFllYXIiLCJmaWVsZFR5cGUiOiJzdHJpbmciLCJ1aWQiOiJPYmplY3RhMDM0ZWE2OGU5YjQ0MzU4OTU0MGZjMTQ2YzgwMDUzYyIsImNvbW1lbnQiOiJwanQiLCJmb3JtYXQiOiIiLCJjdXN0b21Gb3JtYXQiOm51bGwsImlzQ0xNVXBkYXRlZC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lzTWFudWFsSW5zZXJ0Ijp0cnVlfSwiaW1hZ2UiOnt9fQ=="/>
              <w:id w:val="-3675795"/>
              <w:placeholder>
                <w:docPart w:val="DefaultPlaceholder_-1854013440"/>
              </w:placeholder>
              <w15:color w:val="008000"/>
              <w15:appearance w15:val="hidden"/>
            </w:sdtPr>
            <w:sdtEndPr/>
            <w:sdtContent>
              <w:p w14:paraId="791ED3C1" w14:textId="25B37173" w:rsidR="009F1757" w:rsidRDefault="00CD1C42" w:rsidP="00802F0F">
                <w:pPr>
                  <w:pStyle w:val="Date"/>
                  <w:tabs>
                    <w:tab w:val="left" w:pos="8355"/>
                  </w:tabs>
                  <w:ind w:left="0" w:right="0"/>
                </w:pPr>
                <w:r>
                  <w:t>April</w:t>
                </w:r>
                <w:r w:rsidR="00F068C1">
                  <w:t xml:space="preserve"> 2026</w:t>
                </w:r>
              </w:p>
            </w:sdtContent>
          </w:sdt>
        </w:tc>
        <w:tc>
          <w:tcPr>
            <w:tcW w:w="276" w:type="dxa"/>
          </w:tcPr>
          <w:p w14:paraId="0E27B00A" w14:textId="77777777" w:rsidR="009F1757" w:rsidRDefault="009F1757" w:rsidP="009F1757">
            <w:pPr>
              <w:pStyle w:val="Date"/>
            </w:pPr>
          </w:p>
        </w:tc>
      </w:tr>
      <w:tr w:rsidR="009F1757" w14:paraId="49058803" w14:textId="77777777" w:rsidTr="00854195">
        <w:tc>
          <w:tcPr>
            <w:tcW w:w="9810" w:type="dxa"/>
          </w:tcPr>
          <w:p w14:paraId="3EC5A6AA" w14:textId="5C2CB428" w:rsidR="009F1757" w:rsidRDefault="009F1757" w:rsidP="009F1757">
            <w:pPr>
              <w:pStyle w:val="Author"/>
            </w:pPr>
            <w:r>
              <w:t xml:space="preserve">Prepared by </w:t>
            </w:r>
            <w:sdt>
              <w:sdtPr>
                <w:alias w:val="SF"/>
                <w:tag w:val="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"/>
                <w:id w:val="-1551218708"/>
                <w:placeholder>
                  <w:docPart w:val="DefaultPlaceholder_-1854013440"/>
                </w:placeholder>
                <w15:color w:val="008000"/>
                <w15:appearance w15:val="hidden"/>
              </w:sdtPr>
              <w:sdtEndPr/>
              <w:sdtContent>
                <w:r w:rsidR="00670ED6">
                  <w:t>Jason Petros</w:t>
                </w:r>
                <w:r w:rsidR="005570F5">
                  <w:t xml:space="preserve"> &amp; Wendy Kerschner</w:t>
                </w:r>
              </w:sdtContent>
            </w:sdt>
          </w:p>
        </w:tc>
        <w:tc>
          <w:tcPr>
            <w:tcW w:w="276" w:type="dxa"/>
          </w:tcPr>
          <w:p w14:paraId="60061E4C" w14:textId="77777777" w:rsidR="009F1757" w:rsidRDefault="009F1757" w:rsidP="009F1757">
            <w:pPr>
              <w:pStyle w:val="Date"/>
            </w:pPr>
          </w:p>
        </w:tc>
      </w:tr>
      <w:bookmarkEnd w:id="1"/>
    </w:tbl>
    <w:p w14:paraId="406425CA" w14:textId="097F8026" w:rsidR="00FF4711" w:rsidRPr="001D6018" w:rsidRDefault="00BE77E3" w:rsidP="005570F5">
      <w:pPr>
        <w:pStyle w:val="Heading1-MiddleofPage"/>
        <w:rPr>
          <w:b w:val="0"/>
          <w:bCs/>
        </w:rPr>
      </w:pPr>
      <w:r>
        <w:br w:type="page"/>
      </w:r>
      <w:r w:rsidR="00FF4711" w:rsidRPr="001D6018">
        <w:rPr>
          <w:bCs/>
        </w:rP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2156"/>
      </w:tblGrid>
      <w:tr w:rsidR="006A4400" w:rsidRPr="005570F5" w14:paraId="100C3FCD" w14:textId="77777777" w:rsidTr="00166EB8">
        <w:trPr>
          <w:trHeight w:val="20"/>
        </w:trPr>
        <w:tc>
          <w:tcPr>
            <w:tcW w:w="5125" w:type="dxa"/>
            <w:hideMark/>
          </w:tcPr>
          <w:p w14:paraId="6831A85B" w14:textId="77777777" w:rsidR="006A4400" w:rsidRPr="00493B95" w:rsidRDefault="006A4400" w:rsidP="00C36340">
            <w:pPr>
              <w:pStyle w:val="TOCHeading"/>
              <w:spacing w:before="0" w:after="360"/>
              <w:rPr>
                <w:rFonts w:eastAsia="Times New Roman"/>
                <w:lang w:val="en-GB"/>
              </w:rPr>
            </w:pPr>
            <w:bookmarkStart w:id="2" w:name="_Hlk158925323"/>
            <w:bookmarkStart w:id="3" w:name="_Toc146104831"/>
            <w:r w:rsidRPr="00493B95">
              <w:rPr>
                <w:rFonts w:eastAsia="Times New Roman"/>
                <w:lang w:val="en-GB"/>
              </w:rPr>
              <w:t>The Opportunity</w:t>
            </w:r>
          </w:p>
        </w:tc>
        <w:tc>
          <w:tcPr>
            <w:tcW w:w="2156" w:type="dxa"/>
            <w:hideMark/>
          </w:tcPr>
          <w:p w14:paraId="5B4507BE" w14:textId="77777777" w:rsidR="006A4400" w:rsidRPr="00493B95" w:rsidRDefault="006A4400" w:rsidP="00C36340">
            <w:pPr>
              <w:keepNext/>
              <w:keepLines/>
              <w:spacing w:after="360"/>
              <w:jc w:val="right"/>
              <w:outlineLvl w:val="1"/>
              <w:rPr>
                <w:rFonts w:eastAsia="Times New Roman"/>
                <w:b/>
                <w:color w:val="86B5BD" w:themeColor="text2"/>
                <w:sz w:val="24"/>
                <w:szCs w:val="24"/>
                <w:lang w:val="en-GB"/>
              </w:rPr>
            </w:pPr>
            <w:r w:rsidRPr="00493B95">
              <w:rPr>
                <w:rFonts w:eastAsia="Times New Roman"/>
                <w:b/>
                <w:color w:val="86B5BD" w:themeColor="text2"/>
                <w:sz w:val="24"/>
                <w:szCs w:val="24"/>
                <w:lang w:val="en-GB"/>
              </w:rPr>
              <w:t>01</w:t>
            </w:r>
          </w:p>
        </w:tc>
      </w:tr>
      <w:tr w:rsidR="006A4400" w:rsidRPr="005570F5" w14:paraId="6D18C231" w14:textId="77777777" w:rsidTr="00166EB8">
        <w:trPr>
          <w:trHeight w:val="20"/>
        </w:trPr>
        <w:tc>
          <w:tcPr>
            <w:tcW w:w="5125" w:type="dxa"/>
            <w:hideMark/>
          </w:tcPr>
          <w:p w14:paraId="65D75D86" w14:textId="77777777" w:rsidR="006A4400" w:rsidRPr="00493B95" w:rsidRDefault="006A4400" w:rsidP="00C36340">
            <w:pPr>
              <w:pStyle w:val="TOCHeading"/>
              <w:spacing w:before="0" w:after="360"/>
              <w:rPr>
                <w:rFonts w:eastAsia="Times New Roman"/>
                <w:lang w:val="en-GB"/>
              </w:rPr>
            </w:pPr>
            <w:r w:rsidRPr="00493B95">
              <w:rPr>
                <w:rFonts w:eastAsia="Times New Roman"/>
                <w:lang w:val="en-GB"/>
              </w:rPr>
              <w:t>Organization Overview</w:t>
            </w:r>
          </w:p>
        </w:tc>
        <w:tc>
          <w:tcPr>
            <w:tcW w:w="2156" w:type="dxa"/>
            <w:hideMark/>
          </w:tcPr>
          <w:p w14:paraId="385FFFD4" w14:textId="77777777" w:rsidR="006A4400" w:rsidRPr="00493B95" w:rsidRDefault="006A4400" w:rsidP="00C36340">
            <w:pPr>
              <w:keepNext/>
              <w:keepLines/>
              <w:spacing w:after="360"/>
              <w:jc w:val="right"/>
              <w:outlineLvl w:val="1"/>
              <w:rPr>
                <w:rFonts w:eastAsia="Times New Roman"/>
                <w:b/>
                <w:color w:val="86B5BD" w:themeColor="text2"/>
                <w:sz w:val="24"/>
                <w:szCs w:val="24"/>
                <w:lang w:val="en-GB"/>
              </w:rPr>
            </w:pPr>
            <w:r w:rsidRPr="00493B95">
              <w:rPr>
                <w:rFonts w:eastAsia="Times New Roman"/>
                <w:b/>
                <w:color w:val="86B5BD" w:themeColor="text2"/>
                <w:sz w:val="24"/>
                <w:szCs w:val="24"/>
                <w:lang w:val="en-GB"/>
              </w:rPr>
              <w:t>02</w:t>
            </w:r>
          </w:p>
        </w:tc>
      </w:tr>
      <w:tr w:rsidR="006A4400" w:rsidRPr="005570F5" w14:paraId="6A013A25" w14:textId="77777777" w:rsidTr="00166EB8">
        <w:trPr>
          <w:trHeight w:val="20"/>
        </w:trPr>
        <w:tc>
          <w:tcPr>
            <w:tcW w:w="5125" w:type="dxa"/>
            <w:hideMark/>
          </w:tcPr>
          <w:p w14:paraId="1ACDD1D3" w14:textId="77777777" w:rsidR="006A4400" w:rsidRPr="00493B95" w:rsidRDefault="006A4400" w:rsidP="00C36340">
            <w:pPr>
              <w:pStyle w:val="TOCHeading"/>
              <w:spacing w:before="0" w:after="360"/>
              <w:rPr>
                <w:rFonts w:eastAsia="Times New Roman"/>
                <w:lang w:val="en-GB"/>
              </w:rPr>
            </w:pPr>
            <w:r w:rsidRPr="00493B95">
              <w:rPr>
                <w:rFonts w:eastAsia="Times New Roman"/>
                <w:lang w:val="en-GB"/>
              </w:rPr>
              <w:t>Position Summary</w:t>
            </w:r>
          </w:p>
        </w:tc>
        <w:tc>
          <w:tcPr>
            <w:tcW w:w="2156" w:type="dxa"/>
            <w:hideMark/>
          </w:tcPr>
          <w:p w14:paraId="2953FD37" w14:textId="6535B423" w:rsidR="006A4400" w:rsidRPr="00493B95" w:rsidRDefault="006A4400" w:rsidP="00C36340">
            <w:pPr>
              <w:keepNext/>
              <w:keepLines/>
              <w:spacing w:after="360"/>
              <w:jc w:val="right"/>
              <w:outlineLvl w:val="1"/>
              <w:rPr>
                <w:rFonts w:eastAsia="Times New Roman"/>
                <w:b/>
                <w:color w:val="86B5BD" w:themeColor="text2"/>
                <w:sz w:val="24"/>
                <w:szCs w:val="24"/>
                <w:lang w:val="en-GB"/>
              </w:rPr>
            </w:pPr>
            <w:r w:rsidRPr="00493B95">
              <w:rPr>
                <w:rFonts w:eastAsia="Times New Roman"/>
                <w:b/>
                <w:bCs/>
                <w:color w:val="86B5BD" w:themeColor="text2"/>
                <w:sz w:val="24"/>
                <w:szCs w:val="24"/>
                <w:lang w:val="en-GB"/>
              </w:rPr>
              <w:t>0</w:t>
            </w:r>
            <w:r w:rsidR="00493B95" w:rsidRPr="00493B95">
              <w:rPr>
                <w:rFonts w:eastAsia="Times New Roman"/>
                <w:b/>
                <w:bCs/>
                <w:color w:val="86B5BD" w:themeColor="text2"/>
                <w:sz w:val="24"/>
                <w:szCs w:val="24"/>
                <w:lang w:val="en-GB"/>
              </w:rPr>
              <w:t>5</w:t>
            </w:r>
          </w:p>
        </w:tc>
      </w:tr>
      <w:tr w:rsidR="006A4400" w:rsidRPr="005570F5" w14:paraId="16D7611B" w14:textId="77777777" w:rsidTr="00166EB8">
        <w:trPr>
          <w:trHeight w:val="20"/>
        </w:trPr>
        <w:tc>
          <w:tcPr>
            <w:tcW w:w="5125" w:type="dxa"/>
            <w:hideMark/>
          </w:tcPr>
          <w:p w14:paraId="09573E60" w14:textId="77777777" w:rsidR="006A4400" w:rsidRPr="00493B95" w:rsidRDefault="006A4400" w:rsidP="00C36340">
            <w:pPr>
              <w:pStyle w:val="TOCHeading"/>
              <w:spacing w:before="0" w:after="360"/>
              <w:rPr>
                <w:rFonts w:eastAsia="Times New Roman"/>
                <w:lang w:val="en-GB"/>
              </w:rPr>
            </w:pPr>
            <w:r w:rsidRPr="00493B95">
              <w:rPr>
                <w:rFonts w:eastAsia="Times New Roman"/>
                <w:lang w:val="en-GB"/>
              </w:rPr>
              <w:t>Goals and Objectives</w:t>
            </w:r>
          </w:p>
        </w:tc>
        <w:tc>
          <w:tcPr>
            <w:tcW w:w="2156" w:type="dxa"/>
            <w:hideMark/>
          </w:tcPr>
          <w:p w14:paraId="5464B667" w14:textId="0D1EB98D" w:rsidR="006A4400" w:rsidRPr="00493B95" w:rsidRDefault="006A4400" w:rsidP="00C36340">
            <w:pPr>
              <w:keepNext/>
              <w:keepLines/>
              <w:spacing w:after="360"/>
              <w:jc w:val="right"/>
              <w:outlineLvl w:val="1"/>
              <w:rPr>
                <w:rFonts w:eastAsia="Times New Roman"/>
                <w:b/>
                <w:color w:val="86B5BD" w:themeColor="text2"/>
                <w:sz w:val="24"/>
                <w:szCs w:val="24"/>
                <w:lang w:val="en-GB"/>
              </w:rPr>
            </w:pPr>
            <w:r w:rsidRPr="00493B95">
              <w:rPr>
                <w:rFonts w:eastAsia="Times New Roman"/>
                <w:b/>
                <w:bCs/>
                <w:color w:val="86B5BD" w:themeColor="text2"/>
                <w:sz w:val="24"/>
                <w:szCs w:val="24"/>
                <w:lang w:val="en-GB"/>
              </w:rPr>
              <w:t>0</w:t>
            </w:r>
            <w:r w:rsidR="00493B95" w:rsidRPr="00493B95">
              <w:rPr>
                <w:rFonts w:eastAsia="Times New Roman"/>
                <w:b/>
                <w:bCs/>
                <w:color w:val="86B5BD" w:themeColor="text2"/>
                <w:sz w:val="24"/>
                <w:szCs w:val="24"/>
                <w:lang w:val="en-GB"/>
              </w:rPr>
              <w:t>6</w:t>
            </w:r>
          </w:p>
        </w:tc>
      </w:tr>
      <w:tr w:rsidR="006A4400" w:rsidRPr="005570F5" w14:paraId="2BB187E2" w14:textId="77777777" w:rsidTr="00166EB8">
        <w:trPr>
          <w:trHeight w:val="20"/>
        </w:trPr>
        <w:tc>
          <w:tcPr>
            <w:tcW w:w="5125" w:type="dxa"/>
            <w:hideMark/>
          </w:tcPr>
          <w:p w14:paraId="49540405" w14:textId="77777777" w:rsidR="006A4400" w:rsidRPr="00493B95" w:rsidRDefault="006A4400" w:rsidP="00C36340">
            <w:pPr>
              <w:pStyle w:val="TOCHeading"/>
              <w:spacing w:before="0" w:after="360"/>
              <w:rPr>
                <w:rFonts w:eastAsia="Times New Roman"/>
                <w:lang w:val="en-GB"/>
              </w:rPr>
            </w:pPr>
            <w:r w:rsidRPr="00493B95">
              <w:rPr>
                <w:rFonts w:eastAsia="Times New Roman"/>
                <w:lang w:val="en-GB"/>
              </w:rPr>
              <w:t>Candidate Qualifications</w:t>
            </w:r>
          </w:p>
        </w:tc>
        <w:tc>
          <w:tcPr>
            <w:tcW w:w="2156" w:type="dxa"/>
            <w:hideMark/>
          </w:tcPr>
          <w:p w14:paraId="1569879C" w14:textId="7CC67EE8" w:rsidR="006A4400" w:rsidRPr="00493B95" w:rsidRDefault="006A4400" w:rsidP="00C36340">
            <w:pPr>
              <w:keepNext/>
              <w:keepLines/>
              <w:spacing w:after="360"/>
              <w:jc w:val="right"/>
              <w:outlineLvl w:val="1"/>
              <w:rPr>
                <w:rFonts w:eastAsia="Times New Roman"/>
                <w:b/>
                <w:color w:val="86B5BD" w:themeColor="text2"/>
                <w:sz w:val="24"/>
                <w:szCs w:val="24"/>
                <w:lang w:val="en-GB"/>
              </w:rPr>
            </w:pPr>
            <w:r w:rsidRPr="00493B95">
              <w:rPr>
                <w:rFonts w:eastAsia="Times New Roman"/>
                <w:b/>
                <w:bCs/>
                <w:color w:val="86B5BD" w:themeColor="text2"/>
                <w:sz w:val="24"/>
                <w:szCs w:val="24"/>
                <w:lang w:val="en-GB"/>
              </w:rPr>
              <w:t>0</w:t>
            </w:r>
            <w:r w:rsidR="00493B95" w:rsidRPr="00493B95">
              <w:rPr>
                <w:rFonts w:eastAsia="Times New Roman"/>
                <w:b/>
                <w:bCs/>
                <w:color w:val="86B5BD" w:themeColor="text2"/>
                <w:sz w:val="24"/>
                <w:szCs w:val="24"/>
                <w:lang w:val="en-GB"/>
              </w:rPr>
              <w:t>7</w:t>
            </w:r>
          </w:p>
        </w:tc>
      </w:tr>
      <w:tr w:rsidR="006A4400" w:rsidRPr="005570F5" w14:paraId="09E9728D" w14:textId="77777777" w:rsidTr="00166EB8">
        <w:trPr>
          <w:trHeight w:val="20"/>
        </w:trPr>
        <w:tc>
          <w:tcPr>
            <w:tcW w:w="5125" w:type="dxa"/>
            <w:hideMark/>
          </w:tcPr>
          <w:p w14:paraId="3530D95B" w14:textId="77777777" w:rsidR="006A4400" w:rsidRPr="00493B95" w:rsidRDefault="006A4400" w:rsidP="00C36340">
            <w:pPr>
              <w:pStyle w:val="TOCHeading"/>
              <w:spacing w:before="0" w:after="360"/>
              <w:rPr>
                <w:rFonts w:eastAsia="Times New Roman"/>
                <w:lang w:val="en-GB"/>
              </w:rPr>
            </w:pPr>
            <w:r w:rsidRPr="00493B95">
              <w:rPr>
                <w:rFonts w:eastAsia="Times New Roman"/>
                <w:lang w:val="en-GB"/>
              </w:rPr>
              <w:t>The Community</w:t>
            </w:r>
          </w:p>
        </w:tc>
        <w:tc>
          <w:tcPr>
            <w:tcW w:w="2156" w:type="dxa"/>
            <w:hideMark/>
          </w:tcPr>
          <w:p w14:paraId="71931EE1" w14:textId="1531A2A9" w:rsidR="006A4400" w:rsidRPr="00493B95" w:rsidRDefault="006A4400" w:rsidP="00C36340">
            <w:pPr>
              <w:keepNext/>
              <w:keepLines/>
              <w:spacing w:after="360"/>
              <w:jc w:val="right"/>
              <w:outlineLvl w:val="1"/>
              <w:rPr>
                <w:rFonts w:eastAsia="Times New Roman"/>
                <w:b/>
                <w:color w:val="86B5BD" w:themeColor="text2"/>
                <w:sz w:val="24"/>
                <w:szCs w:val="24"/>
                <w:lang w:val="en-GB"/>
              </w:rPr>
            </w:pPr>
            <w:r w:rsidRPr="00493B95">
              <w:rPr>
                <w:rFonts w:eastAsia="Times New Roman"/>
                <w:b/>
                <w:bCs/>
                <w:color w:val="86B5BD" w:themeColor="text2"/>
                <w:sz w:val="24"/>
                <w:szCs w:val="24"/>
                <w:lang w:val="en-GB"/>
              </w:rPr>
              <w:t>0</w:t>
            </w:r>
            <w:r w:rsidR="00493B95" w:rsidRPr="00493B95">
              <w:rPr>
                <w:rFonts w:eastAsia="Times New Roman"/>
                <w:b/>
                <w:bCs/>
                <w:color w:val="86B5BD" w:themeColor="text2"/>
                <w:sz w:val="24"/>
                <w:szCs w:val="24"/>
                <w:lang w:val="en-GB"/>
              </w:rPr>
              <w:t>8</w:t>
            </w:r>
          </w:p>
        </w:tc>
      </w:tr>
      <w:tr w:rsidR="006A4400" w:rsidRPr="005570F5" w14:paraId="49E42ADE" w14:textId="77777777" w:rsidTr="00166EB8">
        <w:trPr>
          <w:trHeight w:val="20"/>
        </w:trPr>
        <w:tc>
          <w:tcPr>
            <w:tcW w:w="5125" w:type="dxa"/>
            <w:hideMark/>
          </w:tcPr>
          <w:p w14:paraId="2BA011DE" w14:textId="77777777" w:rsidR="006A4400" w:rsidRPr="00493B95" w:rsidRDefault="006A4400" w:rsidP="00C36340">
            <w:pPr>
              <w:pStyle w:val="TOCHeading"/>
              <w:spacing w:before="0" w:after="360"/>
              <w:rPr>
                <w:rFonts w:eastAsia="Times New Roman"/>
                <w:lang w:val="en-GB"/>
              </w:rPr>
            </w:pPr>
            <w:r w:rsidRPr="00493B95">
              <w:rPr>
                <w:rFonts w:eastAsia="Times New Roman"/>
                <w:lang w:val="en-GB"/>
              </w:rPr>
              <w:t>Procedure for Candidacy</w:t>
            </w:r>
          </w:p>
        </w:tc>
        <w:tc>
          <w:tcPr>
            <w:tcW w:w="2156" w:type="dxa"/>
            <w:hideMark/>
          </w:tcPr>
          <w:p w14:paraId="5DA17688" w14:textId="273F4DD6" w:rsidR="006A4400" w:rsidRPr="00493B95" w:rsidRDefault="006A4400" w:rsidP="00C36340">
            <w:pPr>
              <w:keepNext/>
              <w:keepLines/>
              <w:spacing w:after="360"/>
              <w:jc w:val="right"/>
              <w:outlineLvl w:val="1"/>
              <w:rPr>
                <w:rFonts w:eastAsia="Times New Roman"/>
                <w:b/>
                <w:color w:val="86B5BD" w:themeColor="text2"/>
                <w:sz w:val="24"/>
                <w:szCs w:val="24"/>
                <w:lang w:val="en-GB"/>
              </w:rPr>
            </w:pPr>
            <w:r w:rsidRPr="00493B95">
              <w:rPr>
                <w:rFonts w:eastAsia="Times New Roman"/>
                <w:b/>
                <w:bCs/>
                <w:color w:val="86B5BD" w:themeColor="text2"/>
                <w:sz w:val="24"/>
                <w:szCs w:val="24"/>
                <w:lang w:val="en-GB"/>
              </w:rPr>
              <w:t>0</w:t>
            </w:r>
            <w:r w:rsidR="00493B95" w:rsidRPr="00493B95">
              <w:rPr>
                <w:rFonts w:eastAsia="Times New Roman"/>
                <w:b/>
                <w:bCs/>
                <w:color w:val="86B5BD" w:themeColor="text2"/>
                <w:sz w:val="24"/>
                <w:szCs w:val="24"/>
                <w:lang w:val="en-GB"/>
              </w:rPr>
              <w:t>9</w:t>
            </w:r>
          </w:p>
        </w:tc>
      </w:tr>
      <w:bookmarkEnd w:id="2"/>
    </w:tbl>
    <w:p w14:paraId="4B94D5A5" w14:textId="77777777" w:rsidR="006A4400" w:rsidRDefault="006A4400" w:rsidP="006A4400">
      <w:pPr>
        <w:rPr>
          <w:rFonts w:ascii="Arial" w:eastAsia="Times New Roman" w:hAnsi="Arial" w:cs="Times New Roman"/>
          <w:noProof/>
          <w:kern w:val="2"/>
          <w14:ligatures w14:val="standardContextual"/>
        </w:rPr>
      </w:pPr>
    </w:p>
    <w:p w14:paraId="3DEEC669" w14:textId="77777777" w:rsidR="00FF4711" w:rsidRPr="006A4400" w:rsidRDefault="00FF4711" w:rsidP="006A4400">
      <w:pPr>
        <w:rPr>
          <w:rFonts w:ascii="Arial" w:eastAsia="Times New Roman" w:hAnsi="Arial" w:cs="Times New Roman"/>
          <w:noProof/>
          <w:kern w:val="2"/>
          <w14:ligatures w14:val="standardContextual"/>
        </w:rPr>
      </w:pPr>
    </w:p>
    <w:p w14:paraId="53128261" w14:textId="77777777" w:rsidR="006A4400" w:rsidRDefault="006A4400" w:rsidP="006A4400">
      <w:pPr>
        <w:rPr>
          <w:rFonts w:asciiTheme="majorHAnsi" w:eastAsiaTheme="majorEastAsia" w:hAnsiTheme="majorHAnsi" w:cstheme="majorBidi"/>
          <w:b/>
          <w:bCs/>
          <w:color w:val="21455D" w:themeColor="accent3"/>
          <w:sz w:val="32"/>
          <w:szCs w:val="60"/>
        </w:rPr>
      </w:pPr>
    </w:p>
    <w:p w14:paraId="62486C05" w14:textId="77777777" w:rsidR="006A4400" w:rsidRPr="006A4400" w:rsidRDefault="006A4400" w:rsidP="006A4400">
      <w:pPr>
        <w:rPr>
          <w:rFonts w:asciiTheme="majorHAnsi" w:eastAsiaTheme="majorEastAsia" w:hAnsiTheme="majorHAnsi" w:cstheme="majorBidi"/>
          <w:sz w:val="32"/>
          <w:szCs w:val="60"/>
        </w:rPr>
        <w:sectPr w:rsidR="006A4400" w:rsidRPr="006A4400" w:rsidSect="002C6EF5">
          <w:headerReference w:type="default" r:id="rId15"/>
          <w:footerReference w:type="default" r:id="rId16"/>
          <w:headerReference w:type="first" r:id="rId17"/>
          <w:pgSz w:w="12240" w:h="15840" w:code="1"/>
          <w:pgMar w:top="1440" w:right="1077" w:bottom="1440" w:left="1077" w:header="720" w:footer="431" w:gutter="0"/>
          <w:pgNumType w:start="0"/>
          <w:cols w:space="708"/>
          <w:titlePg/>
          <w:docGrid w:linePitch="360"/>
        </w:sectPr>
      </w:pPr>
    </w:p>
    <w:p w14:paraId="0C1BECFD" w14:textId="77777777" w:rsidR="000D1DD0" w:rsidRPr="000D1DD0" w:rsidRDefault="000D1DD0" w:rsidP="001D6018">
      <w:pPr>
        <w:pStyle w:val="Heading1"/>
      </w:pPr>
      <w:bookmarkStart w:id="4" w:name="_Toc155173734"/>
      <w:r w:rsidRPr="000D1DD0">
        <w:lastRenderedPageBreak/>
        <w:t>The Opportunity</w:t>
      </w:r>
      <w:bookmarkEnd w:id="4"/>
    </w:p>
    <w:p w14:paraId="6BE37B23" w14:textId="123DA741" w:rsidR="00F004E7" w:rsidRDefault="00F004E7" w:rsidP="00F004E7">
      <w:pPr>
        <w:spacing w:after="200" w:line="264" w:lineRule="auto"/>
        <w:rPr>
          <w:sz w:val="20"/>
          <w:szCs w:val="20"/>
        </w:rPr>
      </w:pPr>
      <w:r w:rsidRPr="00F004E7">
        <w:rPr>
          <w:sz w:val="20"/>
          <w:szCs w:val="20"/>
        </w:rPr>
        <w:t>AboutHealth</w:t>
      </w:r>
      <w:r>
        <w:rPr>
          <w:sz w:val="20"/>
          <w:szCs w:val="20"/>
        </w:rPr>
        <w:t>, headquartered in Appleton, Wisconsin,</w:t>
      </w:r>
      <w:r w:rsidRPr="00F004E7">
        <w:rPr>
          <w:sz w:val="20"/>
          <w:szCs w:val="20"/>
        </w:rPr>
        <w:t xml:space="preserve"> enters its next chapter at a moment of both maturity and inflection. Founded with a strong mission and supported by three health system owners, </w:t>
      </w:r>
      <w:r>
        <w:rPr>
          <w:sz w:val="20"/>
          <w:szCs w:val="20"/>
        </w:rPr>
        <w:t xml:space="preserve">Aspirus Health, Emplify Health, and </w:t>
      </w:r>
      <w:r w:rsidR="00526CF8">
        <w:rPr>
          <w:sz w:val="20"/>
          <w:szCs w:val="20"/>
        </w:rPr>
        <w:t>Froedtert ThedaCare</w:t>
      </w:r>
      <w:r>
        <w:rPr>
          <w:sz w:val="20"/>
          <w:szCs w:val="20"/>
        </w:rPr>
        <w:t xml:space="preserve"> Health</w:t>
      </w:r>
      <w:r w:rsidR="00526CF8">
        <w:rPr>
          <w:sz w:val="20"/>
          <w:szCs w:val="20"/>
        </w:rPr>
        <w:t>,</w:t>
      </w:r>
      <w:r>
        <w:rPr>
          <w:sz w:val="20"/>
          <w:szCs w:val="20"/>
        </w:rPr>
        <w:t xml:space="preserve"> </w:t>
      </w:r>
      <w:r w:rsidRPr="00F004E7">
        <w:rPr>
          <w:sz w:val="20"/>
          <w:szCs w:val="20"/>
        </w:rPr>
        <w:t xml:space="preserve">the organization has evolved into a multi-faceted enterprise operating across clinical improvement, shared savings, and technology-enabled care. </w:t>
      </w:r>
    </w:p>
    <w:p w14:paraId="4F90BC17" w14:textId="48D7E7DE" w:rsidR="00F004E7" w:rsidRPr="00F004E7" w:rsidRDefault="00F004E7" w:rsidP="00F004E7">
      <w:pPr>
        <w:spacing w:after="200" w:line="264" w:lineRule="auto"/>
        <w:rPr>
          <w:sz w:val="20"/>
          <w:szCs w:val="20"/>
        </w:rPr>
      </w:pPr>
      <w:r w:rsidRPr="00294C49">
        <w:rPr>
          <w:sz w:val="20"/>
          <w:szCs w:val="20"/>
        </w:rPr>
        <w:t>The next CEO will inherit</w:t>
      </w:r>
      <w:r w:rsidRPr="00F004E7">
        <w:rPr>
          <w:sz w:val="20"/>
          <w:szCs w:val="20"/>
        </w:rPr>
        <w:t xml:space="preserve"> an organization that has demonstrated impact, built credibility with partners, and developed differentiated capabilities</w:t>
      </w:r>
      <w:r>
        <w:rPr>
          <w:sz w:val="20"/>
          <w:szCs w:val="20"/>
        </w:rPr>
        <w:t xml:space="preserve"> </w:t>
      </w:r>
      <w:r w:rsidRPr="00F004E7">
        <w:rPr>
          <w:sz w:val="20"/>
          <w:szCs w:val="20"/>
        </w:rPr>
        <w:t xml:space="preserve">while also facing the operational complexity and execution demands that accompany </w:t>
      </w:r>
      <w:r>
        <w:rPr>
          <w:sz w:val="20"/>
          <w:szCs w:val="20"/>
        </w:rPr>
        <w:t>advancing improvement with three organizations with significant scale.</w:t>
      </w:r>
    </w:p>
    <w:p w14:paraId="7E8CA694" w14:textId="27CF527A" w:rsidR="00F004E7" w:rsidRPr="00F004E7" w:rsidRDefault="00F004E7" w:rsidP="00F004E7">
      <w:pPr>
        <w:spacing w:after="200" w:line="264" w:lineRule="auto"/>
        <w:rPr>
          <w:sz w:val="20"/>
          <w:szCs w:val="20"/>
        </w:rPr>
      </w:pPr>
      <w:r w:rsidRPr="00F004E7">
        <w:rPr>
          <w:sz w:val="20"/>
          <w:szCs w:val="20"/>
        </w:rPr>
        <w:t xml:space="preserve">This role offers the opportunity to lead a purpose-driven healthcare organization that sits at the intersection of clinical transformation, value-based care, and technology enablement. AboutHealth is a scaled platform requiring disciplined enterprise leadership, operational rigor, and the ability to translate strategy into measurable outcomes. The next CEO will be responsible for managing a sophisticated set of </w:t>
      </w:r>
      <w:r>
        <w:rPr>
          <w:sz w:val="20"/>
          <w:szCs w:val="20"/>
        </w:rPr>
        <w:t>p</w:t>
      </w:r>
      <w:r w:rsidRPr="00F004E7">
        <w:rPr>
          <w:sz w:val="20"/>
          <w:szCs w:val="20"/>
        </w:rPr>
        <w:t>artnerships</w:t>
      </w:r>
      <w:r>
        <w:rPr>
          <w:sz w:val="20"/>
          <w:szCs w:val="20"/>
        </w:rPr>
        <w:t xml:space="preserve"> </w:t>
      </w:r>
      <w:r w:rsidRPr="00F004E7">
        <w:rPr>
          <w:sz w:val="20"/>
          <w:szCs w:val="20"/>
        </w:rPr>
        <w:t>within a healthcare environment defined by margin pressure, workforce constraints, and accelerat</w:t>
      </w:r>
      <w:r>
        <w:rPr>
          <w:sz w:val="20"/>
          <w:szCs w:val="20"/>
        </w:rPr>
        <w:t>ed</w:t>
      </w:r>
      <w:r w:rsidRPr="00F004E7">
        <w:rPr>
          <w:sz w:val="20"/>
          <w:szCs w:val="20"/>
        </w:rPr>
        <w:t xml:space="preserve"> change.</w:t>
      </w:r>
    </w:p>
    <w:p w14:paraId="74DF6F01" w14:textId="06E8807D" w:rsidR="00F004E7" w:rsidRPr="00F004E7" w:rsidRDefault="00F004E7" w:rsidP="00F004E7">
      <w:pPr>
        <w:spacing w:after="200" w:line="264" w:lineRule="auto"/>
        <w:rPr>
          <w:sz w:val="20"/>
          <w:szCs w:val="20"/>
        </w:rPr>
      </w:pPr>
      <w:r w:rsidRPr="00F004E7">
        <w:rPr>
          <w:sz w:val="20"/>
          <w:szCs w:val="20"/>
        </w:rPr>
        <w:t xml:space="preserve">The organization operates with a lean leadership structure and relies on strong alignment between clinical leaders, functional executives, and system owners. Success in this role will require </w:t>
      </w:r>
      <w:r w:rsidR="00526CF8">
        <w:rPr>
          <w:sz w:val="20"/>
          <w:szCs w:val="20"/>
        </w:rPr>
        <w:t>managing complexity without unnecessary bureaucracy and driving clarity,</w:t>
      </w:r>
      <w:r w:rsidRPr="00F004E7">
        <w:rPr>
          <w:sz w:val="20"/>
          <w:szCs w:val="20"/>
        </w:rPr>
        <w:t xml:space="preserve"> prioritization, and accountability across teams that are deeply mission-driven </w:t>
      </w:r>
      <w:r w:rsidR="00526CF8">
        <w:rPr>
          <w:sz w:val="20"/>
          <w:szCs w:val="20"/>
        </w:rPr>
        <w:t>and</w:t>
      </w:r>
      <w:r w:rsidRPr="00F004E7">
        <w:rPr>
          <w:sz w:val="20"/>
          <w:szCs w:val="20"/>
        </w:rPr>
        <w:t xml:space="preserve"> operating at full capacity. The CEO will need to balance hands-on operational leadership with the ability to step back and lead at the enterprise level.</w:t>
      </w:r>
    </w:p>
    <w:p w14:paraId="3AB2614A" w14:textId="52B60687" w:rsidR="00F004E7" w:rsidRPr="00F004E7" w:rsidRDefault="00F004E7" w:rsidP="00F004E7">
      <w:pPr>
        <w:spacing w:after="200" w:line="264" w:lineRule="auto"/>
        <w:rPr>
          <w:sz w:val="20"/>
          <w:szCs w:val="20"/>
        </w:rPr>
      </w:pPr>
      <w:r w:rsidRPr="006E0637">
        <w:rPr>
          <w:sz w:val="20"/>
          <w:szCs w:val="20"/>
        </w:rPr>
        <w:t xml:space="preserve">Financial stewardship is a central dimension of the opportunity. The next CEO will </w:t>
      </w:r>
      <w:r w:rsidR="006E0637" w:rsidRPr="006E0637">
        <w:rPr>
          <w:sz w:val="20"/>
          <w:szCs w:val="20"/>
        </w:rPr>
        <w:t xml:space="preserve">influence </w:t>
      </w:r>
      <w:r w:rsidRPr="006E0637">
        <w:rPr>
          <w:sz w:val="20"/>
          <w:szCs w:val="20"/>
        </w:rPr>
        <w:t xml:space="preserve">budgeting, capital allocation, and investment decisions across clinical programs, technology platforms, and shared services, while ensuring AboutHealth remains sustainable and positioned for growth. This includes making deliberate choices about where to invest, where to pause, and how to </w:t>
      </w:r>
      <w:r w:rsidR="00526CF8" w:rsidRPr="006E0637">
        <w:rPr>
          <w:sz w:val="20"/>
          <w:szCs w:val="20"/>
        </w:rPr>
        <w:t>leverage fiduciary</w:t>
      </w:r>
      <w:r w:rsidRPr="006E0637">
        <w:rPr>
          <w:sz w:val="20"/>
          <w:szCs w:val="20"/>
        </w:rPr>
        <w:t xml:space="preserve"> </w:t>
      </w:r>
      <w:r w:rsidR="00526CF8" w:rsidRPr="006E0637">
        <w:rPr>
          <w:sz w:val="20"/>
          <w:szCs w:val="20"/>
        </w:rPr>
        <w:t>responsibility</w:t>
      </w:r>
      <w:r w:rsidRPr="006E0637">
        <w:rPr>
          <w:sz w:val="20"/>
          <w:szCs w:val="20"/>
        </w:rPr>
        <w:t xml:space="preserve"> in a constrained capital environment.</w:t>
      </w:r>
    </w:p>
    <w:p w14:paraId="26C9E805" w14:textId="38C55410" w:rsidR="00F004E7" w:rsidRPr="00F004E7" w:rsidRDefault="002E3E37" w:rsidP="00F004E7">
      <w:pPr>
        <w:spacing w:after="200" w:line="264" w:lineRule="auto"/>
        <w:rPr>
          <w:sz w:val="20"/>
          <w:szCs w:val="20"/>
        </w:rPr>
      </w:pPr>
      <w:r>
        <w:rPr>
          <w:sz w:val="20"/>
          <w:szCs w:val="20"/>
        </w:rPr>
        <w:t>T</w:t>
      </w:r>
      <w:r w:rsidR="00F004E7" w:rsidRPr="00F004E7">
        <w:rPr>
          <w:sz w:val="20"/>
          <w:szCs w:val="20"/>
        </w:rPr>
        <w:t>his is an opportunity for a CEO who is both strategic and operational</w:t>
      </w:r>
      <w:r w:rsidR="00526CF8">
        <w:rPr>
          <w:sz w:val="20"/>
          <w:szCs w:val="20"/>
        </w:rPr>
        <w:t xml:space="preserve">. </w:t>
      </w:r>
      <w:r w:rsidR="00F004E7" w:rsidRPr="00F004E7">
        <w:rPr>
          <w:sz w:val="20"/>
          <w:szCs w:val="20"/>
        </w:rPr>
        <w:t>The next leader will build on a strong foundation, guide AboutHealth through its next stage of evolution, and ensure the organization continues to deliver meaningful impact for patients, partners, and the health systems it serves.</w:t>
      </w:r>
    </w:p>
    <w:p w14:paraId="4DDBEF00" w14:textId="0FEA0294" w:rsidR="00B644B5" w:rsidRDefault="00B644B5">
      <w:pPr>
        <w:spacing w:after="200" w:line="264" w:lineRule="auto"/>
        <w:rPr>
          <w:sz w:val="20"/>
        </w:rPr>
      </w:pPr>
    </w:p>
    <w:p w14:paraId="0CD87A0F" w14:textId="77777777" w:rsidR="00130F56" w:rsidRDefault="00130F56" w:rsidP="00130F56">
      <w:pPr>
        <w:pStyle w:val="Heading1"/>
      </w:pPr>
      <w:bookmarkStart w:id="5" w:name="_Toc155173735"/>
      <w:bookmarkEnd w:id="3"/>
      <w:r>
        <w:lastRenderedPageBreak/>
        <w:t>Organization Overview</w:t>
      </w:r>
      <w:bookmarkEnd w:id="5"/>
    </w:p>
    <w:sdt>
      <w:sdtPr>
        <w:rPr>
          <w:rFonts w:eastAsiaTheme="majorEastAsia"/>
        </w:rPr>
        <w:alias w:val="SF"/>
        <w:tag w:val="eyJ0eXBlIjoic2FsZXNmb3JjZSIsInZhbHVlIjp7Im9iamVjdCI6IlRSMV9fSm9iX19jIiwiZmllbGQiOiJXS19Pcmdhbml6YXRpb25fT3ZlcnZpZXdfX2MiLCJmaWVsZExhYmVsIjoiT3JnYW5pemF0aW9uIE92ZXJ2aWV3IiwiZmllbGRUeXBlIjoidGV4dGFyZWEiLCJ1aWQiOiJPYmplY3RhMDM0ZWE2OGU5YjQ0MzU4OTU0MGZjMTQ2YzgwMDUzYyIsImNvbW1lbnQiOiJwanQiLCJmb3JtYXQiOiIiLCJjdXN0b21Gb3JtYXQiOm51bGwsImlzQ0xNVXBkYXRlZC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lzTWFudWFsSW5zZXJ0Ijp0cnVlfSwiaW1hZ2UiOnt9fQ=="/>
        <w:id w:val="174380820"/>
        <w:placeholder>
          <w:docPart w:val="DefaultPlaceholder_-1854013440"/>
        </w:placeholder>
        <w15:color w:val="008000"/>
        <w15:appearance w15:val="hidden"/>
      </w:sdtPr>
      <w:sdtEndPr/>
      <w:sdtContent>
        <w:p w14:paraId="3461D779" w14:textId="61EB97F3" w:rsidR="00B644B5" w:rsidRDefault="005575B0" w:rsidP="005575B0">
          <w:pPr>
            <w:pStyle w:val="BodyText"/>
          </w:pPr>
          <w:r>
            <w:t>Founded in 2014 in Wisconsin, AboutHealth is a vehicle for bringing disparate, and in some cases competing healthcare systems together to learn from each other, accelerate their rate</w:t>
          </w:r>
          <w:r w:rsidR="00890D91">
            <w:t xml:space="preserve"> </w:t>
          </w:r>
          <w:r>
            <w:t xml:space="preserve">of improvement in meeting their strategic goals, and provide the best care to the people they serve. Since 2015, AboutHealth has successfully completed 20 </w:t>
          </w:r>
          <w:r w:rsidR="00890D91">
            <w:t>quality improvement</w:t>
          </w:r>
          <w:r>
            <w:t xml:space="preserve"> </w:t>
          </w:r>
          <w:r w:rsidR="00890D91">
            <w:t>projects</w:t>
          </w:r>
          <w:r>
            <w:t xml:space="preserve"> with its participating systems—whose service areas include 75% of the population and 80% of the geography of Wisconsin, plus parts of Michigan’s Upper Peninsula, northern Illinois, northeastern and southeastern Minnesota, and northwestern Iowa. Collectively,</w:t>
          </w:r>
          <w:r w:rsidR="00493B95">
            <w:t xml:space="preserve"> </w:t>
          </w:r>
          <w:r>
            <w:t>they represent a total of 48 hospitals, 590 outpatient clinics, and more than 6120 providers.</w:t>
          </w:r>
        </w:p>
        <w:p w14:paraId="20F5CDC8" w14:textId="77777777" w:rsidR="00140751" w:rsidRPr="00140751" w:rsidRDefault="00140751" w:rsidP="00140751">
          <w:pPr>
            <w:pStyle w:val="BodyText"/>
            <w:rPr>
              <w:rFonts w:ascii="Arial" w:hAnsi="Arial" w:cs="Arial"/>
            </w:rPr>
          </w:pPr>
          <w:r w:rsidRPr="00493B95">
            <w:rPr>
              <w:rFonts w:ascii="Arial" w:hAnsi="Arial" w:cs="Arial"/>
              <w:b/>
            </w:rPr>
            <w:t>Mission:</w:t>
          </w:r>
          <w:r w:rsidRPr="00140751">
            <w:rPr>
              <w:rFonts w:ascii="Arial" w:hAnsi="Arial" w:cs="Arial"/>
            </w:rPr>
            <w:t xml:space="preserve"> To accelerate our member health systems’ ability to achieve strategic objectives and provide the best value for the customers they serve.</w:t>
          </w:r>
        </w:p>
        <w:p w14:paraId="10E4329F" w14:textId="77777777" w:rsidR="00140751" w:rsidRPr="00890D91" w:rsidRDefault="00140751" w:rsidP="00140751">
          <w:pPr>
            <w:pStyle w:val="BodyText"/>
            <w:rPr>
              <w:rFonts w:ascii="Arial" w:hAnsi="Arial" w:cs="Arial"/>
            </w:rPr>
          </w:pPr>
          <w:r w:rsidRPr="00493B95">
            <w:rPr>
              <w:rFonts w:ascii="Arial" w:hAnsi="Arial" w:cs="Arial"/>
              <w:b/>
            </w:rPr>
            <w:t>Vision:</w:t>
          </w:r>
          <w:r w:rsidRPr="00140751">
            <w:rPr>
              <w:rFonts w:ascii="Arial" w:hAnsi="Arial" w:cs="Arial"/>
            </w:rPr>
            <w:t xml:space="preserve"> Together we will transform healthcare to keep our member health systems and their communities thriving.</w:t>
          </w:r>
        </w:p>
        <w:p w14:paraId="34B12FAB" w14:textId="0536AD07" w:rsidR="00140751" w:rsidRPr="00140751" w:rsidRDefault="00493B95" w:rsidP="00140751">
          <w:pPr>
            <w:pStyle w:val="BodyText"/>
            <w:rPr>
              <w:rFonts w:ascii="Arial" w:hAnsi="Arial" w:cs="Arial"/>
            </w:rPr>
          </w:pPr>
          <w:r>
            <w:rPr>
              <w:rFonts w:ascii="Arial" w:hAnsi="Arial" w:cs="Arial"/>
              <w:b/>
              <w:bCs/>
            </w:rPr>
            <w:t>Owners</w:t>
          </w:r>
          <w:r w:rsidR="00140751" w:rsidRPr="00493B95">
            <w:rPr>
              <w:rFonts w:ascii="Arial" w:hAnsi="Arial" w:cs="Arial"/>
              <w:b/>
            </w:rPr>
            <w:t>:</w:t>
          </w:r>
          <w:r w:rsidR="00890D91">
            <w:rPr>
              <w:rFonts w:ascii="Arial" w:hAnsi="Arial" w:cs="Arial"/>
            </w:rPr>
            <w:t xml:space="preserve"> </w:t>
          </w:r>
          <w:r w:rsidR="00140751" w:rsidRPr="00890D91">
            <w:rPr>
              <w:rFonts w:ascii="Arial" w:hAnsi="Arial" w:cs="Arial"/>
            </w:rPr>
            <w:t>Aspirus, Emplify Health, Froedtert Thedacare</w:t>
          </w:r>
          <w:r w:rsidR="00456435">
            <w:rPr>
              <w:rFonts w:ascii="Arial" w:hAnsi="Arial" w:cs="Arial"/>
            </w:rPr>
            <w:t>.</w:t>
          </w:r>
        </w:p>
        <w:p w14:paraId="56984814" w14:textId="7B1511C5" w:rsidR="00140751" w:rsidRDefault="00140751" w:rsidP="005575B0">
          <w:pPr>
            <w:pStyle w:val="BodyText"/>
          </w:pPr>
          <w:r>
            <w:rPr>
              <w:noProof/>
            </w:rPr>
            <w:drawing>
              <wp:inline distT="0" distB="0" distL="0" distR="0" wp14:anchorId="72579B2A" wp14:editId="616EB940">
                <wp:extent cx="6483300" cy="3528060"/>
                <wp:effectExtent l="0" t="0" r="0" b="0"/>
                <wp:docPr id="1502563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63164" name=""/>
                        <pic:cNvPicPr/>
                      </pic:nvPicPr>
                      <pic:blipFill rotWithShape="1">
                        <a:blip r:embed="rId18">
                          <a:extLst>
                            <a:ext uri="{28A0092B-C50C-407E-A947-70E740481C1C}">
                              <a14:useLocalDpi xmlns:a14="http://schemas.microsoft.com/office/drawing/2010/main" val="0"/>
                            </a:ext>
                          </a:extLst>
                        </a:blip>
                        <a:srcRect l="31290" t="38233" r="16469" b="13890"/>
                        <a:stretch>
                          <a:fillRect/>
                        </a:stretch>
                      </pic:blipFill>
                      <pic:spPr bwMode="auto">
                        <a:xfrm>
                          <a:off x="0" y="0"/>
                          <a:ext cx="6496983" cy="3535506"/>
                        </a:xfrm>
                        <a:prstGeom prst="rect">
                          <a:avLst/>
                        </a:prstGeom>
                        <a:ln>
                          <a:noFill/>
                        </a:ln>
                        <a:extLst>
                          <a:ext uri="{53640926-AAD7-44D8-BBD7-CCE9431645EC}">
                            <a14:shadowObscured xmlns:a14="http://schemas.microsoft.com/office/drawing/2010/main"/>
                          </a:ext>
                        </a:extLst>
                      </pic:spPr>
                    </pic:pic>
                  </a:graphicData>
                </a:graphic>
              </wp:inline>
            </w:drawing>
          </w:r>
        </w:p>
        <w:p w14:paraId="0EBA9053" w14:textId="77777777" w:rsidR="00493B95" w:rsidRDefault="00493B95" w:rsidP="00890D91">
          <w:pPr>
            <w:pStyle w:val="Heading2"/>
          </w:pPr>
        </w:p>
        <w:p w14:paraId="5AA9D11C" w14:textId="48A5765C" w:rsidR="005575B0" w:rsidRPr="005575B0" w:rsidRDefault="005575B0" w:rsidP="00890D91">
          <w:pPr>
            <w:pStyle w:val="Heading2"/>
          </w:pPr>
          <w:r w:rsidRPr="005575B0">
            <w:t>AboutHealth’s collaborative model</w:t>
          </w:r>
          <w:r w:rsidR="00140751" w:rsidRPr="00140751">
            <w:rPr>
              <w:noProof/>
            </w:rPr>
            <w:t xml:space="preserve"> </w:t>
          </w:r>
        </w:p>
        <w:p w14:paraId="005E5A55" w14:textId="2A304906" w:rsidR="00140751" w:rsidRDefault="005575B0" w:rsidP="005575B0">
          <w:pPr>
            <w:pStyle w:val="BodyText"/>
          </w:pPr>
          <w:r w:rsidRPr="005575B0">
            <w:t>AboutHealth (AH) has three work streams: clinical improvement, shared savings, and</w:t>
          </w:r>
          <w:r w:rsidR="00140751">
            <w:t xml:space="preserve"> </w:t>
          </w:r>
          <w:r w:rsidRPr="005575B0">
            <w:t>technology-enabled care.</w:t>
          </w:r>
          <w:r>
            <w:t xml:space="preserve"> </w:t>
          </w:r>
          <w:r w:rsidRPr="005575B0">
            <w:t>The healthcare systems involved</w:t>
          </w:r>
          <w:r w:rsidR="00140751">
            <w:t xml:space="preserve"> </w:t>
          </w:r>
          <w:r w:rsidRPr="005575B0">
            <w:t xml:space="preserve">are </w:t>
          </w:r>
          <w:r w:rsidRPr="005575B0">
            <w:rPr>
              <w:i/>
              <w:iCs/>
            </w:rPr>
            <w:t>Owners</w:t>
          </w:r>
          <w:r w:rsidRPr="005575B0">
            <w:t xml:space="preserve">, rather than just members, because they solely own AboutHealth. </w:t>
          </w:r>
          <w:r w:rsidR="00890D91">
            <w:t>Quality improvement</w:t>
          </w:r>
          <w:r w:rsidRPr="005575B0">
            <w:t xml:space="preserve"> initiatives</w:t>
          </w:r>
          <w:r w:rsidR="00140751">
            <w:t xml:space="preserve"> </w:t>
          </w:r>
          <w:r w:rsidRPr="005575B0">
            <w:t xml:space="preserve">are </w:t>
          </w:r>
          <w:r w:rsidRPr="005575B0">
            <w:rPr>
              <w:i/>
              <w:iCs/>
            </w:rPr>
            <w:t xml:space="preserve">Collaboratives </w:t>
          </w:r>
          <w:r w:rsidRPr="005575B0">
            <w:t>because they are all about collaboration across systems</w:t>
          </w:r>
          <w:r w:rsidR="00294C49">
            <w:t>,</w:t>
          </w:r>
          <w:r w:rsidR="00140751">
            <w:t xml:space="preserve"> </w:t>
          </w:r>
          <w:r w:rsidR="00294C49" w:rsidRPr="00294C49">
            <w:t>a</w:t>
          </w:r>
          <w:r w:rsidRPr="00294C49">
            <w:t>cknowledging that “all of us are smarter than any of us</w:t>
          </w:r>
          <w:r w:rsidR="00294C49" w:rsidRPr="00294C49">
            <w:t>.</w:t>
          </w:r>
          <w:r w:rsidRPr="00294C49">
            <w:t>”</w:t>
          </w:r>
          <w:r w:rsidRPr="005575B0">
            <w:t xml:space="preserve"> </w:t>
          </w:r>
        </w:p>
        <w:p w14:paraId="51E395B7" w14:textId="40F0B823" w:rsidR="00140751" w:rsidRDefault="00140751" w:rsidP="00890D91">
          <w:pPr>
            <w:pStyle w:val="Heading3"/>
          </w:pPr>
          <w:r>
            <w:lastRenderedPageBreak/>
            <w:t>Clinical Improvement Model</w:t>
          </w:r>
        </w:p>
        <w:p w14:paraId="46FDA28B" w14:textId="22FFD004" w:rsidR="005575B0" w:rsidRPr="00890D91" w:rsidRDefault="00140751" w:rsidP="00890D91">
          <w:pPr>
            <w:pStyle w:val="BodyText"/>
          </w:pPr>
          <w:r w:rsidRPr="00890D91">
            <w:t xml:space="preserve">About Health's </w:t>
          </w:r>
          <w:r w:rsidR="005575B0" w:rsidRPr="00890D91">
            <w:t>clinical improvement model</w:t>
          </w:r>
          <w:r w:rsidRPr="00890D91">
            <w:t xml:space="preserve"> </w:t>
          </w:r>
          <w:r w:rsidR="005575B0" w:rsidRPr="00890D91">
            <w:t>rests on three principles: authorship, ownership, and accountability</w:t>
          </w:r>
          <w:r w:rsidR="00493B95">
            <w:t>:</w:t>
          </w:r>
        </w:p>
        <w:p w14:paraId="5848C85C" w14:textId="77777777" w:rsidR="00890D91" w:rsidRDefault="005575B0" w:rsidP="005575B0">
          <w:pPr>
            <w:pStyle w:val="ListBullet"/>
          </w:pPr>
          <w:r w:rsidRPr="00493B95">
            <w:rPr>
              <w:b/>
            </w:rPr>
            <w:t>Ownership</w:t>
          </w:r>
          <w:r w:rsidRPr="00890D91">
            <w:t xml:space="preserve"> in how clinical leadership from each system determines the topics on</w:t>
          </w:r>
          <w:r w:rsidR="00890D91">
            <w:t xml:space="preserve"> </w:t>
          </w:r>
          <w:r w:rsidRPr="00890D91">
            <w:t>which the group works collectively</w:t>
          </w:r>
        </w:p>
        <w:p w14:paraId="26DB5DAD" w14:textId="77777777" w:rsidR="00890D91" w:rsidRDefault="005575B0" w:rsidP="005575B0">
          <w:pPr>
            <w:pStyle w:val="ListBullet"/>
          </w:pPr>
          <w:r w:rsidRPr="00890D91">
            <w:rPr>
              <w:b/>
              <w:bCs/>
            </w:rPr>
            <w:t xml:space="preserve">Authorship </w:t>
          </w:r>
          <w:r w:rsidRPr="005575B0">
            <w:t>in everyone sharing their best practices, then agreeing on, adapting, and</w:t>
          </w:r>
          <w:r w:rsidR="00890D91">
            <w:t xml:space="preserve"> </w:t>
          </w:r>
          <w:r w:rsidRPr="005575B0">
            <w:t>implementing the choicest to improve patient outcomes</w:t>
          </w:r>
        </w:p>
        <w:p w14:paraId="1B145763" w14:textId="61056407" w:rsidR="005575B0" w:rsidRPr="005575B0" w:rsidRDefault="005575B0" w:rsidP="00493B95">
          <w:pPr>
            <w:pStyle w:val="ListBullet"/>
          </w:pPr>
          <w:r w:rsidRPr="00890D91">
            <w:rPr>
              <w:b/>
              <w:bCs/>
            </w:rPr>
            <w:t xml:space="preserve">Accountability </w:t>
          </w:r>
          <w:r w:rsidRPr="005575B0">
            <w:t>by C-suite’s engagement and commitment to achieving shared QI</w:t>
          </w:r>
          <w:r w:rsidR="00493B95">
            <w:t xml:space="preserve"> </w:t>
          </w:r>
          <w:r w:rsidRPr="005575B0">
            <w:t>objectives</w:t>
          </w:r>
        </w:p>
        <w:p w14:paraId="2596F3B9" w14:textId="77777777" w:rsidR="00493B95" w:rsidRDefault="00493B95" w:rsidP="00140751">
          <w:pPr>
            <w:pStyle w:val="BodyText"/>
          </w:pPr>
        </w:p>
        <w:p w14:paraId="01C7E0F2" w14:textId="0F12746F" w:rsidR="005575B0" w:rsidRDefault="005575B0" w:rsidP="00140751">
          <w:pPr>
            <w:pStyle w:val="BodyText"/>
          </w:pPr>
          <w:r w:rsidRPr="005575B0">
            <w:t xml:space="preserve">Sharing is foundational to all three principles, making each healthcare system a </w:t>
          </w:r>
          <w:r w:rsidRPr="005575B0">
            <w:rPr>
              <w:i/>
              <w:iCs/>
            </w:rPr>
            <w:t>de facto</w:t>
          </w:r>
          <w:r w:rsidR="00890D91">
            <w:rPr>
              <w:i/>
              <w:iCs/>
            </w:rPr>
            <w:t xml:space="preserve"> </w:t>
          </w:r>
          <w:r w:rsidRPr="005575B0">
            <w:t xml:space="preserve">teacher as well as student. Sharing also </w:t>
          </w:r>
          <w:r w:rsidR="00467E87">
            <w:t>means that</w:t>
          </w:r>
          <w:r w:rsidRPr="005575B0">
            <w:t xml:space="preserve"> everyone, up to the CEO, </w:t>
          </w:r>
          <w:r w:rsidR="00467E87">
            <w:t>can</w:t>
          </w:r>
          <w:r w:rsidRPr="005575B0">
            <w:t xml:space="preserve"> see</w:t>
          </w:r>
          <w:r w:rsidR="00890D91">
            <w:t xml:space="preserve"> </w:t>
          </w:r>
          <w:r w:rsidR="00467E87">
            <w:t>aggregated</w:t>
          </w:r>
          <w:r w:rsidRPr="005575B0">
            <w:t xml:space="preserve"> data throughout the </w:t>
          </w:r>
          <w:r w:rsidR="00467E87">
            <w:t xml:space="preserve">collaborative's </w:t>
          </w:r>
          <w:r w:rsidRPr="005575B0">
            <w:t xml:space="preserve">life cycle. </w:t>
          </w:r>
        </w:p>
        <w:p w14:paraId="2B3E3E58" w14:textId="0673FACC" w:rsidR="0092129A" w:rsidRPr="00E760E2" w:rsidRDefault="0092129A" w:rsidP="00140751">
          <w:pPr>
            <w:pStyle w:val="BodyText"/>
            <w:rPr>
              <w:i/>
              <w:iCs/>
            </w:rPr>
          </w:pPr>
          <w:r w:rsidRPr="00E760E2">
            <w:rPr>
              <w:i/>
              <w:iCs/>
            </w:rPr>
            <w:t xml:space="preserve">Examples of </w:t>
          </w:r>
          <w:r w:rsidR="00493B95" w:rsidRPr="00E760E2">
            <w:rPr>
              <w:i/>
              <w:iCs/>
            </w:rPr>
            <w:t>clinical</w:t>
          </w:r>
          <w:r w:rsidRPr="00E760E2">
            <w:rPr>
              <w:i/>
              <w:iCs/>
            </w:rPr>
            <w:t xml:space="preserve"> initiatives include:</w:t>
          </w:r>
        </w:p>
        <w:p w14:paraId="7E0938D7" w14:textId="77777777" w:rsidR="0092129A" w:rsidRPr="00E760E2" w:rsidRDefault="0092129A" w:rsidP="005570F5">
          <w:pPr>
            <w:pStyle w:val="ListBullet"/>
            <w:numPr>
              <w:ilvl w:val="0"/>
              <w:numId w:val="0"/>
            </w:numPr>
            <w:ind w:left="340"/>
            <w:rPr>
              <w:i/>
              <w:iCs/>
            </w:rPr>
            <w:sectPr w:rsidR="0092129A" w:rsidRPr="00E760E2" w:rsidSect="00F0728F">
              <w:footerReference w:type="default" r:id="rId19"/>
              <w:footerReference w:type="first" r:id="rId20"/>
              <w:type w:val="continuous"/>
              <w:pgSz w:w="12240" w:h="15840" w:code="1"/>
              <w:pgMar w:top="1440" w:right="1077" w:bottom="1440" w:left="1077" w:header="720" w:footer="431" w:gutter="0"/>
              <w:pgNumType w:start="1"/>
              <w:cols w:space="708"/>
              <w:docGrid w:linePitch="360"/>
            </w:sectPr>
          </w:pPr>
        </w:p>
        <w:p w14:paraId="6959F62C" w14:textId="3E8A5159" w:rsidR="005570F5" w:rsidRDefault="005570F5" w:rsidP="0092129A">
          <w:pPr>
            <w:pStyle w:val="ListBullet"/>
          </w:pPr>
          <w:r>
            <w:t xml:space="preserve">  </w:t>
          </w:r>
          <w:r w:rsidR="00493B95">
            <w:t xml:space="preserve"> </w:t>
          </w:r>
          <w:r>
            <w:t>Diabetes</w:t>
          </w:r>
          <w:r w:rsidR="0092129A">
            <w:t xml:space="preserve">  </w:t>
          </w:r>
        </w:p>
        <w:p w14:paraId="7AE39410" w14:textId="5920131E" w:rsidR="0092129A" w:rsidRDefault="0092129A" w:rsidP="0092129A">
          <w:pPr>
            <w:pStyle w:val="ListBullet"/>
          </w:pPr>
          <w:r>
            <w:t xml:space="preserve">  </w:t>
          </w:r>
          <w:r w:rsidR="005570F5">
            <w:t xml:space="preserve"> </w:t>
          </w:r>
          <w:r>
            <w:t>Advanced Care Planning</w:t>
          </w:r>
        </w:p>
        <w:p w14:paraId="07B426A6" w14:textId="1D9ADD14" w:rsidR="0092129A" w:rsidRDefault="0092129A" w:rsidP="0092129A">
          <w:pPr>
            <w:pStyle w:val="ListBullet"/>
          </w:pPr>
          <w:r>
            <w:t xml:space="preserve">   Total Knee Arthroplasty</w:t>
          </w:r>
        </w:p>
        <w:p w14:paraId="253B5319" w14:textId="3C49E6B1" w:rsidR="0092129A" w:rsidRDefault="0092129A" w:rsidP="0092129A">
          <w:pPr>
            <w:pStyle w:val="ListBullet"/>
          </w:pPr>
          <w:r>
            <w:t xml:space="preserve">   Effective Lower Back Surgery</w:t>
          </w:r>
        </w:p>
        <w:p w14:paraId="6FEFA0AC" w14:textId="7A23F508" w:rsidR="0092129A" w:rsidRDefault="0092129A" w:rsidP="0092129A">
          <w:pPr>
            <w:pStyle w:val="ListBullet"/>
          </w:pPr>
          <w:r>
            <w:t xml:space="preserve">   Coronary Heart Disease</w:t>
          </w:r>
        </w:p>
        <w:p w14:paraId="56F3E856" w14:textId="507C20DA" w:rsidR="0092129A" w:rsidRDefault="0092129A" w:rsidP="0092129A">
          <w:pPr>
            <w:pStyle w:val="ListBullet"/>
          </w:pPr>
          <w:r>
            <w:t xml:space="preserve">   Opioid Use/Misuse</w:t>
          </w:r>
        </w:p>
        <w:p w14:paraId="6624FCD6" w14:textId="4505293B" w:rsidR="0092129A" w:rsidRDefault="0092129A" w:rsidP="0092129A">
          <w:pPr>
            <w:pStyle w:val="ListBullet"/>
          </w:pPr>
          <w:r>
            <w:t xml:space="preserve">   Complex Care Management</w:t>
          </w:r>
        </w:p>
        <w:p w14:paraId="34049687" w14:textId="720B94B2" w:rsidR="0092129A" w:rsidRDefault="0092129A" w:rsidP="0092129A">
          <w:pPr>
            <w:pStyle w:val="ListBullet"/>
          </w:pPr>
          <w:r>
            <w:t xml:space="preserve">   Behavioral Health Access</w:t>
          </w:r>
        </w:p>
        <w:p w14:paraId="2F0F8B64" w14:textId="41546FD1" w:rsidR="0092129A" w:rsidRDefault="0092129A" w:rsidP="0092129A">
          <w:pPr>
            <w:pStyle w:val="ListBullet"/>
          </w:pPr>
          <w:r>
            <w:t xml:space="preserve">   Post Acute Care</w:t>
          </w:r>
        </w:p>
        <w:p w14:paraId="026346B6" w14:textId="5F528834" w:rsidR="0092129A" w:rsidRDefault="0092129A" w:rsidP="0092129A">
          <w:pPr>
            <w:pStyle w:val="ListBullet"/>
          </w:pPr>
          <w:r>
            <w:t xml:space="preserve">   Surgical Site Infection Control</w:t>
          </w:r>
        </w:p>
        <w:p w14:paraId="359C5D41" w14:textId="7C402694" w:rsidR="0092129A" w:rsidRDefault="0092129A" w:rsidP="0092129A">
          <w:pPr>
            <w:pStyle w:val="ListBullet"/>
          </w:pPr>
          <w:r>
            <w:t xml:space="preserve">   Anti-Microbial Stewardship</w:t>
          </w:r>
        </w:p>
        <w:p w14:paraId="4AB255BD" w14:textId="4414E6FD" w:rsidR="0092129A" w:rsidRDefault="0092129A" w:rsidP="0092129A">
          <w:pPr>
            <w:pStyle w:val="ListBullet"/>
          </w:pPr>
          <w:r>
            <w:t xml:space="preserve">   Pharmacy Cost</w:t>
          </w:r>
        </w:p>
        <w:p w14:paraId="36901D4F" w14:textId="70EE4F0D" w:rsidR="0092129A" w:rsidRDefault="0092129A" w:rsidP="0092129A">
          <w:pPr>
            <w:pStyle w:val="ListBullet"/>
          </w:pPr>
          <w:r>
            <w:t xml:space="preserve">   Transitions of Care</w:t>
          </w:r>
        </w:p>
        <w:p w14:paraId="51C13DE2" w14:textId="015B8915" w:rsidR="0092129A" w:rsidRDefault="0092129A" w:rsidP="0092129A">
          <w:pPr>
            <w:pStyle w:val="ListBullet"/>
          </w:pPr>
          <w:r>
            <w:t xml:space="preserve">   Sepsis (Parts 1 &amp; 2)</w:t>
          </w:r>
        </w:p>
        <w:p w14:paraId="7D6FED4D" w14:textId="2FA698B6" w:rsidR="0092129A" w:rsidRDefault="0092129A" w:rsidP="0092129A">
          <w:pPr>
            <w:pStyle w:val="ListBullet"/>
          </w:pPr>
          <w:r>
            <w:t xml:space="preserve">   Observation Length of Stay</w:t>
          </w:r>
        </w:p>
        <w:p w14:paraId="49EF99E2" w14:textId="253D4CCC" w:rsidR="0092129A" w:rsidRDefault="0092129A" w:rsidP="0092129A">
          <w:pPr>
            <w:pStyle w:val="ListBullet"/>
          </w:pPr>
          <w:r>
            <w:t xml:space="preserve">   Congestive Heart Failure</w:t>
          </w:r>
        </w:p>
        <w:p w14:paraId="07EF5722" w14:textId="3BB7E273" w:rsidR="0092129A" w:rsidRDefault="0092129A" w:rsidP="0092129A">
          <w:pPr>
            <w:pStyle w:val="ListBullet"/>
          </w:pPr>
          <w:r>
            <w:t xml:space="preserve">   Goals of Care Conversation</w:t>
          </w:r>
        </w:p>
        <w:p w14:paraId="03EE79A3" w14:textId="187717AE" w:rsidR="0092129A" w:rsidRDefault="0092129A" w:rsidP="0092129A">
          <w:pPr>
            <w:pStyle w:val="ListBullet"/>
          </w:pPr>
          <w:r>
            <w:t xml:space="preserve">   Chronic Obstructive Pulmonary Disease</w:t>
          </w:r>
        </w:p>
        <w:p w14:paraId="696A4D25" w14:textId="2BD42B5B" w:rsidR="0092129A" w:rsidRDefault="0092129A" w:rsidP="0092129A">
          <w:pPr>
            <w:pStyle w:val="ListBullet"/>
          </w:pPr>
          <w:r>
            <w:t xml:space="preserve">   Pressure Injuries</w:t>
          </w:r>
        </w:p>
        <w:p w14:paraId="42D67AE1" w14:textId="77777777" w:rsidR="0092129A" w:rsidRDefault="0092129A" w:rsidP="0092129A">
          <w:pPr>
            <w:pStyle w:val="Heading3"/>
            <w:sectPr w:rsidR="0092129A" w:rsidSect="0092129A">
              <w:type w:val="continuous"/>
              <w:pgSz w:w="12240" w:h="15840" w:code="1"/>
              <w:pgMar w:top="1440" w:right="1077" w:bottom="1440" w:left="1077" w:header="720" w:footer="431" w:gutter="0"/>
              <w:pgNumType w:start="1"/>
              <w:cols w:num="2" w:space="708"/>
              <w:docGrid w:linePitch="360"/>
            </w:sectPr>
          </w:pPr>
        </w:p>
        <w:p w14:paraId="3C1FC10B" w14:textId="77777777" w:rsidR="0092129A" w:rsidRDefault="0092129A" w:rsidP="0092129A">
          <w:pPr>
            <w:pStyle w:val="Heading3"/>
          </w:pPr>
        </w:p>
        <w:p w14:paraId="1927CE32" w14:textId="71B9A54A" w:rsidR="0092129A" w:rsidRDefault="0092129A" w:rsidP="0092129A">
          <w:pPr>
            <w:pStyle w:val="Heading3"/>
          </w:pPr>
          <w:r>
            <w:t>Shared Savings</w:t>
          </w:r>
        </w:p>
        <w:p w14:paraId="7B9A1CA1" w14:textId="1DC02595" w:rsidR="0092129A" w:rsidRDefault="0092129A" w:rsidP="0092129A">
          <w:pPr>
            <w:pStyle w:val="BodyText"/>
          </w:pPr>
          <w:r w:rsidRPr="0092129A">
            <w:t>AboutHealth’s shared savings initiatives are designed to align clinical quality, cost stewardship, and system</w:t>
          </w:r>
          <w:r w:rsidRPr="0092129A">
            <w:rPr>
              <w:rFonts w:ascii="Cambria Math" w:hAnsi="Cambria Math" w:cs="Cambria Math"/>
            </w:rPr>
            <w:t>‑</w:t>
          </w:r>
          <w:r w:rsidRPr="0092129A">
            <w:t>level collaboration across participating organizations. By identifying common priorities and addressing them collectively</w:t>
          </w:r>
          <w:r w:rsidRPr="0092129A">
            <w:rPr>
              <w:rFonts w:ascii="Arial" w:hAnsi="Arial" w:cs="Arial"/>
            </w:rPr>
            <w:t>—</w:t>
          </w:r>
          <w:r w:rsidRPr="0092129A">
            <w:t>rather than duplicating efforts at the individual organization level</w:t>
          </w:r>
          <w:r w:rsidRPr="0092129A">
            <w:rPr>
              <w:rFonts w:ascii="Arial" w:hAnsi="Arial" w:cs="Arial"/>
            </w:rPr>
            <w:t>—</w:t>
          </w:r>
          <w:r w:rsidRPr="0092129A">
            <w:t>AboutHealth enables partners to reduce avoidable variation, improve performance, and generate sustainable financial savings.</w:t>
          </w:r>
        </w:p>
        <w:p w14:paraId="7D57957E" w14:textId="74F0BE6C" w:rsidR="0092129A" w:rsidRPr="00467E87" w:rsidRDefault="0092129A" w:rsidP="0092129A">
          <w:pPr>
            <w:pStyle w:val="BodyText"/>
            <w:rPr>
              <w:i/>
            </w:rPr>
          </w:pPr>
          <w:r w:rsidRPr="00467E87">
            <w:rPr>
              <w:i/>
            </w:rPr>
            <w:t>Shared saving projects include:</w:t>
          </w:r>
        </w:p>
        <w:p w14:paraId="32FABC49" w14:textId="77777777" w:rsidR="0092129A" w:rsidRDefault="0092129A" w:rsidP="0092129A">
          <w:pPr>
            <w:pStyle w:val="BulletedListlastinsection"/>
            <w:sectPr w:rsidR="0092129A" w:rsidSect="00F0728F">
              <w:type w:val="continuous"/>
              <w:pgSz w:w="12240" w:h="15840" w:code="1"/>
              <w:pgMar w:top="1440" w:right="1077" w:bottom="1440" w:left="1077" w:header="720" w:footer="431" w:gutter="0"/>
              <w:pgNumType w:start="1"/>
              <w:cols w:space="708"/>
              <w:docGrid w:linePitch="360"/>
            </w:sectPr>
          </w:pPr>
        </w:p>
        <w:p w14:paraId="49A5BEF2" w14:textId="61D1FFB0" w:rsidR="0092129A" w:rsidRDefault="0092129A" w:rsidP="0092129A">
          <w:pPr>
            <w:pStyle w:val="BulletedListlastinsection"/>
          </w:pPr>
          <w:r>
            <w:t xml:space="preserve">   Reference Lab</w:t>
          </w:r>
        </w:p>
        <w:p w14:paraId="769B3775" w14:textId="504AEEAF" w:rsidR="0092129A" w:rsidRDefault="0092129A" w:rsidP="0092129A">
          <w:pPr>
            <w:pStyle w:val="BulletedListlastinsection"/>
          </w:pPr>
          <w:r>
            <w:t xml:space="preserve">   Clinical Engineering Repair &amp; Maintenance</w:t>
          </w:r>
        </w:p>
        <w:p w14:paraId="3BAB72C6" w14:textId="65B3910E" w:rsidR="0092129A" w:rsidRDefault="0092129A" w:rsidP="0092129A">
          <w:pPr>
            <w:pStyle w:val="BulletedListlastinsection"/>
          </w:pPr>
          <w:r>
            <w:t xml:space="preserve">   Freight</w:t>
          </w:r>
        </w:p>
        <w:p w14:paraId="3B5EE5BB" w14:textId="34D0ABFD" w:rsidR="0092129A" w:rsidRDefault="0092129A" w:rsidP="0092129A">
          <w:pPr>
            <w:pStyle w:val="BulletedListlastinsection"/>
          </w:pPr>
          <w:r>
            <w:t xml:space="preserve">   Laundry Services</w:t>
          </w:r>
        </w:p>
        <w:p w14:paraId="429FFB91" w14:textId="4462E3F3" w:rsidR="0092129A" w:rsidRDefault="0092129A" w:rsidP="0092129A">
          <w:pPr>
            <w:pStyle w:val="BulletedListlastinsection"/>
          </w:pPr>
          <w:r>
            <w:t xml:space="preserve">   Productivity Improvements</w:t>
          </w:r>
        </w:p>
        <w:p w14:paraId="0E82D234" w14:textId="20CFAF5B" w:rsidR="0092129A" w:rsidRDefault="0092129A" w:rsidP="0092129A">
          <w:pPr>
            <w:pStyle w:val="BulletedListlastinsection"/>
          </w:pPr>
          <w:r>
            <w:t xml:space="preserve">   Mammography</w:t>
          </w:r>
        </w:p>
        <w:p w14:paraId="4BC6D747" w14:textId="5A86F3E0" w:rsidR="0092129A" w:rsidRDefault="0092129A" w:rsidP="0092129A">
          <w:pPr>
            <w:pStyle w:val="BulletedListlastinsection"/>
          </w:pPr>
          <w:r>
            <w:t xml:space="preserve">   C-Arms</w:t>
          </w:r>
        </w:p>
        <w:p w14:paraId="263D9616" w14:textId="0646AC99" w:rsidR="0092129A" w:rsidRDefault="0092129A" w:rsidP="0092129A">
          <w:pPr>
            <w:pStyle w:val="BulletedListlastinsection"/>
          </w:pPr>
          <w:r>
            <w:t xml:space="preserve">   Healthcare Connect Fund</w:t>
          </w:r>
        </w:p>
        <w:p w14:paraId="23B394EC" w14:textId="6058235A" w:rsidR="0092129A" w:rsidRDefault="0092129A" w:rsidP="0092129A">
          <w:pPr>
            <w:pStyle w:val="BulletedListlastinsection"/>
          </w:pPr>
          <w:r>
            <w:t xml:space="preserve">   Med/</w:t>
          </w:r>
          <w:proofErr w:type="spellStart"/>
          <w:r>
            <w:t>Surg</w:t>
          </w:r>
          <w:proofErr w:type="spellEnd"/>
          <w:r>
            <w:t xml:space="preserve"> Distribution</w:t>
          </w:r>
        </w:p>
        <w:p w14:paraId="3B64EDCA" w14:textId="30510F42" w:rsidR="0092129A" w:rsidRDefault="0092129A" w:rsidP="0092129A">
          <w:pPr>
            <w:pStyle w:val="BulletedListlastinsection"/>
          </w:pPr>
          <w:r>
            <w:t xml:space="preserve">   IT Software</w:t>
          </w:r>
        </w:p>
        <w:p w14:paraId="2A031FDF" w14:textId="30C32F78" w:rsidR="0092129A" w:rsidRDefault="0092129A" w:rsidP="0092129A">
          <w:pPr>
            <w:pStyle w:val="BulletedListlastinsection"/>
          </w:pPr>
          <w:r>
            <w:t xml:space="preserve">   WAN</w:t>
          </w:r>
        </w:p>
        <w:p w14:paraId="54EA7E69" w14:textId="4B00D5ED" w:rsidR="0092129A" w:rsidRDefault="0092129A" w:rsidP="0092129A">
          <w:pPr>
            <w:pStyle w:val="BulletedListlastinsection"/>
          </w:pPr>
          <w:r>
            <w:t xml:space="preserve">   Unclaimed Funds</w:t>
          </w:r>
        </w:p>
        <w:p w14:paraId="4300582A" w14:textId="7A1BBBF0" w:rsidR="0092129A" w:rsidRDefault="0092129A" w:rsidP="0092129A">
          <w:pPr>
            <w:pStyle w:val="BulletedListlastinsection"/>
          </w:pPr>
          <w:r>
            <w:t xml:space="preserve">   Mail / Postage</w:t>
          </w:r>
        </w:p>
        <w:p w14:paraId="7F430AD0" w14:textId="1505D409" w:rsidR="0092129A" w:rsidRDefault="0092129A" w:rsidP="0092129A">
          <w:pPr>
            <w:pStyle w:val="BulletedListlastinsection"/>
          </w:pPr>
          <w:r>
            <w:t xml:space="preserve">   Medical Asset Cross Campus Sharing</w:t>
          </w:r>
        </w:p>
        <w:p w14:paraId="4A02B94F" w14:textId="1BA41BD6" w:rsidR="0092129A" w:rsidRDefault="0092129A" w:rsidP="0092129A">
          <w:pPr>
            <w:pStyle w:val="BulletedListlastinsection"/>
          </w:pPr>
          <w:r>
            <w:t xml:space="preserve">   A/P Audit</w:t>
          </w:r>
        </w:p>
        <w:p w14:paraId="658BED54" w14:textId="01CCADEC" w:rsidR="0092129A" w:rsidRDefault="0092129A" w:rsidP="0092129A">
          <w:pPr>
            <w:pStyle w:val="BulletedListlastinsection"/>
          </w:pPr>
          <w:r>
            <w:t xml:space="preserve">   Pouring Rights</w:t>
          </w:r>
        </w:p>
        <w:p w14:paraId="58161289" w14:textId="503882D4" w:rsidR="0092129A" w:rsidRDefault="0092129A" w:rsidP="0092129A">
          <w:pPr>
            <w:pStyle w:val="BulletedListlastinsection"/>
            <w:sectPr w:rsidR="0092129A" w:rsidSect="0092129A">
              <w:type w:val="continuous"/>
              <w:pgSz w:w="12240" w:h="15840" w:code="1"/>
              <w:pgMar w:top="1440" w:right="1077" w:bottom="1440" w:left="1077" w:header="720" w:footer="431" w:gutter="0"/>
              <w:pgNumType w:start="1"/>
              <w:cols w:num="2" w:space="708"/>
              <w:docGrid w:linePitch="360"/>
            </w:sectPr>
          </w:pPr>
          <w:r>
            <w:t xml:space="preserve">   Waste Invoice Audit</w:t>
          </w:r>
        </w:p>
        <w:p w14:paraId="76C2E4A3" w14:textId="77777777" w:rsidR="0092129A" w:rsidRDefault="0092129A" w:rsidP="0092129A">
          <w:pPr>
            <w:pStyle w:val="Heading3"/>
          </w:pPr>
        </w:p>
        <w:p w14:paraId="690B7E3B" w14:textId="19F212AB" w:rsidR="0092129A" w:rsidRDefault="0092129A" w:rsidP="0092129A">
          <w:pPr>
            <w:pStyle w:val="Heading3"/>
          </w:pPr>
          <w:r>
            <w:t>Technology Enabled Care</w:t>
          </w:r>
        </w:p>
        <w:p w14:paraId="399CAFD8" w14:textId="77777777" w:rsidR="0092129A" w:rsidRDefault="0092129A" w:rsidP="0092129A">
          <w:pPr>
            <w:pStyle w:val="BodyText"/>
          </w:pPr>
          <w:r w:rsidRPr="0092129A">
            <w:t>As the newest strategic pillar, AboutHealth’s technology</w:t>
          </w:r>
          <w:r w:rsidRPr="0092129A">
            <w:noBreakHyphen/>
            <w:t>enabled care model is focused on expanding access while addressing the growing constraints of the healthcare workforce. By leveraging digital platforms, data analytics, and virtual care capabilities, AboutHealth can extend clinical reach, streamline care delivery, and reduce reliance on high</w:t>
          </w:r>
          <w:r w:rsidRPr="0092129A">
            <w:noBreakHyphen/>
            <w:t>cost labor models without compromising quality. This pillar emphasizes deploying technology where it meaningfully improves patient access, optimizes clinician time, and standardizes processes across sites of care. Management will bring forward practical, scalable solutions—paired with clear measures of success such as access metrics, cost savings, workforce efficiency, and quality outcomes—for Board review and consideration, ensuring technology investments are aligned with strategic and financial objectives.</w:t>
          </w:r>
        </w:p>
        <w:p w14:paraId="774900DA" w14:textId="3BF6F818" w:rsidR="00CC3D07" w:rsidRDefault="00CC3D07" w:rsidP="00CC3D07">
          <w:pPr>
            <w:pStyle w:val="Heading2"/>
          </w:pPr>
          <w:r>
            <w:t>Governance Model</w:t>
          </w:r>
        </w:p>
        <w:p w14:paraId="078FF799" w14:textId="334DA2DD" w:rsidR="00CC3D07" w:rsidRPr="00CC3D07" w:rsidRDefault="00CC3D07" w:rsidP="00CC3D07">
          <w:pPr>
            <w:pStyle w:val="BodyText"/>
          </w:pPr>
          <w:r>
            <w:rPr>
              <w:noProof/>
            </w:rPr>
            <w:drawing>
              <wp:inline distT="0" distB="0" distL="0" distR="0" wp14:anchorId="5554EF12" wp14:editId="1FF4DD8F">
                <wp:extent cx="6404610" cy="2303145"/>
                <wp:effectExtent l="0" t="0" r="0" b="1905"/>
                <wp:docPr id="1494486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610" cy="2303145"/>
                        </a:xfrm>
                        <a:prstGeom prst="rect">
                          <a:avLst/>
                        </a:prstGeom>
                        <a:noFill/>
                        <a:ln>
                          <a:noFill/>
                        </a:ln>
                      </pic:spPr>
                    </pic:pic>
                  </a:graphicData>
                </a:graphic>
              </wp:inline>
            </w:drawing>
          </w:r>
        </w:p>
        <w:p w14:paraId="16B980A3" w14:textId="77777777" w:rsidR="0092129A" w:rsidRPr="0092129A" w:rsidRDefault="0092129A" w:rsidP="0092129A">
          <w:pPr>
            <w:pStyle w:val="BodyText"/>
          </w:pPr>
        </w:p>
        <w:p w14:paraId="11D9D479" w14:textId="73BBA769" w:rsidR="0092129A" w:rsidRDefault="00CC3D07" w:rsidP="0092129A">
          <w:pPr>
            <w:pStyle w:val="BodyText"/>
          </w:pPr>
          <w:r>
            <w:t xml:space="preserve">For additional information please visit </w:t>
          </w:r>
          <w:hyperlink r:id="rId22" w:history="1">
            <w:r w:rsidRPr="00CC3D07">
              <w:rPr>
                <w:rStyle w:val="Hyperlink"/>
              </w:rPr>
              <w:t>https://abouthealth.com/</w:t>
            </w:r>
          </w:hyperlink>
          <w:r>
            <w:t>.</w:t>
          </w:r>
        </w:p>
        <w:p w14:paraId="09AB5250" w14:textId="77777777" w:rsidR="0092129A" w:rsidRDefault="0092129A" w:rsidP="0092129A">
          <w:pPr>
            <w:pStyle w:val="BodyText"/>
          </w:pPr>
        </w:p>
        <w:p w14:paraId="5CB463E9" w14:textId="37337AB1" w:rsidR="0092129A" w:rsidRPr="0092129A" w:rsidRDefault="0092129A" w:rsidP="0092129A">
          <w:pPr>
            <w:pStyle w:val="BodyText"/>
          </w:pPr>
        </w:p>
        <w:p w14:paraId="4375E6DE" w14:textId="77777777" w:rsidR="0092129A" w:rsidRPr="00890D91" w:rsidRDefault="0092129A" w:rsidP="00140751">
          <w:pPr>
            <w:pStyle w:val="BodyText"/>
            <w:rPr>
              <w:i/>
              <w:iCs/>
            </w:rPr>
          </w:pPr>
        </w:p>
        <w:p w14:paraId="5225E05D" w14:textId="77777777" w:rsidR="00140751" w:rsidRDefault="00140751" w:rsidP="00140751">
          <w:pPr>
            <w:pStyle w:val="BodyText"/>
          </w:pPr>
        </w:p>
        <w:p w14:paraId="2F31200B" w14:textId="77777777" w:rsidR="00140751" w:rsidRDefault="00140751" w:rsidP="00140751">
          <w:pPr>
            <w:pStyle w:val="BodyText"/>
          </w:pPr>
        </w:p>
        <w:p w14:paraId="4560EA3D" w14:textId="77777777" w:rsidR="00140751" w:rsidRDefault="00140751" w:rsidP="00140751">
          <w:pPr>
            <w:pStyle w:val="BodyText"/>
          </w:pPr>
        </w:p>
        <w:p w14:paraId="3CC6D131" w14:textId="4611F7AC" w:rsidR="00140751" w:rsidRDefault="00140751" w:rsidP="00140751">
          <w:pPr>
            <w:pStyle w:val="BodyText"/>
          </w:pPr>
        </w:p>
        <w:p w14:paraId="785B8BCF" w14:textId="4E23A0D2" w:rsidR="005575B0" w:rsidRDefault="00877DF9" w:rsidP="005575B0">
          <w:pPr>
            <w:pStyle w:val="BodyText"/>
          </w:pPr>
        </w:p>
      </w:sdtContent>
    </w:sdt>
    <w:p w14:paraId="580395B7" w14:textId="77777777" w:rsidR="00130F56" w:rsidRDefault="00130F56" w:rsidP="00130F56">
      <w:pPr>
        <w:pStyle w:val="Heading1"/>
      </w:pPr>
      <w:bookmarkStart w:id="6" w:name="_Toc155173736"/>
      <w:r>
        <w:lastRenderedPageBreak/>
        <w:t>Position Summary</w:t>
      </w:r>
      <w:bookmarkEnd w:id="6"/>
    </w:p>
    <w:p w14:paraId="047E88BC" w14:textId="77777777" w:rsidR="0070158B" w:rsidRDefault="0070158B" w:rsidP="0070158B">
      <w:pPr>
        <w:pStyle w:val="Heading2"/>
      </w:pPr>
      <w:r>
        <w:t>Reporting Relationships</w:t>
      </w:r>
    </w:p>
    <w:p w14:paraId="487D8DDA" w14:textId="579A0FF3" w:rsidR="00694838" w:rsidRDefault="0070158B" w:rsidP="0070158B">
      <w:pPr>
        <w:pStyle w:val="BodyText"/>
      </w:pPr>
      <w:r>
        <w:t xml:space="preserve">Reporting to the </w:t>
      </w:r>
      <w:sdt>
        <w:sdtPr>
          <w:alias w:val="SF"/>
          <w:tag w:val="eyJ0eXBlIjoic2FsZXNmb3JjZSIsInZhbHVlIjp7Im9iamVjdCI6IlRSMV9fSm9iX19jIiwiZmllbGQiOiJUUjFfX0pvYl9UaXRsZV9fYyIsImZpZWxkTGFiZWwiOiJQb3NpdGlvbiBUaXRsZSIsImZpZWxkVHlwZSI6InN0cmluZyIsInVpZCI6Ik9iamVjdGEwMzRlYTY4ZTliNDQzNTg5NTQwZmMxNDZjODAwNTNjIiwiY29tbWVudCI6InBqdCIsImZvcm1hdCI6IiIsImN1c3RvbUZvcm1hdCI6bnVsbCwiaXNDTE1VcGRhdGVkIjpmYWxzZ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SwiaXNNYW51YWxJbnNlcnQiOnRydWV9LCJpbWFnZSI6e319"/>
          <w:id w:val="574639571"/>
          <w:placeholder>
            <w:docPart w:val="DefaultPlaceholder_-1854013440"/>
          </w:placeholder>
          <w15:color w:val="008000"/>
          <w15:appearance w15:val="hidden"/>
        </w:sdtPr>
        <w:sdtEndPr/>
        <w:sdtContent>
          <w:r w:rsidR="00694838">
            <w:t xml:space="preserve">Board of </w:t>
          </w:r>
          <w:r w:rsidR="00CC3D07">
            <w:t>Managers</w:t>
          </w:r>
        </w:sdtContent>
      </w:sdt>
      <w:r>
        <w:t>, direct reports includ</w:t>
      </w:r>
      <w:r w:rsidR="009A1E02">
        <w:t>e</w:t>
      </w:r>
      <w:r w:rsidR="00694838">
        <w:t>:</w:t>
      </w:r>
    </w:p>
    <w:p w14:paraId="1CCE8572" w14:textId="2C342001" w:rsidR="0070158B" w:rsidRDefault="00877DF9" w:rsidP="00694838">
      <w:pPr>
        <w:pStyle w:val="ListBullet"/>
      </w:pPr>
      <w:sdt>
        <w:sdtPr>
          <w:alias w:val="SF"/>
          <w:tag w:val="eyJ0eXBlIjoic2FsZXNmb3JjZSIsInZhbHVlIjp7Im9iamVjdCI6IlRSMV9fSm9iX19jIiwiZmllbGQiOiJXS19UaXRsZXNfX2MiLCJmaWVsZExhYmVsIjoiVGl0bGVzIiwiZmllbGRUeXBlIjoic3RyaW5nIiwidWlkIjoiT2JqZWN0YTAzNGVhNjhlOWI0NDM1ODk1NDBmYzE0NmM4MDA1M2MiLCJjb21tZW50IjoicGp0IiwiZm9ybWF0IjoiIiwiY3VzdG9tRm9ybWF0IjpudWxsLCJpc0NMTVVwZGF0ZWQiOmZhbHNl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LCJpc01hbnVhbEluc2VydCI6dHJ1ZX0sImltYWdlIjp7fX0="/>
          <w:id w:val="-1216659704"/>
          <w:placeholder>
            <w:docPart w:val="DefaultPlaceholder_-1854013440"/>
          </w:placeholder>
          <w15:color w:val="008000"/>
          <w15:appearance w15:val="hidden"/>
        </w:sdtPr>
        <w:sdtEndPr/>
        <w:sdtContent>
          <w:r w:rsidR="009A1E02">
            <w:t>Performance Improvement Consultant (x2)</w:t>
          </w:r>
        </w:sdtContent>
      </w:sdt>
      <w:r w:rsidR="00694838">
        <w:t xml:space="preserve"> </w:t>
      </w:r>
    </w:p>
    <w:p w14:paraId="5AEC87AF" w14:textId="253639F2" w:rsidR="00694838" w:rsidRPr="00694838" w:rsidRDefault="00694838" w:rsidP="00694838">
      <w:pPr>
        <w:pStyle w:val="ListBullet"/>
      </w:pPr>
      <w:r>
        <w:t>Supply Chain Implementation Director</w:t>
      </w:r>
    </w:p>
    <w:p w14:paraId="1B65F24B" w14:textId="77777777" w:rsidR="00694838" w:rsidRDefault="00694838" w:rsidP="00694838">
      <w:pPr>
        <w:pStyle w:val="ListBullet"/>
      </w:pPr>
      <w:r>
        <w:t>Equipment/Network and HCF Support Director</w:t>
      </w:r>
    </w:p>
    <w:p w14:paraId="0882220E" w14:textId="4509180F" w:rsidR="00694838" w:rsidRPr="00A720A0" w:rsidRDefault="00694838" w:rsidP="00694838">
      <w:pPr>
        <w:pStyle w:val="ListBullet"/>
      </w:pPr>
      <w:r>
        <w:t>Administrative Manager</w:t>
      </w:r>
    </w:p>
    <w:p w14:paraId="2AD40A83" w14:textId="77777777" w:rsidR="0070158B" w:rsidRDefault="0070158B" w:rsidP="0070158B">
      <w:pPr>
        <w:pStyle w:val="Heading2"/>
      </w:pPr>
      <w:r>
        <w:t>Responsibilities</w:t>
      </w:r>
    </w:p>
    <w:p w14:paraId="03905B46" w14:textId="1FB681BC" w:rsidR="00694838" w:rsidRPr="00694838" w:rsidRDefault="00294C49" w:rsidP="00694838">
      <w:pPr>
        <w:rPr>
          <w:rFonts w:ascii="Arial" w:eastAsia="MS Mincho" w:hAnsi="Arial" w:cs="Arial"/>
          <w:sz w:val="20"/>
          <w:szCs w:val="20"/>
        </w:rPr>
      </w:pPr>
      <w:r>
        <w:rPr>
          <w:rFonts w:ascii="Arial" w:hAnsi="Arial" w:cs="Arial"/>
          <w:sz w:val="20"/>
          <w:szCs w:val="20"/>
        </w:rPr>
        <w:t>Ke</w:t>
      </w:r>
      <w:r w:rsidRPr="00294C49">
        <w:rPr>
          <w:rFonts w:ascii="Arial" w:hAnsi="Arial" w:cs="Arial"/>
          <w:sz w:val="20"/>
          <w:szCs w:val="20"/>
        </w:rPr>
        <w:t xml:space="preserve">y </w:t>
      </w:r>
      <w:r w:rsidR="00694838" w:rsidRPr="00294C49">
        <w:rPr>
          <w:rFonts w:ascii="Arial" w:eastAsia="MS Mincho" w:hAnsi="Arial" w:cs="Arial"/>
          <w:sz w:val="20"/>
          <w:szCs w:val="20"/>
        </w:rPr>
        <w:t>operational activities include, but are not limited to:</w:t>
      </w:r>
    </w:p>
    <w:p w14:paraId="540A3A82" w14:textId="77777777" w:rsidR="00694838" w:rsidRPr="00694838" w:rsidRDefault="00694838" w:rsidP="00694838">
      <w:pPr>
        <w:spacing w:after="0" w:line="240" w:lineRule="auto"/>
        <w:rPr>
          <w:rFonts w:ascii="Arial" w:eastAsia="MS Mincho" w:hAnsi="Arial" w:cs="Arial"/>
          <w:sz w:val="20"/>
          <w:szCs w:val="20"/>
        </w:rPr>
      </w:pPr>
    </w:p>
    <w:p w14:paraId="2CB4AD86" w14:textId="25A1526D" w:rsidR="00694838" w:rsidRPr="00694838" w:rsidRDefault="00694838" w:rsidP="00694838">
      <w:pPr>
        <w:pStyle w:val="BulletedListmultiplelines"/>
        <w:rPr>
          <w:rFonts w:ascii="Arial" w:eastAsia="Cambria" w:hAnsi="Arial" w:cs="Arial"/>
          <w:szCs w:val="20"/>
        </w:rPr>
      </w:pPr>
      <w:r w:rsidRPr="00E760E2">
        <w:rPr>
          <w:rFonts w:ascii="Arial" w:hAnsi="Arial" w:cs="Arial"/>
          <w:b/>
          <w:bCs/>
          <w:szCs w:val="20"/>
        </w:rPr>
        <w:t>Strategic Leadership &amp; Governance:</w:t>
      </w:r>
      <w:r w:rsidRPr="00E760E2">
        <w:rPr>
          <w:rFonts w:ascii="Arial" w:hAnsi="Arial" w:cs="Arial"/>
          <w:szCs w:val="20"/>
        </w:rPr>
        <w:t xml:space="preserve"> Partner</w:t>
      </w:r>
      <w:r w:rsidRPr="00694838">
        <w:rPr>
          <w:rFonts w:ascii="Arial" w:hAnsi="Arial" w:cs="Arial"/>
          <w:szCs w:val="20"/>
        </w:rPr>
        <w:t xml:space="preserve"> with the Board of Managers to set strategic direction, organizational priorities, and long-term goals. Translate Board-approved strategy into actionable operational plans with measurable outcomes. Provide timely, accurate, and actionable information to the Board.</w:t>
      </w:r>
    </w:p>
    <w:p w14:paraId="0C37C6BB" w14:textId="02257E8A" w:rsidR="00694838" w:rsidRPr="00694838" w:rsidRDefault="00694838" w:rsidP="00694838">
      <w:pPr>
        <w:pStyle w:val="BulletedListmultiplelines"/>
        <w:rPr>
          <w:rFonts w:ascii="Arial" w:eastAsia="Cambria" w:hAnsi="Arial" w:cs="Arial"/>
          <w:szCs w:val="20"/>
        </w:rPr>
      </w:pPr>
      <w:r w:rsidRPr="00E760E2">
        <w:rPr>
          <w:rFonts w:ascii="Arial" w:hAnsi="Arial" w:cs="Arial"/>
          <w:b/>
          <w:bCs/>
          <w:szCs w:val="20"/>
        </w:rPr>
        <w:t>Member &amp; Stakeholder Engagement:</w:t>
      </w:r>
      <w:r w:rsidRPr="00694838">
        <w:rPr>
          <w:rFonts w:ascii="Arial" w:hAnsi="Arial" w:cs="Arial"/>
          <w:szCs w:val="20"/>
        </w:rPr>
        <w:t xml:space="preserve"> Foster strong, trusted relationships with AboutHealth member organizations and stakeholders</w:t>
      </w:r>
      <w:r w:rsidR="00E760E2">
        <w:rPr>
          <w:rFonts w:ascii="Arial" w:hAnsi="Arial" w:cs="Arial"/>
          <w:szCs w:val="20"/>
        </w:rPr>
        <w:t>.</w:t>
      </w:r>
      <w:r w:rsidRPr="00694838">
        <w:rPr>
          <w:rFonts w:ascii="Arial" w:hAnsi="Arial" w:cs="Arial"/>
          <w:szCs w:val="20"/>
        </w:rPr>
        <w:t xml:space="preserve"> Serve as the public and community-facing leader of the organization.</w:t>
      </w:r>
    </w:p>
    <w:p w14:paraId="7D81D0FE" w14:textId="783BAD96" w:rsidR="00694838" w:rsidRPr="00694838" w:rsidRDefault="00694838" w:rsidP="00694838">
      <w:pPr>
        <w:pStyle w:val="BulletedListmultiplelines"/>
        <w:rPr>
          <w:rFonts w:ascii="Arial" w:eastAsia="Cambria" w:hAnsi="Arial" w:cs="Arial"/>
          <w:szCs w:val="20"/>
        </w:rPr>
      </w:pPr>
      <w:r w:rsidRPr="00E760E2">
        <w:rPr>
          <w:rFonts w:ascii="Arial" w:hAnsi="Arial" w:cs="Arial"/>
          <w:b/>
          <w:bCs/>
          <w:szCs w:val="20"/>
        </w:rPr>
        <w:t>Operational &amp; Performance Management:</w:t>
      </w:r>
      <w:r w:rsidRPr="00694838">
        <w:rPr>
          <w:rFonts w:ascii="Arial" w:hAnsi="Arial" w:cs="Arial"/>
          <w:szCs w:val="20"/>
        </w:rPr>
        <w:t xml:space="preserve"> Oversee execution of strategic initiatives and major projects. Establish and monitor organizational performance metrics. Oversight of day-to-day operations. Manage vendor and consultant relationships and accountability.</w:t>
      </w:r>
    </w:p>
    <w:p w14:paraId="0E48085D" w14:textId="0125BCE5" w:rsidR="00694838" w:rsidRPr="00694838" w:rsidRDefault="00694838" w:rsidP="00694838">
      <w:pPr>
        <w:pStyle w:val="BulletedListmultiplelines"/>
        <w:rPr>
          <w:rFonts w:ascii="Arial" w:eastAsia="Cambria" w:hAnsi="Arial" w:cs="Arial"/>
          <w:szCs w:val="20"/>
        </w:rPr>
      </w:pPr>
      <w:r w:rsidRPr="00E760E2">
        <w:rPr>
          <w:rFonts w:ascii="Arial" w:hAnsi="Arial" w:cs="Arial"/>
          <w:b/>
          <w:bCs/>
          <w:szCs w:val="20"/>
        </w:rPr>
        <w:t>Financial Stewardship &amp; Sustainability</w:t>
      </w:r>
      <w:r w:rsidR="00E760E2" w:rsidRPr="00E760E2">
        <w:rPr>
          <w:rFonts w:ascii="Arial" w:hAnsi="Arial" w:cs="Arial"/>
          <w:b/>
          <w:bCs/>
          <w:szCs w:val="20"/>
        </w:rPr>
        <w:t>:</w:t>
      </w:r>
      <w:r w:rsidRPr="00694838">
        <w:rPr>
          <w:rFonts w:ascii="Arial" w:hAnsi="Arial" w:cs="Arial"/>
          <w:szCs w:val="20"/>
        </w:rPr>
        <w:t xml:space="preserve"> Recommend the annual operating budget and business plans. Ensure efficient financial management and long-term sustainability.</w:t>
      </w:r>
    </w:p>
    <w:p w14:paraId="51A1D93C" w14:textId="1FCC42BC" w:rsidR="00694838" w:rsidRPr="00694838" w:rsidRDefault="00694838" w:rsidP="00694838">
      <w:pPr>
        <w:pStyle w:val="BulletedListmultiplelines"/>
        <w:rPr>
          <w:rFonts w:ascii="Arial" w:eastAsia="Cambria" w:hAnsi="Arial" w:cs="Arial"/>
          <w:szCs w:val="20"/>
        </w:rPr>
      </w:pPr>
      <w:r w:rsidRPr="00E760E2">
        <w:rPr>
          <w:rFonts w:ascii="Arial" w:hAnsi="Arial" w:cs="Arial"/>
          <w:b/>
          <w:bCs/>
          <w:szCs w:val="20"/>
        </w:rPr>
        <w:t>People Leadership:</w:t>
      </w:r>
      <w:r w:rsidRPr="00694838">
        <w:rPr>
          <w:rFonts w:ascii="Arial" w:hAnsi="Arial" w:cs="Arial"/>
          <w:szCs w:val="20"/>
        </w:rPr>
        <w:t xml:space="preserve"> Lead and develop a high-performing team. Maintain staff morale at a high level. Oversee human resource functions</w:t>
      </w:r>
      <w:r w:rsidR="00E760E2">
        <w:rPr>
          <w:rFonts w:ascii="Arial" w:hAnsi="Arial" w:cs="Arial"/>
          <w:szCs w:val="20"/>
        </w:rPr>
        <w:t>.</w:t>
      </w:r>
    </w:p>
    <w:p w14:paraId="7D29EE7C" w14:textId="77777777" w:rsidR="00694838" w:rsidRPr="00694838" w:rsidRDefault="00694838" w:rsidP="00694838">
      <w:pPr>
        <w:pStyle w:val="BulletedListmultiplelines"/>
        <w:rPr>
          <w:rFonts w:ascii="Arial" w:eastAsia="Cambria" w:hAnsi="Arial" w:cs="Arial"/>
          <w:szCs w:val="20"/>
        </w:rPr>
      </w:pPr>
      <w:r w:rsidRPr="00E760E2">
        <w:rPr>
          <w:rFonts w:ascii="Arial" w:hAnsi="Arial" w:cs="Arial"/>
          <w:b/>
          <w:bCs/>
          <w:szCs w:val="20"/>
        </w:rPr>
        <w:t>Clinical, Quality &amp; Population Health Leadership:</w:t>
      </w:r>
      <w:r w:rsidRPr="00694838">
        <w:rPr>
          <w:rFonts w:ascii="Arial" w:hAnsi="Arial" w:cs="Arial"/>
          <w:szCs w:val="20"/>
        </w:rPr>
        <w:t xml:space="preserve"> Advance quality improvement and population health strategies. Support shared learning and best-practice dissemination.</w:t>
      </w:r>
    </w:p>
    <w:p w14:paraId="28CFCACF" w14:textId="75AC63DD" w:rsidR="00694838" w:rsidRPr="00694838" w:rsidRDefault="00694838" w:rsidP="00694838">
      <w:pPr>
        <w:pStyle w:val="BulletedListmultiplelines"/>
        <w:rPr>
          <w:rFonts w:ascii="Arial" w:eastAsia="Cambria" w:hAnsi="Arial" w:cs="Arial"/>
          <w:szCs w:val="20"/>
        </w:rPr>
      </w:pPr>
      <w:r w:rsidRPr="00E760E2">
        <w:rPr>
          <w:rFonts w:ascii="Arial" w:hAnsi="Arial" w:cs="Arial"/>
          <w:b/>
          <w:bCs/>
          <w:szCs w:val="20"/>
        </w:rPr>
        <w:t>Compliance, Risk &amp; Ethics:</w:t>
      </w:r>
      <w:r w:rsidRPr="00694838">
        <w:rPr>
          <w:rFonts w:ascii="Arial" w:hAnsi="Arial" w:cs="Arial"/>
          <w:szCs w:val="20"/>
        </w:rPr>
        <w:t xml:space="preserve"> Ensure compliance with all legal and regulatory requirements. Uphold high standards of ethics, integrity, and transparency.</w:t>
      </w:r>
    </w:p>
    <w:p w14:paraId="68D3ADFB" w14:textId="46A429E3" w:rsidR="0070158B" w:rsidRDefault="0070158B" w:rsidP="0070158B">
      <w:pPr>
        <w:pStyle w:val="BodyText"/>
      </w:pPr>
    </w:p>
    <w:p w14:paraId="583B7D95" w14:textId="378E141C" w:rsidR="00130F56" w:rsidRDefault="00130F56" w:rsidP="00130F56">
      <w:pPr>
        <w:pStyle w:val="Heading1"/>
      </w:pPr>
      <w:bookmarkStart w:id="7" w:name="_Toc155173737"/>
      <w:r>
        <w:lastRenderedPageBreak/>
        <w:t>Goals and Objectives</w:t>
      </w:r>
      <w:bookmarkEnd w:id="7"/>
    </w:p>
    <w:p w14:paraId="25DB5CAF" w14:textId="77777777" w:rsidR="0070158B" w:rsidRDefault="0070158B" w:rsidP="0070158B">
      <w:pPr>
        <w:pStyle w:val="BodyText"/>
      </w:pPr>
      <w:r>
        <w:t>The following goals and objectives have been identified as priorities for this position:</w:t>
      </w:r>
    </w:p>
    <w:sdt>
      <w:sdtPr>
        <w:alias w:val="SF"/>
        <w:tag w:val="eyJ0eXBlIjoic2FsZXNmb3JjZSIsInZhbHVlIjp7Im9iamVjdCI6IlRSMV9fSm9iX19jIiwiZmllbGQiOiJXS19Hb2Fsc19hbmRfT2JqZWN0aXZlc19fYyIsImZpZWxkTGFiZWwiOiJHb2FscyBhbmQgT2JqZWN0aXZlcyIsImZpZWxkVHlwZSI6InRleHRhcmVhIiwidWlkIjoiT2JqZWN0YTAzNGVhNjhlOWI0NDM1ODk1NDBmYzE0NmM4MDA1M2MiLCJjb21tZW50IjoicGp0IiwiZm9ybWF0IjoiIiwiY3VzdG9tRm9ybWF0IjpudWxsLCJpc0NMTVVwZGF0ZWQiOmZhbHNl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LCJpc01hbnVhbEluc2VydCI6dHJ1ZX0sImltYWdlIjp7fX0="/>
        <w:id w:val="-41599786"/>
        <w:placeholder>
          <w:docPart w:val="DefaultPlaceholder_-1854013440"/>
        </w:placeholder>
        <w15:color w:val="008000"/>
        <w15:appearance w15:val="hidden"/>
      </w:sdtPr>
      <w:sdtEndPr/>
      <w:sdtContent>
        <w:p w14:paraId="7F22141B" w14:textId="1C2C8162" w:rsidR="00CC3D07" w:rsidRDefault="00CC3D07" w:rsidP="00CC3D07">
          <w:pPr>
            <w:pStyle w:val="BulletedListmultiplelines"/>
          </w:pPr>
          <w:r>
            <w:t>Partner with the Board to shape and execute AboutHealth’s strategic direction, translating a shared vision into clear priorities, annual goals, and measurable impact that strengthens member organizations and the communities they serve.</w:t>
          </w:r>
        </w:p>
        <w:p w14:paraId="596A4D3D" w14:textId="3DDD5132" w:rsidR="00CC3D07" w:rsidRDefault="00CC3D07" w:rsidP="00CC3D07">
          <w:pPr>
            <w:pStyle w:val="BulletedListmultiplelines"/>
          </w:pPr>
          <w:r>
            <w:t>Serve as the chief executive and public voice of AboutHealth, inspiring trust and collaboration across member organizations, clinical leaders, community partners, and statewide stakeholders.</w:t>
          </w:r>
        </w:p>
        <w:p w14:paraId="5E21F9B2" w14:textId="5E3D7B95" w:rsidR="00CC3D07" w:rsidRDefault="00CC3D07" w:rsidP="00CC3D07">
          <w:pPr>
            <w:pStyle w:val="BulletedListmultiplelines"/>
          </w:pPr>
          <w:r>
            <w:t>Lead the organization with energy and discipline, ensuring effective execution of strategic initiatives and day</w:t>
          </w:r>
          <w:r>
            <w:rPr>
              <w:rFonts w:ascii="Cambria Math" w:hAnsi="Cambria Math" w:cs="Cambria Math"/>
            </w:rPr>
            <w:t>‑</w:t>
          </w:r>
          <w:r>
            <w:t>to</w:t>
          </w:r>
          <w:r>
            <w:rPr>
              <w:rFonts w:ascii="Cambria Math" w:hAnsi="Cambria Math" w:cs="Cambria Math"/>
            </w:rPr>
            <w:t>‑</w:t>
          </w:r>
          <w:r>
            <w:t>day operations through clear metrics, accountability, and transparent communication.</w:t>
          </w:r>
        </w:p>
        <w:p w14:paraId="0627B1DA" w14:textId="19B8644A" w:rsidR="00CC3D07" w:rsidRDefault="00526CF8" w:rsidP="00CC3D07">
          <w:pPr>
            <w:pStyle w:val="BulletedListmultiplelines"/>
          </w:pPr>
          <w:r>
            <w:t xml:space="preserve">Strengthen financial sustainability and margin performance by managing cost structures, capital investments, and growth initiatives to ensure long-term sustainability, balancing innovation and expansion with fiscal responsibility in a capital-constrained environment. </w:t>
          </w:r>
        </w:p>
        <w:p w14:paraId="1CC15FF1" w14:textId="289563F0" w:rsidR="00CC3D07" w:rsidRDefault="00CC3D07" w:rsidP="00CC3D07">
          <w:pPr>
            <w:pStyle w:val="BulletedListmultiplelines"/>
          </w:pPr>
          <w:r>
            <w:t>Inspire a high</w:t>
          </w:r>
          <w:r w:rsidRPr="00CC3D07">
            <w:rPr>
              <w:rFonts w:ascii="Cambria Math" w:hAnsi="Cambria Math" w:cs="Cambria Math"/>
            </w:rPr>
            <w:t>‑</w:t>
          </w:r>
          <w:r>
            <w:t>performing, mission</w:t>
          </w:r>
          <w:r w:rsidRPr="00CC3D07">
            <w:rPr>
              <w:rFonts w:ascii="Cambria Math" w:hAnsi="Cambria Math" w:cs="Cambria Math"/>
            </w:rPr>
            <w:t>‑</w:t>
          </w:r>
          <w:r>
            <w:t>driven team, fostering a collaborative, values</w:t>
          </w:r>
          <w:r w:rsidRPr="00CC3D07">
            <w:rPr>
              <w:rFonts w:ascii="Cambria Math" w:hAnsi="Cambria Math" w:cs="Cambria Math"/>
            </w:rPr>
            <w:t>‑</w:t>
          </w:r>
          <w:r>
            <w:t>based culture where people are energized by purpose and empowered to lead.</w:t>
          </w:r>
        </w:p>
        <w:p w14:paraId="418A55E6" w14:textId="688C55BB" w:rsidR="00CC3D07" w:rsidRDefault="00CC3D07" w:rsidP="00CC3D07">
          <w:pPr>
            <w:pStyle w:val="BulletedListmultiplelines"/>
          </w:pPr>
          <w:r>
            <w:t>Champion quality improvement, population health, shared savings, and value</w:t>
          </w:r>
          <w:r>
            <w:rPr>
              <w:rFonts w:ascii="Cambria Math" w:hAnsi="Cambria Math" w:cs="Cambria Math"/>
            </w:rPr>
            <w:t>‑</w:t>
          </w:r>
          <w:r>
            <w:t>based care initiatives, accelerating shared learning and innovation across member systems to achieve better outcomes together.</w:t>
          </w:r>
        </w:p>
        <w:p w14:paraId="730E3EFB" w14:textId="2AB06831" w:rsidR="00CC3D07" w:rsidRDefault="00CC3D07" w:rsidP="00CC3D07">
          <w:pPr>
            <w:pStyle w:val="BulletedListmultiplelines"/>
          </w:pPr>
          <w:r>
            <w:t>Lead the continued expansion of AboutHealth’s technology</w:t>
          </w:r>
          <w:r>
            <w:rPr>
              <w:rFonts w:ascii="Cambria Math" w:hAnsi="Cambria Math" w:cs="Cambria Math"/>
            </w:rPr>
            <w:t>‑</w:t>
          </w:r>
          <w:r>
            <w:t>enabled services, advancing a bold vision for how digital capabilities can transform access, improve efficiency, and enable scalable, sustainable care models across the network.</w:t>
          </w:r>
        </w:p>
        <w:p w14:paraId="1BE01889" w14:textId="0C3A3DFA" w:rsidR="00B644B5" w:rsidRDefault="00526CF8" w:rsidP="00CC3D07">
          <w:pPr>
            <w:pStyle w:val="BulletedListmultiplelines"/>
          </w:pPr>
          <w:r>
            <w:t xml:space="preserve">Advance AboutHealth's value proposition with owners, partners and customers. Clarify and consistently articulate AboutHealth's differentiated value internally and externally. Deepen trust and alignment with owners, boards, and key system partners. </w:t>
          </w:r>
        </w:p>
      </w:sdtContent>
    </w:sdt>
    <w:p w14:paraId="4FD0A5F7" w14:textId="77777777" w:rsidR="0070158B" w:rsidRDefault="00130F56" w:rsidP="009A4040">
      <w:pPr>
        <w:pStyle w:val="Heading1"/>
      </w:pPr>
      <w:bookmarkStart w:id="8" w:name="_Toc155173738"/>
      <w:r>
        <w:lastRenderedPageBreak/>
        <w:t>Candidate Qualifications</w:t>
      </w:r>
      <w:bookmarkEnd w:id="8"/>
    </w:p>
    <w:p w14:paraId="091D162B" w14:textId="77777777" w:rsidR="006969C6" w:rsidRPr="006969C6" w:rsidRDefault="006969C6" w:rsidP="006969C6">
      <w:pPr>
        <w:keepNext/>
        <w:keepLines/>
        <w:spacing w:before="240" w:after="240" w:line="240" w:lineRule="auto"/>
        <w:outlineLvl w:val="1"/>
        <w:rPr>
          <w:rFonts w:asciiTheme="majorHAnsi" w:eastAsiaTheme="majorEastAsia" w:hAnsiTheme="majorHAnsi" w:cstheme="majorBidi"/>
          <w:b/>
          <w:bCs/>
          <w:color w:val="86B5BD" w:themeColor="text2"/>
          <w:sz w:val="24"/>
          <w:szCs w:val="24"/>
        </w:rPr>
      </w:pPr>
      <w:r w:rsidRPr="006969C6">
        <w:rPr>
          <w:rFonts w:asciiTheme="majorHAnsi" w:eastAsiaTheme="majorEastAsia" w:hAnsiTheme="majorHAnsi" w:cstheme="majorBidi"/>
          <w:b/>
          <w:bCs/>
          <w:color w:val="86B5BD" w:themeColor="text2"/>
          <w:sz w:val="24"/>
          <w:szCs w:val="24"/>
        </w:rPr>
        <w:t>Education/Certification</w:t>
      </w:r>
    </w:p>
    <w:p w14:paraId="3D0390EC" w14:textId="7860CEFA" w:rsidR="006969C6" w:rsidRDefault="0018675C" w:rsidP="006969C6">
      <w:pPr>
        <w:pStyle w:val="ListBullet"/>
      </w:pPr>
      <w:r w:rsidRPr="0018675C">
        <w:t xml:space="preserve">Master's degree in Business Management or Health Care Administration, or </w:t>
      </w:r>
      <w:r w:rsidR="006E0637">
        <w:t>equivalent professional leadership experience in complex health system.</w:t>
      </w:r>
      <w:r w:rsidRPr="0018675C">
        <w:t xml:space="preserve"> </w:t>
      </w:r>
    </w:p>
    <w:p w14:paraId="527500DB" w14:textId="77777777" w:rsidR="006969C6" w:rsidRPr="006969C6" w:rsidRDefault="006969C6" w:rsidP="006969C6">
      <w:pPr>
        <w:keepNext/>
        <w:keepLines/>
        <w:spacing w:before="240" w:after="240" w:line="240" w:lineRule="auto"/>
        <w:outlineLvl w:val="1"/>
        <w:rPr>
          <w:rFonts w:asciiTheme="majorHAnsi" w:eastAsiaTheme="majorEastAsia" w:hAnsiTheme="majorHAnsi" w:cstheme="majorBidi"/>
          <w:b/>
          <w:bCs/>
          <w:color w:val="86B5BD" w:themeColor="text2"/>
          <w:sz w:val="24"/>
          <w:szCs w:val="24"/>
        </w:rPr>
      </w:pPr>
      <w:r w:rsidRPr="006969C6">
        <w:rPr>
          <w:rFonts w:asciiTheme="majorHAnsi" w:eastAsiaTheme="majorEastAsia" w:hAnsiTheme="majorHAnsi" w:cstheme="majorBidi"/>
          <w:b/>
          <w:bCs/>
          <w:color w:val="86B5BD" w:themeColor="text2"/>
          <w:sz w:val="24"/>
          <w:szCs w:val="24"/>
        </w:rPr>
        <w:t>Knowledge and Work Experience</w:t>
      </w:r>
    </w:p>
    <w:p w14:paraId="23A81DFF" w14:textId="10515288" w:rsidR="006969C6" w:rsidRDefault="006969C6" w:rsidP="006969C6">
      <w:pPr>
        <w:pStyle w:val="BulletedListlastinsection"/>
      </w:pPr>
      <w:r>
        <w:t>15+ years of progressively responsible leadership experience.</w:t>
      </w:r>
    </w:p>
    <w:p w14:paraId="03937C1C" w14:textId="67128FD3" w:rsidR="006969C6" w:rsidRDefault="006969C6" w:rsidP="006969C6">
      <w:pPr>
        <w:pStyle w:val="BulletedListlastinsection"/>
      </w:pPr>
      <w:r>
        <w:t>Demonstrated experience with integrated healthcare systems or ACOs.</w:t>
      </w:r>
    </w:p>
    <w:p w14:paraId="4C0CE1B0" w14:textId="66818F57" w:rsidR="006969C6" w:rsidRDefault="006969C6" w:rsidP="006969C6">
      <w:pPr>
        <w:pStyle w:val="BulletedListlastinsection"/>
      </w:pPr>
      <w:r>
        <w:t xml:space="preserve">Knowledge of third-party payer systems and value-based care. </w:t>
      </w:r>
    </w:p>
    <w:p w14:paraId="1D9FCF9F" w14:textId="004DBB9A" w:rsidR="006969C6" w:rsidRPr="00526CF8" w:rsidRDefault="006969C6" w:rsidP="006969C6">
      <w:pPr>
        <w:pStyle w:val="BulletedListlastinsection"/>
      </w:pPr>
      <w:r w:rsidRPr="00526CF8">
        <w:t>MD, DO, or equivalent clinical background preferred.</w:t>
      </w:r>
    </w:p>
    <w:p w14:paraId="0675713C" w14:textId="6E95360B" w:rsidR="006969C6" w:rsidRPr="006969C6" w:rsidRDefault="006969C6" w:rsidP="006969C6">
      <w:pPr>
        <w:keepNext/>
        <w:keepLines/>
        <w:spacing w:before="240" w:after="240" w:line="240" w:lineRule="auto"/>
        <w:outlineLvl w:val="1"/>
        <w:rPr>
          <w:rFonts w:asciiTheme="majorHAnsi" w:eastAsiaTheme="majorEastAsia" w:hAnsiTheme="majorHAnsi" w:cstheme="majorBidi"/>
          <w:b/>
          <w:bCs/>
          <w:color w:val="86B5BD" w:themeColor="text2"/>
          <w:sz w:val="24"/>
          <w:szCs w:val="24"/>
        </w:rPr>
      </w:pPr>
      <w:r w:rsidRPr="006969C6">
        <w:rPr>
          <w:rFonts w:asciiTheme="majorHAnsi" w:eastAsiaTheme="majorEastAsia" w:hAnsiTheme="majorHAnsi" w:cstheme="majorBidi"/>
          <w:b/>
          <w:bCs/>
          <w:color w:val="86B5BD" w:themeColor="text2"/>
          <w:sz w:val="24"/>
          <w:szCs w:val="24"/>
        </w:rPr>
        <w:t>Leadership Skills and Competencies</w:t>
      </w:r>
    </w:p>
    <w:p w14:paraId="08D48817" w14:textId="77777777" w:rsidR="00CC3D07" w:rsidRDefault="00CC3D07" w:rsidP="00CC3D07">
      <w:pPr>
        <w:pStyle w:val="BulletedListmultiplelines"/>
        <w:rPr>
          <w:lang w:val="en-GB"/>
        </w:rPr>
      </w:pPr>
      <w:r w:rsidRPr="00CC3D07">
        <w:rPr>
          <w:lang w:val="en-GB"/>
        </w:rPr>
        <w:t>Systems thinker with the ability to see across organizations, align diverse priorities, and create shared direction without direct authority.</w:t>
      </w:r>
    </w:p>
    <w:p w14:paraId="0D75D595" w14:textId="77777777" w:rsidR="00CC3D07" w:rsidRDefault="00CC3D07" w:rsidP="00CC3D07">
      <w:pPr>
        <w:pStyle w:val="BulletedListmultiplelines"/>
        <w:rPr>
          <w:lang w:val="en-GB"/>
        </w:rPr>
      </w:pPr>
      <w:r w:rsidRPr="00CC3D07">
        <w:rPr>
          <w:lang w:val="en-GB"/>
        </w:rPr>
        <w:t>Trusted relationship</w:t>
      </w:r>
      <w:r w:rsidRPr="00CC3D07">
        <w:rPr>
          <w:rFonts w:ascii="Cambria Math" w:hAnsi="Cambria Math" w:cs="Cambria Math"/>
          <w:lang w:val="en-GB"/>
        </w:rPr>
        <w:t>‑</w:t>
      </w:r>
      <w:r w:rsidRPr="00CC3D07">
        <w:rPr>
          <w:lang w:val="en-GB"/>
        </w:rPr>
        <w:t>builder who leads through influence, credibility, and transparency, and who can bring clinical, operational, and executive leaders along together.</w:t>
      </w:r>
    </w:p>
    <w:p w14:paraId="3A1E475A" w14:textId="77777777" w:rsidR="00CC3D07" w:rsidRDefault="00CC3D07" w:rsidP="00CC3D07">
      <w:pPr>
        <w:pStyle w:val="BulletedListmultiplelines"/>
        <w:rPr>
          <w:lang w:val="en-GB"/>
        </w:rPr>
      </w:pPr>
      <w:r w:rsidRPr="00CC3D07">
        <w:rPr>
          <w:lang w:val="en-GB"/>
        </w:rPr>
        <w:t>Change</w:t>
      </w:r>
      <w:r w:rsidRPr="00CC3D07">
        <w:rPr>
          <w:rFonts w:ascii="Cambria Math" w:hAnsi="Cambria Math" w:cs="Cambria Math"/>
          <w:lang w:val="en-GB"/>
        </w:rPr>
        <w:t>‑</w:t>
      </w:r>
      <w:r w:rsidRPr="00CC3D07">
        <w:rPr>
          <w:lang w:val="en-GB"/>
        </w:rPr>
        <w:t>ready leader comfortable navigating ambiguity, building new capabilities, and evolving the organization as AboutHealth grows and expands its impact.</w:t>
      </w:r>
    </w:p>
    <w:p w14:paraId="5781EF54" w14:textId="77777777" w:rsidR="00CC3D07" w:rsidRDefault="00CC3D07" w:rsidP="00CC3D07">
      <w:pPr>
        <w:pStyle w:val="BulletedListmultiplelines"/>
        <w:rPr>
          <w:lang w:val="en-GB"/>
        </w:rPr>
      </w:pPr>
      <w:r w:rsidRPr="00CC3D07">
        <w:rPr>
          <w:lang w:val="en-GB"/>
        </w:rPr>
        <w:t>Collaborative, facilitative leadership style with the judgment to know when to listen, when to challenge, and when to drive decisions forward.</w:t>
      </w:r>
    </w:p>
    <w:p w14:paraId="0C9C314C" w14:textId="77777777" w:rsidR="00CC3D07" w:rsidRDefault="00CC3D07" w:rsidP="00CC3D07">
      <w:pPr>
        <w:pStyle w:val="BulletedListmultiplelines"/>
        <w:rPr>
          <w:lang w:val="en-GB"/>
        </w:rPr>
      </w:pPr>
      <w:r w:rsidRPr="00CC3D07">
        <w:rPr>
          <w:lang w:val="en-GB"/>
        </w:rPr>
        <w:t>Strong executive presence with the ability to inspire confidence, articulate a compelling vision, and represent AboutHealth effectively with Boards, CEOs, clinicians, and external stakeholders.</w:t>
      </w:r>
    </w:p>
    <w:p w14:paraId="5768F023" w14:textId="77777777" w:rsidR="00CC3D07" w:rsidRDefault="00CC3D07" w:rsidP="00CC3D07">
      <w:pPr>
        <w:pStyle w:val="BulletedListmultiplelines"/>
        <w:rPr>
          <w:lang w:val="en-GB"/>
        </w:rPr>
      </w:pPr>
      <w:r w:rsidRPr="00CC3D07">
        <w:rPr>
          <w:lang w:val="en-GB"/>
        </w:rPr>
        <w:t>Data</w:t>
      </w:r>
      <w:r w:rsidRPr="00CC3D07">
        <w:rPr>
          <w:rFonts w:ascii="Cambria Math" w:hAnsi="Cambria Math" w:cs="Cambria Math"/>
          <w:lang w:val="en-GB"/>
        </w:rPr>
        <w:t>‑</w:t>
      </w:r>
      <w:r w:rsidRPr="00CC3D07">
        <w:rPr>
          <w:lang w:val="en-GB"/>
        </w:rPr>
        <w:t>informed decision maker who values measurement and accountability while balancing quantitative insight with real</w:t>
      </w:r>
      <w:r w:rsidRPr="00CC3D07">
        <w:rPr>
          <w:rFonts w:ascii="Cambria Math" w:hAnsi="Cambria Math" w:cs="Cambria Math"/>
          <w:lang w:val="en-GB"/>
        </w:rPr>
        <w:t>‑</w:t>
      </w:r>
      <w:r w:rsidRPr="00CC3D07">
        <w:rPr>
          <w:lang w:val="en-GB"/>
        </w:rPr>
        <w:t>world clinical and operational context.</w:t>
      </w:r>
    </w:p>
    <w:p w14:paraId="351BB9FB" w14:textId="77777777" w:rsidR="00CC3D07" w:rsidRDefault="00CC3D07" w:rsidP="00CC3D07">
      <w:pPr>
        <w:pStyle w:val="BulletedListmultiplelines"/>
        <w:rPr>
          <w:lang w:val="en-GB"/>
        </w:rPr>
      </w:pPr>
      <w:r w:rsidRPr="00CC3D07">
        <w:rPr>
          <w:lang w:val="en-GB"/>
        </w:rPr>
        <w:t>High emotional intelligence, including self</w:t>
      </w:r>
      <w:r w:rsidRPr="00CC3D07">
        <w:rPr>
          <w:rFonts w:ascii="Cambria Math" w:hAnsi="Cambria Math" w:cs="Cambria Math"/>
          <w:lang w:val="en-GB"/>
        </w:rPr>
        <w:t>‑</w:t>
      </w:r>
      <w:r w:rsidRPr="00CC3D07">
        <w:rPr>
          <w:lang w:val="en-GB"/>
        </w:rPr>
        <w:t>awareness, empathy, and resilience, particularly when managing competing interests and complex dynamics.</w:t>
      </w:r>
    </w:p>
    <w:p w14:paraId="0CB27A74" w14:textId="35A2797E" w:rsidR="006969C6" w:rsidRPr="00CC3D07" w:rsidRDefault="00CC3D07" w:rsidP="00CC3D07">
      <w:pPr>
        <w:pStyle w:val="BulletedListmultiplelines"/>
        <w:rPr>
          <w:lang w:val="en-GB"/>
        </w:rPr>
      </w:pPr>
      <w:r w:rsidRPr="00CC3D07">
        <w:rPr>
          <w:lang w:val="en-GB"/>
        </w:rPr>
        <w:t>Deep commitment to mission and shared value, with the integrity and humility required to lead a collaborative organization built on trust.</w:t>
      </w:r>
    </w:p>
    <w:p w14:paraId="680DCF6C" w14:textId="77777777" w:rsidR="0070158B" w:rsidRDefault="00130F56" w:rsidP="00E9599D">
      <w:pPr>
        <w:pStyle w:val="Heading1"/>
      </w:pPr>
      <w:bookmarkStart w:id="9" w:name="_Toc155173739"/>
      <w:r>
        <w:lastRenderedPageBreak/>
        <w:t>The Community</w:t>
      </w:r>
      <w:bookmarkEnd w:id="9"/>
    </w:p>
    <w:p w14:paraId="560064EB" w14:textId="77777777" w:rsidR="0070158B" w:rsidRDefault="00877DF9" w:rsidP="0070158B">
      <w:pPr>
        <w:pStyle w:val="Heading2"/>
      </w:pPr>
      <w:sdt>
        <w:sdtPr>
          <w:alias w:val="SF"/>
          <w:tag w:val="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"/>
          <w:id w:val="210931168"/>
          <w:placeholder>
            <w:docPart w:val="DefaultPlaceholder_-1854013440"/>
          </w:placeholder>
          <w15:color w:val="008000"/>
          <w15:appearance w15:val="hidden"/>
        </w:sdtPr>
        <w:sdtEndPr/>
        <w:sdtContent>
          <w:r w:rsidR="00F84F64">
            <w:t>Appleton, WI</w:t>
          </w:r>
        </w:sdtContent>
      </w:sdt>
    </w:p>
    <w:p w14:paraId="6C96ECEC" w14:textId="77777777" w:rsidR="00B644B5" w:rsidRDefault="00E376DA">
      <w:pPr>
        <w:pStyle w:val="BodyText"/>
        <w:spacing w:after="120" w:line="240" w:lineRule="auto"/>
      </w:pPr>
      <w:r>
        <w:t>The Fox Valley—often referred to as the Fox Cities—is a dynamic region in east</w:t>
      </w:r>
      <w:r>
        <w:noBreakHyphen/>
        <w:t>central Wisconsin anchored by the city of Appleton and a network of closely connected communities along the Fox River, including Neenah, Menasha, Kaukauna, and surrounding towns. Spanning portions of Outagamie, Winnebago, and Calumet counties, the region serves as a major economic, healthcare, and cultural hub for Northeast Wisconsin. Appleton is the largest city and the center of employment, education, and regional commerce.</w:t>
      </w:r>
    </w:p>
    <w:p w14:paraId="46BE3F97" w14:textId="31CE9EDE" w:rsidR="00B644B5" w:rsidRDefault="00E376DA">
      <w:pPr>
        <w:pStyle w:val="BodyText"/>
        <w:spacing w:after="120" w:line="240" w:lineRule="auto"/>
      </w:pPr>
      <w:r>
        <w:t>With a combined population exceeding 250,000 across the broader metropolitan area, the Fox Valley offers many of the advantages of a mid</w:t>
      </w:r>
      <w:r>
        <w:noBreakHyphen/>
        <w:t>sized metro while maintaining the accessibility, affordability, and community</w:t>
      </w:r>
      <w:r>
        <w:noBreakHyphen/>
        <w:t>oriented feel of a smaller region. The local economy is well diversified, with strong representation in healthcare, advanced manufacturing, education, financial services, and technology. The region is also home to Fox Valley Technical College and Lawrence University, contributing to a skilled workforce and strong pipeline of talent.</w:t>
      </w:r>
    </w:p>
    <w:p w14:paraId="0F5C3439" w14:textId="77777777" w:rsidR="00B644B5" w:rsidRDefault="00E376DA">
      <w:pPr>
        <w:pStyle w:val="BodyText"/>
        <w:spacing w:after="120" w:line="240" w:lineRule="auto"/>
      </w:pPr>
      <w:r>
        <w:t>The Fox Valley is known for its high quality of life, characterized by a relatively low cost of living, safe and family</w:t>
      </w:r>
      <w:r>
        <w:noBreakHyphen/>
        <w:t>friendly neighborhoods, and strong public and private schools. Residents enjoy a robust mix of cultural and recreational amenities, including the Fox Cities Performing Arts Center, year</w:t>
      </w:r>
      <w:r>
        <w:noBreakHyphen/>
        <w:t>round festivals, extensive park and trail systems, and proximity to Lake Winnebago and other outdoor recreation opportunities throughout Wisconsin.</w:t>
      </w:r>
    </w:p>
    <w:p w14:paraId="1F1C56C9" w14:textId="77777777" w:rsidR="00B644B5" w:rsidRDefault="00E376DA">
      <w:pPr>
        <w:pStyle w:val="BodyText"/>
        <w:spacing w:after="120" w:line="240" w:lineRule="auto"/>
      </w:pPr>
      <w:r>
        <w:t>The region is easily accessible and well connected. Appleton International Airport provides convenient air service, and major highway corridors offer direct access to Green Bay, Milwaukee, Madison, and Chicago. This combination of professional opportunity, livability, and connectivity makes the Fox Valley an attractive location for senior leaders seeking meaningful work in a community</w:t>
      </w:r>
      <w:r>
        <w:noBreakHyphen/>
        <w:t>focused, growth</w:t>
      </w:r>
      <w:r>
        <w:noBreakHyphen/>
        <w:t>oriented environment.</w:t>
      </w:r>
    </w:p>
    <w:bookmarkStart w:id="10" w:name="_Toc155173740" w:displacedByCustomXml="next"/>
    <w:sdt>
      <w:sdtPr>
        <w:alias w:val="SF"/>
        <w:tag w:val="eyJ0eXBlIjoic2FsZXNmb3JjZSIsInZhbHVlIjp7Im9iamVjdCI6IlRSMV9fSm9iX19jIiwiZmllbGQiOiJXS19UaW1lbGluZV9fYyIsImZpZWxkTGFiZWwiOiJUaW1lbGluZSIsImZpZWxkVHlwZSI6InRleHRhcmVhIiwidWlkIjoiT2JqZWN0YTAzNGVhNjhlOWI0NDM1ODk1NDBmYzE0NmM4MDA1M2MiLCJjb21tZW50IjoicGp0IiwiZm9ybWF0IjoiIiwiY3VzdG9tRm9ybWF0IjpudWxsLCJpc0NMTVVwZGF0ZWQiOmZhbHNl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LCJpc01hbnVhbEluc2VydCI6dHJ1ZX0sImltYWdlIjp7fX0="/>
        <w:id w:val="72026056"/>
        <w:placeholder>
          <w:docPart w:val="DefaultPlaceholder_-1854013440"/>
        </w:placeholder>
        <w15:color w:val="008000"/>
        <w15:appearance w15:val="hidden"/>
      </w:sdtPr>
      <w:sdtEndPr/>
      <w:sdtContent>
        <w:p w14:paraId="0562CB0E" w14:textId="77777777" w:rsidR="00B644B5" w:rsidRDefault="00877DF9"/>
      </w:sdtContent>
    </w:sdt>
    <w:p w14:paraId="790D7697" w14:textId="77777777" w:rsidR="00A403AF" w:rsidRDefault="00130F56" w:rsidP="00A403AF">
      <w:pPr>
        <w:pStyle w:val="Heading1"/>
      </w:pPr>
      <w:r>
        <w:lastRenderedPageBreak/>
        <w:t>Procedure for Candidacy</w:t>
      </w:r>
      <w:bookmarkEnd w:id="10"/>
    </w:p>
    <w:sdt>
      <w:sdtPr>
        <w:alias w:val="SF"/>
        <w:tag w:val="eyJ0eXBlIjoic2FsZXNmb3JjZSIsInZhbHVlIjp7Im9iamVjdCI6IlRSMV9fSm9iX19jIiwiZmllbGQiOiJXS19Qcm9jZWR1cmVfZm9yX0NhbmRpZGFjeV9fYyIsImZpZWxkTGFiZWwiOiJQcm9jZWR1cmUgZm9yIENhbmRpZGFjeSIsImZpZWxkVHlwZSI6InRleHRhcmVhIiwidWlkIjoiT2JqZWN0YTAzNGVhNjhlOWI0NDM1ODk1NDBmYzE0NmM4MDA1M2MiLCJjb21tZW50IjoicGp0IiwiZm9ybWF0IjoiIiwiY3VzdG9tRm9ybWF0IjpudWxsLCJpc0NMTVVwZGF0ZWQiOmZhbHNl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LCJpc01hbnVhbEluc2VydCI6dHJ1ZX0sImltYWdlIjp7fX0="/>
        <w:id w:val="-417176832"/>
        <w:placeholder>
          <w:docPart w:val="DefaultPlaceholder_-1854013440"/>
        </w:placeholder>
        <w15:color w:val="008000"/>
        <w15:appearance w15:val="hidden"/>
      </w:sdtPr>
      <w:sdtEndPr/>
      <w:sdtContent>
        <w:p w14:paraId="43D12803" w14:textId="5FD167A1" w:rsidR="00B644B5" w:rsidRDefault="00E376DA">
          <w:pPr>
            <w:pStyle w:val="BodyText"/>
            <w:spacing w:after="120" w:line="240" w:lineRule="auto"/>
          </w:pPr>
          <w:r>
            <w:t xml:space="preserve">Please direct all nominations and applications to Jason Petros and Wendy Kerschner via email to </w:t>
          </w:r>
          <w:hyperlink r:id="rId23" w:history="1">
            <w:r w:rsidRPr="0018675C">
              <w:rPr>
                <w:rStyle w:val="Hyperlink"/>
              </w:rPr>
              <w:t>wkerschner@wittkieffer.com</w:t>
            </w:r>
          </w:hyperlink>
          <w:r w:rsidR="0018675C">
            <w:t>.</w:t>
          </w:r>
        </w:p>
      </w:sdtContent>
    </w:sdt>
    <w:p w14:paraId="34CE0A41" w14:textId="77777777" w:rsidR="00C36501" w:rsidRDefault="00C36501" w:rsidP="00B32464">
      <w:pPr>
        <w:pStyle w:val="BodyText"/>
        <w:spacing w:after="120" w:line="240" w:lineRule="auto"/>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8"/>
        <w:gridCol w:w="2776"/>
        <w:gridCol w:w="2776"/>
      </w:tblGrid>
      <w:tr w:rsidR="00670ED6" w14:paraId="7EAF9A8D" w14:textId="77777777" w:rsidTr="00AF6FCC">
        <w:tc>
          <w:tcPr>
            <w:tcW w:w="3358" w:type="dxa"/>
            <w:vAlign w:val="center"/>
          </w:tcPr>
          <w:p w14:paraId="62EBF3C5" w14:textId="77777777" w:rsidR="00670ED6" w:rsidRPr="0097727E" w:rsidRDefault="00670ED6" w:rsidP="004251C1">
            <w:pPr>
              <w:pStyle w:val="BodyText"/>
              <w:jc w:val="right"/>
              <w:rPr>
                <w:rFonts w:cstheme="minorHAnsi"/>
                <w:sz w:val="24"/>
                <w:szCs w:val="24"/>
              </w:rPr>
            </w:pPr>
          </w:p>
        </w:tc>
        <w:tc>
          <w:tcPr>
            <w:tcW w:w="2776" w:type="dxa"/>
            <w:tcBorders>
              <w:bottom w:val="single" w:sz="4" w:space="0" w:color="D9D9D9" w:themeColor="background1" w:themeShade="D9"/>
              <w:right w:val="single" w:sz="4" w:space="0" w:color="D9D9D9" w:themeColor="background1" w:themeShade="D9"/>
            </w:tcBorders>
            <w:vAlign w:val="center"/>
          </w:tcPr>
          <w:p w14:paraId="59AD10AE" w14:textId="77777777" w:rsidR="00670ED6" w:rsidRPr="000B0EE1" w:rsidRDefault="00670ED6" w:rsidP="00670ED6">
            <w:pPr>
              <w:pStyle w:val="BodyText"/>
              <w:jc w:val="center"/>
              <w:rPr>
                <w:b/>
                <w:bCs/>
                <w:color w:val="234270" w:themeColor="accent1"/>
              </w:rPr>
            </w:pPr>
            <w:r w:rsidRPr="000B0EE1">
              <w:rPr>
                <w:b/>
                <w:bCs/>
                <w:color w:val="234270" w:themeColor="accent1"/>
              </w:rPr>
              <w:t>Title</w:t>
            </w:r>
          </w:p>
        </w:tc>
        <w:tc>
          <w:tcPr>
            <w:tcW w:w="2776" w:type="dxa"/>
            <w:tcBorders>
              <w:left w:val="single" w:sz="4" w:space="0" w:color="D9D9D9" w:themeColor="background1" w:themeShade="D9"/>
              <w:bottom w:val="single" w:sz="4" w:space="0" w:color="D9D9D9" w:themeColor="background1" w:themeShade="D9"/>
            </w:tcBorders>
            <w:vAlign w:val="center"/>
          </w:tcPr>
          <w:p w14:paraId="69047E7B" w14:textId="77777777" w:rsidR="00670ED6" w:rsidRPr="000B0EE1" w:rsidRDefault="00670ED6" w:rsidP="00670ED6">
            <w:pPr>
              <w:pStyle w:val="BodyText"/>
              <w:jc w:val="center"/>
              <w:rPr>
                <w:b/>
                <w:bCs/>
                <w:color w:val="234270" w:themeColor="accent1"/>
              </w:rPr>
            </w:pPr>
            <w:r w:rsidRPr="000B0EE1">
              <w:rPr>
                <w:b/>
                <w:bCs/>
                <w:color w:val="234270" w:themeColor="accent1"/>
              </w:rPr>
              <w:t>Phone</w:t>
            </w:r>
          </w:p>
        </w:tc>
      </w:tr>
    </w:tbl>
    <w:sdt>
      <w:sdtPr>
        <w:rPr>
          <w:sz w:val="22"/>
        </w:rPr>
        <w:alias w:val="SF:Table"/>
        <w:tag w:val="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CJjb2xDb25kaXRpb25zIjpb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1dLCJjZWxsQ29uZGl0aW9ucyI6W1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F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F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"/>
        <w:id w:val="-1218818939"/>
        <w:placeholder>
          <w:docPart w:val="DefaultPlaceholder_-1854013440"/>
        </w:placeholder>
        <w15:color w:val="008000"/>
        <w15:appearance w15:val="hidden"/>
      </w:sdtPr>
      <w:sdtEndPr/>
      <w:sdtContent>
        <w:p w14:paraId="6D98A12B" w14:textId="77777777" w:rsidR="001B6879" w:rsidRPr="002814E6" w:rsidRDefault="001B6879" w:rsidP="0070158B">
          <w:pPr>
            <w:pStyle w:val="BodyText"/>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bottom w:w="120" w:type="dxa"/>
              <w:right w:w="120" w:type="dxa"/>
            </w:tblCellMar>
            <w:tblLook w:val="0660" w:firstRow="1" w:lastRow="1" w:firstColumn="0" w:lastColumn="0" w:noHBand="1" w:noVBand="1"/>
          </w:tblPr>
          <w:tblGrid>
            <w:gridCol w:w="3358"/>
            <w:gridCol w:w="2773"/>
            <w:gridCol w:w="2774"/>
          </w:tblGrid>
          <w:tr w:rsidR="001B6879" w14:paraId="5E59D2BA" w14:textId="77777777" w:rsidTr="001B6879">
            <w:tc>
              <w:tcPr>
                <w:tcW w:w="3358" w:type="dxa"/>
                <w:tcBorders>
                  <w:right w:val="single" w:sz="4" w:space="0" w:color="D9D9D9" w:themeColor="background1" w:themeShade="D9"/>
                </w:tcBorders>
                <w:vAlign w:val="center"/>
              </w:tcPr>
              <w:sdt>
                <w:sdtPr>
                  <w:rPr>
                    <w:b/>
                    <w:bCs/>
                    <w:color w:val="234270" w:themeColor="accent1"/>
                    <w:sz w:val="24"/>
                    <w:szCs w:val="24"/>
                  </w:rPr>
                  <w:alias w:val="SF:R"/>
                  <w:tag w:val="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SwiZmFsc2VWYWx1ZSI6eyJ0eXBlIjoib3RoZXI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19XSwiY2VsbENvbmRpdGlvbiI6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InJvd1VJRCI6IkZpZWxkZmZjOTkxOWQyMTBkNDZmM2IzYTBhOWY5NjA1MDg5ZTgiLCJ0cnVlVmFsdWUiOnsidHlwZSI6ImZpZWxkIiwidmFsdWUiOiIifSwiZmFsc2VWYWx1ZSI6eyJ0eXBlIjoib3RoZXIiLCJ2YWx1ZSI6IiJ9LCJtdWx0aUNlbGxDb25kIjpbXSwicGFyZW50U2VjdGlvblVJRCI6bnVsbCwiY2xhc3NOYW1lIjoiIn0sImlzQXJyYXkiOnRydWUsInJvd0ZpZWxkcyI6MywiY2VsbEluZGV4IjowLCJpbWFnZSI6e319"/>
                  <w:id w:val="-356574760"/>
                  <w15:color w:val="008000"/>
                  <w15:appearance w15:val="hidden"/>
                </w:sdtPr>
                <w:sdtEndPr/>
                <w:sdtContent>
                  <w:p w14:paraId="193429D0" w14:textId="77777777" w:rsidR="001B6879" w:rsidRPr="001B6879" w:rsidRDefault="001B6879" w:rsidP="001B6879">
                    <w:pPr>
                      <w:contextualSpacing/>
                      <w:jc w:val="right"/>
                      <w:rPr>
                        <w:b/>
                        <w:bCs/>
                        <w:color w:val="234270" w:themeColor="accent1"/>
                        <w:sz w:val="24"/>
                        <w:szCs w:val="24"/>
                      </w:rPr>
                    </w:pPr>
                    <w:r w:rsidRPr="001B6879">
                      <w:rPr>
                        <w:b/>
                        <w:bCs/>
                        <w:color w:val="234270" w:themeColor="accent1"/>
                        <w:sz w:val="24"/>
                        <w:szCs w:val="24"/>
                      </w:rPr>
                      <w:t>Jason Petros</w:t>
                    </w:r>
                  </w:p>
                </w:sdtContent>
              </w:sdt>
            </w:tc>
            <w:tc>
              <w:tcPr>
                <w:tcW w:w="2773" w:type="dxa"/>
                <w:tcBorders>
                  <w:left w:val="single" w:sz="4" w:space="0" w:color="D9D9D9" w:themeColor="background1" w:themeShade="D9"/>
                </w:tcBorders>
                <w:vAlign w:val="center"/>
              </w:tcPr>
              <w:sdt>
                <w:sdtPr>
                  <w:rPr>
                    <w:sz w:val="20"/>
                    <w:szCs w:val="20"/>
                  </w:rPr>
                  <w:alias w:val="SF:R"/>
                  <w:tag w:val="eyJ0eXBlIjoic2FsZXNmb3JjZSIsInZhbHVlIjp7InJlcG9ydCI6bnVsbCwic291cmNlVHlwZSI6Im9iamVjdCIsInVpZCI6Ik9iamVjdDU1ZGU1OWE3M2RhNzRlMTNiMjg1NzA1ZWViNTNhYTE1Iiwib2JqZWN0IjoiVFIxX19UZWFtX01lbWJlcl9DcmVkaXRfX2MiLCJjb21tZW50IjoiVE1zIiwiaXNGb3JtdWxhIjpmYWxzZSwiZmllbGQiOiJXS19UZWFtX01lbWJlcl9UaXRsZV9fYyIsImZpZWxkVHlwZSI6InN0cmluZyIsInNvYXBUeXBlIjoieHNkOnN0cmluZyIsImZvcm1hdCI6bnVsbCwiaW5TZWN0aW9uIjpmYWxzZ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SwiY29sQ29uZGl0aW9uIjpbeyJsZWZ0VHlwZSI6Im9iamVjdCIsImxlZnRWYWx1ZSI6IiIsIm9iamVjdCI6IiIsImZpZWxkIjoiSWQiLCJjb25kaXRpb24iOiJlcXVhbHMiLCJ2YWx1ZSI6IiIsImJyYWNrZXQiOiIiLCJwb3N0Q29uZGl0aW9uIjoiIiwibWV0YSI6bnVsbCwidmFsdWVUeXBlIjoic3RhdGljIiwidHJ1ZVZhbHVlIjp7InR5cGUiOiJmaWVsZC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SwiZmFsc2VWYWx1ZSI6eyJ0eXBlIjoib3RoZXI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19XSwiY2VsbENvbmRpdGlvbiI6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InJvd1VJRCI6IkZpZWxkNTYxYjA2NDE5MWFhNGFiOGFhNDQ5ZjNjNWU2ZDU5MzAiLCJ0cnVlVmFsdWUiOnsidHlwZSI6ImZpZWxkIiwidmFsdWUiOiIifSwiZmFsc2VWYWx1ZSI6eyJ0eXBlIjoib3RoZXIiLCJ2YWx1ZSI6IiJ9LCJtdWx0aUNlbGxDb25kIjpbXSwicGFyZW50U2VjdGlvblVJRCI6bnVsbCwiY2xhc3NOYW1lIjoiIn0sImlzQXJyYXkiOnRydWUsInJvd0ZpZWxkcyI6MywiY2VsbEluZGV4IjoxLCJpbWFnZSI6e319"/>
                  <w:id w:val="-1729758497"/>
                  <w15:color w:val="008000"/>
                  <w15:appearance w15:val="hidden"/>
                </w:sdtPr>
                <w:sdtEndPr/>
                <w:sdtContent>
                  <w:p w14:paraId="50B1C0F9" w14:textId="77777777" w:rsidR="001B6879" w:rsidRPr="001B6879" w:rsidRDefault="001B6879" w:rsidP="001B6879">
                    <w:pPr>
                      <w:contextualSpacing/>
                      <w:jc w:val="center"/>
                      <w:rPr>
                        <w:sz w:val="20"/>
                        <w:szCs w:val="20"/>
                      </w:rPr>
                    </w:pPr>
                    <w:r w:rsidRPr="001B6879">
                      <w:rPr>
                        <w:sz w:val="20"/>
                        <w:szCs w:val="20"/>
                      </w:rPr>
                      <w:t>Executive Partner &amp; Solution Leader, Global Search</w:t>
                    </w:r>
                  </w:p>
                </w:sdtContent>
              </w:sdt>
            </w:tc>
            <w:tc>
              <w:tcPr>
                <w:tcW w:w="2774" w:type="dxa"/>
                <w:vAlign w:val="center"/>
              </w:tcPr>
              <w:sdt>
                <w:sdtPr>
                  <w:rPr>
                    <w:sz w:val="20"/>
                    <w:szCs w:val="20"/>
                  </w:rPr>
                  <w:alias w:val="SF:R"/>
                  <w:tag w:val="eyJ0eXBlIjoic2FsZXNmb3JjZSIsInZhbHVlIjp7InJlcG9ydCI6bnVsbCwic291cmNlVHlwZSI6Im9iamVjdCIsInVpZCI6Ik9iamVjdDU1ZGU1OWE3M2RhNzRlMTNiMjg1NzA1ZWViNTNhYTE1Iiwib2JqZWN0IjoiVFIxX19UZWFtX01lbWJlcl9DcmVkaXRfX2MiLCJjb21tZW50IjoiVE1zIiwiaXNGb3JtdWxhIjpmYWxzZSwiZmllbGQiOiJXS19Vc2VyUGhvbmVfX2MiLCJmaWVsZFR5cGUiOiJzdHJpbmciLCJzb2FwVHlwZSI6InhzZDpzdHJpbmciLCJmb3JtYXQiOm51bGwsImluU2VjdGlvbi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NvbENvbmRpdGlvbiI6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ImNlbGxDb25kaXRpb24iOl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CJyb3dVSUQiOiJGaWVsZGI1M2JjYTRmMjJkMjQzY2M5NzIzZDY1YjYyOTY0M2FiIiwidHJ1ZVZhbHVlIjp7InR5cGUiOiJmaWVsZCIsInZhbHVlIjoiIn0sImZhbHNlVmFsdWUiOnsidHlwZSI6Im90aGVyIiwidmFsdWUiOiIifSwibXVsdGlDZWxsQ29uZCI6W10sInBhcmVudFNlY3Rpb25VSUQiOm51bGwsImNsYXNzTmFtZSI6IiJ9LCJpc0FycmF5Ijp0cnVlLCJyb3dGaWVsZHMiOjMsImNlbGxJbmRleCI6MiwiaW1hZ2UiOnt9fQ=="/>
                  <w:id w:val="-1211418160"/>
                  <w15:color w:val="008000"/>
                  <w15:appearance w15:val="hidden"/>
                </w:sdtPr>
                <w:sdtEndPr/>
                <w:sdtContent>
                  <w:p w14:paraId="154243F2" w14:textId="77777777" w:rsidR="001B6879" w:rsidRPr="001B6879" w:rsidRDefault="001B6879" w:rsidP="001B6879">
                    <w:pPr>
                      <w:contextualSpacing/>
                      <w:jc w:val="center"/>
                      <w:rPr>
                        <w:sz w:val="20"/>
                        <w:szCs w:val="20"/>
                      </w:rPr>
                    </w:pPr>
                    <w:r w:rsidRPr="001B6879">
                      <w:rPr>
                        <w:sz w:val="20"/>
                        <w:szCs w:val="20"/>
                      </w:rPr>
                      <w:t>(630) 575-6156</w:t>
                    </w:r>
                  </w:p>
                </w:sdtContent>
              </w:sdt>
            </w:tc>
          </w:tr>
        </w:tbl>
        <w:p w14:paraId="2946DB82" w14:textId="77777777" w:rsidR="00B644B5" w:rsidRDefault="00877DF9"/>
      </w:sdtContent>
    </w:sdt>
    <w:sdt>
      <w:sdtPr>
        <w:rPr>
          <w:sz w:val="22"/>
        </w:rPr>
        <w:alias w:val="SF:Table"/>
        <w:tag w:val="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CJjb2xDb25kaXRpb25zIjpb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1dLCJjZWxsQ29uZGl0aW9ucyI6W1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F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F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"/>
        <w:id w:val="1003555682"/>
        <w:placeholder>
          <w:docPart w:val="DefaultPlaceholder_-1854013440"/>
        </w:placeholder>
        <w15:color w:val="008000"/>
        <w15:appearance w15:val="hidden"/>
      </w:sdtPr>
      <w:sdtEndPr/>
      <w:sdtContent>
        <w:p w14:paraId="5997CC1D" w14:textId="77777777" w:rsidR="001B6879" w:rsidRPr="002814E6" w:rsidRDefault="001B6879" w:rsidP="0070158B">
          <w:pPr>
            <w:pStyle w:val="BodyText"/>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bottom w:w="120" w:type="dxa"/>
              <w:right w:w="120" w:type="dxa"/>
            </w:tblCellMar>
            <w:tblLook w:val="0660" w:firstRow="1" w:lastRow="1" w:firstColumn="0" w:lastColumn="0" w:noHBand="1" w:noVBand="1"/>
          </w:tblPr>
          <w:tblGrid>
            <w:gridCol w:w="3358"/>
            <w:gridCol w:w="2773"/>
            <w:gridCol w:w="2774"/>
          </w:tblGrid>
          <w:tr w:rsidR="001B6879" w14:paraId="79AB524E" w14:textId="77777777" w:rsidTr="001B6879">
            <w:tc>
              <w:tcPr>
                <w:tcW w:w="3358" w:type="dxa"/>
                <w:tcBorders>
                  <w:right w:val="single" w:sz="4" w:space="0" w:color="D9D9D9" w:themeColor="background1" w:themeShade="D9"/>
                </w:tcBorders>
                <w:vAlign w:val="center"/>
              </w:tcPr>
              <w:sdt>
                <w:sdtPr>
                  <w:rPr>
                    <w:b/>
                    <w:bCs/>
                    <w:color w:val="234270" w:themeColor="accent1"/>
                    <w:sz w:val="24"/>
                    <w:szCs w:val="24"/>
                  </w:rPr>
                  <w:alias w:val="SF:R"/>
                  <w:tag w:val="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SwiZmFsc2VWYWx1ZSI6eyJ0eXBlIjoib3RoZXI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19XSwiY2VsbENvbmRpdGlvbiI6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InJvd1VJRCI6IkZpZWxkZmZjOTkxOWQyMTBkNDZmM2IzYTBhOWY5NjA1MDg5ZTgiLCJ0cnVlVmFsdWUiOnsidHlwZSI6ImZpZWxkIiwidmFsdWUiOiIifSwiZmFsc2VWYWx1ZSI6eyJ0eXBlIjoib3RoZXIiLCJ2YWx1ZSI6IiJ9LCJtdWx0aUNlbGxDb25kIjpbXSwicGFyZW50U2VjdGlvblVJRCI6bnVsbCwiY2xhc3NOYW1lIjoiIn0sImlzQXJyYXkiOnRydWUsInJvd0ZpZWxkcyI6MywiY2VsbEluZGV4IjowLCJpbWFnZSI6e319"/>
                  <w:id w:val="1900081427"/>
                  <w15:color w:val="008000"/>
                  <w15:appearance w15:val="hidden"/>
                </w:sdtPr>
                <w:sdtEndPr/>
                <w:sdtContent>
                  <w:p w14:paraId="5C7DFFCE" w14:textId="77777777" w:rsidR="001B6879" w:rsidRPr="001B6879" w:rsidRDefault="001B6879" w:rsidP="001B6879">
                    <w:pPr>
                      <w:contextualSpacing/>
                      <w:jc w:val="right"/>
                      <w:rPr>
                        <w:b/>
                        <w:bCs/>
                        <w:color w:val="234270" w:themeColor="accent1"/>
                        <w:sz w:val="24"/>
                        <w:szCs w:val="24"/>
                      </w:rPr>
                    </w:pPr>
                    <w:r w:rsidRPr="001B6879">
                      <w:rPr>
                        <w:b/>
                        <w:bCs/>
                        <w:color w:val="234270" w:themeColor="accent1"/>
                        <w:sz w:val="24"/>
                        <w:szCs w:val="24"/>
                      </w:rPr>
                      <w:t>Wendy Kerschner</w:t>
                    </w:r>
                  </w:p>
                </w:sdtContent>
              </w:sdt>
            </w:tc>
            <w:tc>
              <w:tcPr>
                <w:tcW w:w="2773" w:type="dxa"/>
                <w:tcBorders>
                  <w:left w:val="single" w:sz="4" w:space="0" w:color="D9D9D9" w:themeColor="background1" w:themeShade="D9"/>
                </w:tcBorders>
                <w:vAlign w:val="center"/>
              </w:tcPr>
              <w:sdt>
                <w:sdtPr>
                  <w:rPr>
                    <w:sz w:val="20"/>
                    <w:szCs w:val="20"/>
                  </w:rPr>
                  <w:alias w:val="SF:R"/>
                  <w:tag w:val="eyJ0eXBlIjoic2FsZXNmb3JjZSIsInZhbHVlIjp7InJlcG9ydCI6bnVsbCwic291cmNlVHlwZSI6Im9iamVjdCIsInVpZCI6Ik9iamVjdDU1ZGU1OWE3M2RhNzRlMTNiMjg1NzA1ZWViNTNhYTE1Iiwib2JqZWN0IjoiVFIxX19UZWFtX01lbWJlcl9DcmVkaXRfX2MiLCJjb21tZW50IjoiVE1zIiwiaXNGb3JtdWxhIjpmYWxzZSwiZmllbGQiOiJXS19UZWFtX01lbWJlcl9UaXRsZV9fYyIsImZpZWxkVHlwZSI6InN0cmluZyIsInNvYXBUeXBlIjoieHNkOnN0cmluZyIsImZvcm1hdCI6bnVsbCwiaW5TZWN0aW9uIjpmYWxzZ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SwiY29sQ29uZGl0aW9uIjpbeyJsZWZ0VHlwZSI6Im9iamVjdCIsImxlZnRWYWx1ZSI6IiIsIm9iamVjdCI6IiIsImZpZWxkIjoiSWQiLCJjb25kaXRpb24iOiJlcXVhbHMiLCJ2YWx1ZSI6IiIsImJyYWNrZXQiOiIiLCJwb3N0Q29uZGl0aW9uIjoiIiwibWV0YSI6bnVsbCwidmFsdWVUeXBlIjoic3RhdGljIiwidHJ1ZVZhbHVlIjp7InR5cGUiOiJmaWVsZC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SwiZmFsc2VWYWx1ZSI6eyJ0eXBlIjoib3RoZXI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19XSwiY2VsbENvbmRpdGlvbiI6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InJvd1VJRCI6IkZpZWxkNTYxYjA2NDE5MWFhNGFiOGFhNDQ5ZjNjNWU2ZDU5MzAiLCJ0cnVlVmFsdWUiOnsidHlwZSI6ImZpZWxkIiwidmFsdWUiOiIifSwiZmFsc2VWYWx1ZSI6eyJ0eXBlIjoib3RoZXIiLCJ2YWx1ZSI6IiJ9LCJtdWx0aUNlbGxDb25kIjpbXSwicGFyZW50U2VjdGlvblVJRCI6bnVsbCwiY2xhc3NOYW1lIjoiIn0sImlzQXJyYXkiOnRydWUsInJvd0ZpZWxkcyI6MywiY2VsbEluZGV4IjoxLCJpbWFnZSI6e319"/>
                  <w:id w:val="-956018369"/>
                  <w15:color w:val="008000"/>
                  <w15:appearance w15:val="hidden"/>
                </w:sdtPr>
                <w:sdtEndPr/>
                <w:sdtContent>
                  <w:p w14:paraId="67BABE54" w14:textId="77777777" w:rsidR="001B6879" w:rsidRPr="001B6879" w:rsidRDefault="001B6879" w:rsidP="001B6879">
                    <w:pPr>
                      <w:contextualSpacing/>
                      <w:jc w:val="center"/>
                      <w:rPr>
                        <w:sz w:val="20"/>
                        <w:szCs w:val="20"/>
                      </w:rPr>
                    </w:pPr>
                    <w:r w:rsidRPr="001B6879">
                      <w:rPr>
                        <w:sz w:val="20"/>
                        <w:szCs w:val="20"/>
                      </w:rPr>
                      <w:t>Senior Associate, Search</w:t>
                    </w:r>
                  </w:p>
                </w:sdtContent>
              </w:sdt>
            </w:tc>
            <w:tc>
              <w:tcPr>
                <w:tcW w:w="2774" w:type="dxa"/>
                <w:vAlign w:val="center"/>
              </w:tcPr>
              <w:sdt>
                <w:sdtPr>
                  <w:rPr>
                    <w:sz w:val="20"/>
                    <w:szCs w:val="20"/>
                  </w:rPr>
                  <w:alias w:val="SF:R"/>
                  <w:tag w:val="eyJ0eXBlIjoic2FsZXNmb3JjZSIsInZhbHVlIjp7InJlcG9ydCI6bnVsbCwic291cmNlVHlwZSI6Im9iamVjdCIsInVpZCI6Ik9iamVjdDU1ZGU1OWE3M2RhNzRlMTNiMjg1NzA1ZWViNTNhYTE1Iiwib2JqZWN0IjoiVFIxX19UZWFtX01lbWJlcl9DcmVkaXRfX2MiLCJjb21tZW50IjoiVE1zIiwiaXNGb3JtdWxhIjpmYWxzZSwiZmllbGQiOiJXS19Vc2VyUGhvbmVfX2MiLCJmaWVsZFR5cGUiOiJzdHJpbmciLCJzb2FwVHlwZSI6InhzZDpzdHJpbmciLCJmb3JtYXQiOm51bGwsImluU2VjdGlvbi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NvbENvbmRpdGlvbiI6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ImNlbGxDb25kaXRpb24iOl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CJyb3dVSUQiOiJGaWVsZGI1M2JjYTRmMjJkMjQzY2M5NzIzZDY1YjYyOTY0M2FiIiwidHJ1ZVZhbHVlIjp7InR5cGUiOiJmaWVsZCIsInZhbHVlIjoiIn0sImZhbHNlVmFsdWUiOnsidHlwZSI6Im90aGVyIiwidmFsdWUiOiIifSwibXVsdGlDZWxsQ29uZCI6W10sInBhcmVudFNlY3Rpb25VSUQiOm51bGwsImNsYXNzTmFtZSI6IiJ9LCJpc0FycmF5Ijp0cnVlLCJyb3dGaWVsZHMiOjMsImNlbGxJbmRleCI6MiwiaW1hZ2UiOnt9fQ=="/>
                  <w:id w:val="548574642"/>
                  <w15:color w:val="008000"/>
                  <w15:appearance w15:val="hidden"/>
                </w:sdtPr>
                <w:sdtEndPr/>
                <w:sdtContent>
                  <w:p w14:paraId="42DCD634" w14:textId="77777777" w:rsidR="001B6879" w:rsidRPr="001B6879" w:rsidRDefault="001B6879" w:rsidP="001B6879">
                    <w:pPr>
                      <w:contextualSpacing/>
                      <w:jc w:val="center"/>
                      <w:rPr>
                        <w:sz w:val="20"/>
                        <w:szCs w:val="20"/>
                      </w:rPr>
                    </w:pPr>
                    <w:r w:rsidRPr="001B6879">
                      <w:rPr>
                        <w:sz w:val="20"/>
                        <w:szCs w:val="20"/>
                      </w:rPr>
                      <w:t>(630) 575-6909</w:t>
                    </w:r>
                  </w:p>
                </w:sdtContent>
              </w:sdt>
            </w:tc>
          </w:tr>
        </w:tbl>
        <w:p w14:paraId="110FFD37" w14:textId="77777777" w:rsidR="00B644B5" w:rsidRDefault="00877DF9"/>
      </w:sdtContent>
    </w:sdt>
    <w:sdt>
      <w:sdtPr>
        <w:rPr>
          <w:sz w:val="22"/>
        </w:rPr>
        <w:alias w:val="SF:Table"/>
        <w:tag w:val="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CJjb2xDb25kaXRpb25zIjpb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0sW3sibGVmdFR5cGUiOiJvYmplY3QiLCJsZWZ0VmFsdWUiOiIiLCJvYmplY3QiOiIiLCJmaWVsZCI6IklkIiwiY29uZGl0aW9uIjoiZXF1YWxzIiwidmFsdWUiOiIiLCJicmFja2V0IjoiIiwicG9zdENvbmRpdGlvbiI6IiIsIm1ldGEiOm51bGwsInZhbHVlVHlwZSI6InN0YXRpYyIsInRydWVWYWx1ZSI6eyJ0eXBlIjoiZmllbGQiLCJ2YWx1ZSI6IiIsImZpZWxkIjp7f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X0sImZhbHNlVmFsdWUiOnsidHlwZSI6Im90aGVy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fV1dLCJjZWxsQ29uZGl0aW9ucyI6W1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F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LFt7ImxlZnRUeXBlIjoib2JqZWN0IiwibGVmdFZhbHVlIjoiIiwib2JqZWN0IjoiIiwiZmllbGQiOiJJZCIsImNvbmRpdGlvbiI6ImVxdWFscyIsInZhbHVlIjoiIiwiYnJhY2tldCI6IiIsInBvc3RDb25kaXRpb24iOiIiLCJtZXRhIjpudWxsLCJ2YWx1ZVR5cGUiOiJzdGF0aWMiLCJ0cnVlVmFsdWUiOnsidHlwZSI6ImZpZWxkIiwidmFsdWUiOiIiLCJmaWVsZCI6e30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"/>
        <w:id w:val="827483935"/>
        <w:placeholder>
          <w:docPart w:val="DefaultPlaceholder_-1854013440"/>
        </w:placeholder>
        <w15:color w:val="008000"/>
        <w15:appearance w15:val="hidden"/>
      </w:sdtPr>
      <w:sdtEndPr/>
      <w:sdtContent>
        <w:p w14:paraId="6B699379" w14:textId="77777777" w:rsidR="001B6879" w:rsidRPr="002814E6" w:rsidRDefault="001B6879" w:rsidP="0070158B">
          <w:pPr>
            <w:pStyle w:val="BodyText"/>
            <w:rPr>
              <w:sz w:val="2"/>
              <w:szCs w:val="2"/>
            </w:rPr>
          </w:pPr>
        </w:p>
        <w:p w14:paraId="3FE9F23F" w14:textId="77777777" w:rsidR="00B644B5" w:rsidRDefault="00877DF9"/>
      </w:sdtContent>
    </w:sdt>
    <w:p w14:paraId="39D11BF4" w14:textId="77777777" w:rsidR="00A54CFB" w:rsidRDefault="00AF6FCC" w:rsidP="00053289">
      <w:pPr>
        <w:pStyle w:val="BodyTextSmall"/>
        <w:sectPr w:rsidR="00A54CFB" w:rsidSect="00E93191">
          <w:footerReference w:type="default" r:id="rId24"/>
          <w:type w:val="continuous"/>
          <w:pgSz w:w="12240" w:h="15840" w:code="1"/>
          <w:pgMar w:top="1440" w:right="1077" w:bottom="1440" w:left="1077" w:header="720" w:footer="431" w:gutter="0"/>
          <w:pgNumType w:start="4"/>
          <w:cols w:space="708"/>
          <w:docGrid w:linePitch="360"/>
        </w:sectPr>
      </w:pPr>
      <w:r>
        <w:rPr>
          <w:noProof/>
        </w:rPr>
        <mc:AlternateContent>
          <mc:Choice Requires="wps">
            <w:drawing>
              <wp:anchor distT="45720" distB="45720" distL="114300" distR="114300" simplePos="0" relativeHeight="251658240" behindDoc="0" locked="0" layoutInCell="1" allowOverlap="1" wp14:anchorId="7653610C" wp14:editId="014BD88D">
                <wp:simplePos x="0" y="0"/>
                <wp:positionH relativeFrom="margin">
                  <wp:align>right</wp:align>
                </wp:positionH>
                <wp:positionV relativeFrom="paragraph">
                  <wp:posOffset>3498215</wp:posOffset>
                </wp:positionV>
                <wp:extent cx="6334125"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4620"/>
                        </a:xfrm>
                        <a:prstGeom prst="rect">
                          <a:avLst/>
                        </a:prstGeom>
                        <a:solidFill>
                          <a:srgbClr val="FFFFFF"/>
                        </a:solidFill>
                        <a:ln w="9525">
                          <a:noFill/>
                          <a:miter lim="800000"/>
                          <a:headEnd/>
                          <a:tailEnd/>
                        </a:ln>
                      </wps:spPr>
                      <wps:txbx>
                        <w:txbxContent>
                          <w:p w14:paraId="3E285F20" w14:textId="77777777" w:rsidR="00AF6FCC" w:rsidRDefault="00AF6FCC" w:rsidP="00AF6FCC">
                            <w:pPr>
                              <w:pStyle w:val="BodyTextSmall"/>
                            </w:pPr>
                            <w:r>
                              <w:t xml:space="preserve">The material presented in this leadership profile should be relied on for informational purposes only. This material has been copied, compiled, or quoted in part from </w:t>
                            </w:r>
                            <w:sdt>
                              <w:sdtPr>
                                <w:alias w:val="SF"/>
                                <w:tag w:val="eyJ0eXBlIjoic2FsZXNmb3JjZSIsInZhbHVlIjp7Im9iamVjdCI6IlRSMV9fSm9iX19jIiwiZmllbGQiOiJUUjFfX0FjY291bnRfTmFtZV9fYyIsImZpZWxkTGFiZWwiOiJDb21wYW55IE5hbWUiLCJmaWVsZFR5cGUiOiJzdHJpbmciLCJ1aWQiOiJPYmplY3RhMDM0ZWE2OGU5YjQ0MzU4OTU0MGZjMTQ2YzgwMDUzYyIsImNvbW1lbnQiOiJwanQiLCJmb3JtYXQiOiIiLCJjdXN0b21Gb3JtYXQiOm51bGwsImlzQ0xNVXBkYXRlZC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lzTWFudWFsSW5zZXJ0Ijp0cnVlfSwiaW1hZ2UiOnt9fQ=="/>
                                <w:id w:val="1766644829"/>
                                <w:placeholder>
                                  <w:docPart w:val="716E9E02C69248AD81EBC8AD6F39B58D"/>
                                </w:placeholder>
                                <w15:color w:val="008000"/>
                                <w15:appearance w15:val="hidden"/>
                              </w:sdtPr>
                              <w:sdtEndPr/>
                              <w:sdtContent>
                                <w:r>
                                  <w:t>AboutHealth</w:t>
                                </w:r>
                              </w:sdtContent>
                            </w:sdt>
                            <w:r>
                              <w:t xml:space="preserve"> documents and personal interviews and is believed to be reliable. While every effort has been made to ensure the accuracy of this information, the original source documents and factual situations govern. </w:t>
                            </w:r>
                          </w:p>
                          <w:p w14:paraId="30E82D61" w14:textId="77777777" w:rsidR="00AF6FCC" w:rsidRPr="00AF6FCC" w:rsidRDefault="00AF6FCC" w:rsidP="00AF6FCC">
                            <w:pPr>
                              <w:rPr>
                                <w:sz w:val="18"/>
                                <w:szCs w:val="18"/>
                              </w:rPr>
                            </w:pPr>
                            <w:r w:rsidRPr="00AF6FCC">
                              <w:rPr>
                                <w:sz w:val="18"/>
                                <w:szCs w:val="18"/>
                              </w:rPr>
                              <w:t xml:space="preserve">All images and logos used in this leadership profile were attained from </w:t>
                            </w:r>
                            <w:sdt>
                              <w:sdtPr>
                                <w:rPr>
                                  <w:sz w:val="18"/>
                                  <w:szCs w:val="18"/>
                                </w:rPr>
                                <w:alias w:val="SF"/>
                                <w:tag w:val="eyJ0eXBlIjoic2FsZXNmb3JjZSIsInZhbHVlIjp7Im9iamVjdCI6IlRSMV9fSm9iX19jIiwiZmllbGQiOiJUUjFfX0FjY291bnRfTmFtZV9fYyIsImZpZWxkTGFiZWwiOiJDb21wYW55IE5hbWUiLCJmaWVsZFR5cGUiOiJzdHJpbmciLCJ1aWQiOiJPYmplY3RhMDM0ZWE2OGU5YjQ0MzU4OTU0MGZjMTQ2YzgwMDUzYyIsImNvbW1lbnQiOiJwanQiLCJmb3JtYXQiOiIiLCJjdXN0b21Gb3JtYXQiOm51bGwsImlzQ0xNVXBkYXRlZC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lzTWFudWFsSW5zZXJ0Ijp0cnVlfSwiaW1hZ2UiOnt9fQ=="/>
                                <w:id w:val="-1353873620"/>
                                <w:placeholder>
                                  <w:docPart w:val="716E9E02C69248AD81EBC8AD6F39B58D"/>
                                </w:placeholder>
                                <w15:color w:val="008000"/>
                                <w15:appearance w15:val="hidden"/>
                              </w:sdtPr>
                              <w:sdtEndPr/>
                              <w:sdtContent>
                                <w:r w:rsidRPr="00AF6FCC">
                                  <w:rPr>
                                    <w:sz w:val="18"/>
                                    <w:szCs w:val="18"/>
                                  </w:rPr>
                                  <w:t>AboutHealth</w:t>
                                </w:r>
                              </w:sdtContent>
                            </w:sdt>
                            <w:r w:rsidRPr="00AF6FCC">
                              <w:rPr>
                                <w:sz w:val="18"/>
                                <w:szCs w:val="18"/>
                              </w:rPr>
                              <w:t xml:space="preserve"> and/or are owned by Witt/Kieffer Inc. via Getty Images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53610C" id="_x0000_t202" coordsize="21600,21600" o:spt="202" path="m,l,21600r21600,l21600,xe">
                <v:stroke joinstyle="miter"/>
                <v:path gradientshapeok="t" o:connecttype="rect"/>
              </v:shapetype>
              <v:shape id="Text Box 2" o:spid="_x0000_s1026" type="#_x0000_t202" style="position:absolute;margin-left:447.55pt;margin-top:275.45pt;width:498.7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" stroked="f">
                <v:textbox style="mso-fit-shape-to-text:t">
                  <w:txbxContent>
                    <w:p w14:paraId="3E285F20" w14:textId="77777777" w:rsidR="00AF6FCC" w:rsidRDefault="00AF6FCC" w:rsidP="00AF6FCC">
                      <w:pPr>
                        <w:pStyle w:val="BodyTextSmall"/>
                      </w:pPr>
                      <w:r>
                        <w:t xml:space="preserve">The material presented in this leadership profile should be relied on for informational purposes only. This material has been copied, compiled, or quoted in part from </w:t>
                      </w:r>
                      <w:sdt>
                        <w:sdtPr>
                          <w:alias w:val="SF"/>
                          <w:tag w:val="eyJ0eXBlIjoic2FsZXNmb3JjZSIsInZhbHVlIjp7Im9iamVjdCI6IlRSMV9fSm9iX19jIiwiZmllbGQiOiJUUjFfX0FjY291bnRfTmFtZV9fYyIsImZpZWxkTGFiZWwiOiJDb21wYW55IE5hbWUiLCJmaWVsZFR5cGUiOiJzdHJpbmciLCJ1aWQiOiJPYmplY3RhMDM0ZWE2OGU5YjQ0MzU4OTU0MGZjMTQ2YzgwMDUzYyIsImNvbW1lbnQiOiJwanQiLCJmb3JtYXQiOiIiLCJjdXN0b21Gb3JtYXQiOm51bGwsImlzQ0xNVXBkYXRlZC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lzTWFudWFsSW5zZXJ0Ijp0cnVlfSwiaW1hZ2UiOnt9fQ=="/>
                          <w:id w:val="1766644829"/>
                          <w:placeholder>
                            <w:docPart w:val="716E9E02C69248AD81EBC8AD6F39B58D"/>
                          </w:placeholder>
                          <w15:color w:val="008000"/>
                          <w15:appearance w15:val="hidden"/>
                        </w:sdtPr>
                        <w:sdtEndPr/>
                        <w:sdtContent>
                          <w:r>
                            <w:t>AboutHealth</w:t>
                          </w:r>
                        </w:sdtContent>
                      </w:sdt>
                      <w:r>
                        <w:t xml:space="preserve"> documents and personal interviews and is believed to be reliable. While every effort has been made to ensure the accuracy of this information, the original source documents and factual situations govern. </w:t>
                      </w:r>
                    </w:p>
                    <w:p w14:paraId="30E82D61" w14:textId="77777777" w:rsidR="00AF6FCC" w:rsidRPr="00AF6FCC" w:rsidRDefault="00AF6FCC" w:rsidP="00AF6FCC">
                      <w:pPr>
                        <w:rPr>
                          <w:sz w:val="18"/>
                          <w:szCs w:val="18"/>
                        </w:rPr>
                      </w:pPr>
                      <w:r w:rsidRPr="00AF6FCC">
                        <w:rPr>
                          <w:sz w:val="18"/>
                          <w:szCs w:val="18"/>
                        </w:rPr>
                        <w:t xml:space="preserve">All images and logos used in this leadership profile were attained from </w:t>
                      </w:r>
                      <w:sdt>
                        <w:sdtPr>
                          <w:rPr>
                            <w:sz w:val="18"/>
                            <w:szCs w:val="18"/>
                          </w:rPr>
                          <w:alias w:val="SF"/>
                          <w:tag w:val="eyJ0eXBlIjoic2FsZXNmb3JjZSIsInZhbHVlIjp7Im9iamVjdCI6IlRSMV9fSm9iX19jIiwiZmllbGQiOiJUUjFfX0FjY291bnRfTmFtZV9fYyIsImZpZWxkTGFiZWwiOiJDb21wYW55IE5hbWUiLCJmaWVsZFR5cGUiOiJzdHJpbmciLCJ1aWQiOiJPYmplY3RhMDM0ZWE2OGU5YjQ0MzU4OTU0MGZjMTQ2YzgwMDUzYyIsImNvbW1lbnQiOiJwanQiLCJmb3JtYXQiOiIiLCJjdXN0b21Gb3JtYXQiOm51bGwsImlzQ0xNVXBkYXRlZC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lzTWFudWFsSW5zZXJ0Ijp0cnVlfSwiaW1hZ2UiOnt9fQ=="/>
                          <w:id w:val="-1353873620"/>
                          <w:placeholder>
                            <w:docPart w:val="716E9E02C69248AD81EBC8AD6F39B58D"/>
                          </w:placeholder>
                          <w15:color w:val="008000"/>
                          <w15:appearance w15:val="hidden"/>
                        </w:sdtPr>
                        <w:sdtEndPr/>
                        <w:sdtContent>
                          <w:r w:rsidRPr="00AF6FCC">
                            <w:rPr>
                              <w:sz w:val="18"/>
                              <w:szCs w:val="18"/>
                            </w:rPr>
                            <w:t>AboutHealth</w:t>
                          </w:r>
                        </w:sdtContent>
                      </w:sdt>
                      <w:r w:rsidRPr="00AF6FCC">
                        <w:rPr>
                          <w:sz w:val="18"/>
                          <w:szCs w:val="18"/>
                        </w:rPr>
                        <w:t xml:space="preserve"> and/or are owned by Witt/Kieffer Inc. via Getty Images</w:t>
                      </w:r>
                    </w:p>
                  </w:txbxContent>
                </v:textbox>
                <w10:wrap type="square" anchorx="margin"/>
              </v:shape>
            </w:pict>
          </mc:Fallback>
        </mc:AlternateContent>
      </w:r>
    </w:p>
    <w:p w14:paraId="54F9AE05" w14:textId="77777777" w:rsidR="0070158B" w:rsidRPr="0070158B" w:rsidRDefault="00277CF2" w:rsidP="0070158B">
      <w:pPr>
        <w:pStyle w:val="BodyText"/>
      </w:pPr>
      <w:r>
        <w:lastRenderedPageBreak/>
        <w:t xml:space="preserve">   </w:t>
      </w:r>
    </w:p>
    <w:sectPr w:rsidR="0070158B" w:rsidRPr="0070158B" w:rsidSect="001B2C39">
      <w:headerReference w:type="first" r:id="rId25"/>
      <w:footerReference w:type="first" r:id="rId26"/>
      <w:pgSz w:w="12240" w:h="15840" w:code="1"/>
      <w:pgMar w:top="1440" w:right="1077" w:bottom="1440" w:left="1077"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FFF69" w14:textId="77777777" w:rsidR="00E43FA4" w:rsidRDefault="00E43FA4" w:rsidP="00A160B2">
      <w:pPr>
        <w:spacing w:after="0" w:line="240" w:lineRule="auto"/>
      </w:pPr>
      <w:r>
        <w:separator/>
      </w:r>
    </w:p>
  </w:endnote>
  <w:endnote w:type="continuationSeparator" w:id="0">
    <w:p w14:paraId="45B68376" w14:textId="77777777" w:rsidR="00E43FA4" w:rsidRDefault="00E43FA4"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Arial"/>
    <w:panose1 w:val="00000000000000000000"/>
    <w:charset w:val="4D"/>
    <w:family w:val="auto"/>
    <w:notTrueType/>
    <w:pitch w:val="default"/>
    <w:sig w:usb0="00000003" w:usb1="00000000" w:usb2="00000000" w:usb3="00000000" w:csb0="00000001" w:csb1="00000000"/>
  </w:font>
  <w:font w:name="Courier 10 Pitch">
    <w:altName w:val="Courier New"/>
    <w:panose1 w:val="00000000000000000000"/>
    <w:charset w:val="00"/>
    <w:family w:val="roman"/>
    <w:notTrueType/>
    <w:pitch w:val="default"/>
  </w:font>
  <w:font w:name="Lohit Devanaga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B04E9C" w14:paraId="07459315" w14:textId="77777777" w:rsidTr="00A9131B">
      <w:trPr>
        <w:trHeight w:val="567"/>
      </w:trPr>
      <w:tc>
        <w:tcPr>
          <w:tcW w:w="5043" w:type="dxa"/>
          <w:vAlign w:val="bottom"/>
        </w:tcPr>
        <w:p w14:paraId="6537F28F" w14:textId="77777777" w:rsidR="00B04E9C" w:rsidRDefault="00B04E9C" w:rsidP="00BC6DB5">
          <w:pPr>
            <w:pStyle w:val="Footer"/>
          </w:pPr>
          <w:r>
            <w:rPr>
              <w:noProof/>
            </w:rPr>
            <w:drawing>
              <wp:inline distT="0" distB="0" distL="0" distR="0" wp14:anchorId="6C837AE6" wp14:editId="0B0EB3A8">
                <wp:extent cx="914400" cy="192024"/>
                <wp:effectExtent l="0" t="0" r="0" b="0"/>
                <wp:docPr id="3" name="Picture 63505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6DFB9E20" w14:textId="77777777" w:rsidR="00B04E9C" w:rsidRPr="008C54FE" w:rsidRDefault="00B04E9C" w:rsidP="00CC4FB5">
          <w:pPr>
            <w:pStyle w:val="Footer"/>
            <w:spacing w:before="300"/>
            <w:ind w:firstLine="720"/>
            <w:jc w:val="right"/>
            <w:rPr>
              <w:sz w:val="18"/>
              <w:szCs w:val="18"/>
            </w:rPr>
          </w:pPr>
        </w:p>
      </w:tc>
    </w:tr>
  </w:tbl>
  <w:p w14:paraId="70DF9E56" w14:textId="77777777" w:rsidR="00A160B2" w:rsidRPr="00B04E9C" w:rsidRDefault="00A160B2"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0D1DD0" w14:paraId="3D3D22A9" w14:textId="77777777" w:rsidTr="00A9131B">
      <w:trPr>
        <w:trHeight w:val="567"/>
      </w:trPr>
      <w:tc>
        <w:tcPr>
          <w:tcW w:w="5043" w:type="dxa"/>
          <w:vAlign w:val="bottom"/>
        </w:tcPr>
        <w:p w14:paraId="61CDCEAD" w14:textId="77777777" w:rsidR="000D1DD0" w:rsidRDefault="000D1DD0" w:rsidP="00BC6DB5">
          <w:pPr>
            <w:pStyle w:val="Footer"/>
          </w:pPr>
          <w:r>
            <w:rPr>
              <w:noProof/>
            </w:rPr>
            <w:drawing>
              <wp:inline distT="0" distB="0" distL="0" distR="0" wp14:anchorId="310C5093" wp14:editId="407BE63A">
                <wp:extent cx="914400" cy="192024"/>
                <wp:effectExtent l="0" t="0" r="0" b="0"/>
                <wp:docPr id="4" name="Picture 169445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324AAD8A" w14:textId="77777777" w:rsidR="000D1DD0" w:rsidRPr="008C54FE" w:rsidRDefault="000D1DD0"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6BB9E253" w14:textId="77777777" w:rsidR="000D1DD0" w:rsidRPr="00B04E9C" w:rsidRDefault="000D1DD0" w:rsidP="00B04E9C">
    <w:pPr>
      <w:pStyle w:val="TableSpaceAf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610EB" w14:textId="77777777" w:rsidR="000D1DD0" w:rsidRDefault="000D1DD0">
    <w:pPr>
      <w:pStyle w:val="Footer"/>
    </w:pPr>
    <w:r>
      <w:rPr>
        <w:noProof/>
      </w:rPr>
      <w:drawing>
        <wp:inline distT="0" distB="0" distL="0" distR="0" wp14:anchorId="6C3C1C34" wp14:editId="5912EEA0">
          <wp:extent cx="2385695" cy="730623"/>
          <wp:effectExtent l="0" t="0" r="0" b="0"/>
          <wp:docPr id="6" name="Graphic 44628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4F1282" w14:paraId="07A7CA39" w14:textId="77777777" w:rsidTr="00A9131B">
      <w:trPr>
        <w:trHeight w:val="567"/>
      </w:trPr>
      <w:tc>
        <w:tcPr>
          <w:tcW w:w="5043" w:type="dxa"/>
          <w:vAlign w:val="bottom"/>
        </w:tcPr>
        <w:p w14:paraId="67C65231" w14:textId="77777777" w:rsidR="004F1282" w:rsidRDefault="004F1282" w:rsidP="00BC6DB5">
          <w:pPr>
            <w:pStyle w:val="Footer"/>
          </w:pPr>
          <w:r>
            <w:rPr>
              <w:noProof/>
            </w:rPr>
            <w:drawing>
              <wp:inline distT="0" distB="0" distL="0" distR="0" wp14:anchorId="324F17B4" wp14:editId="1F4D2684">
                <wp:extent cx="914400" cy="192024"/>
                <wp:effectExtent l="0" t="0" r="0" b="0"/>
                <wp:docPr id="469667566" name="Picture 169445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3E4C13FE" w14:textId="77777777" w:rsidR="004F1282" w:rsidRPr="008C54FE" w:rsidRDefault="004F1282"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4B05A31B" w14:textId="77777777" w:rsidR="004F1282" w:rsidRPr="00B04E9C" w:rsidRDefault="004F1282" w:rsidP="00B04E9C">
    <w:pPr>
      <w:pStyle w:val="TableSpaceAf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523C" w14:textId="77777777" w:rsidR="00A54CFB" w:rsidRDefault="00A54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FE66" w14:textId="77777777" w:rsidR="00E43FA4" w:rsidRDefault="00E43FA4" w:rsidP="00A160B2">
      <w:pPr>
        <w:spacing w:after="0" w:line="240" w:lineRule="auto"/>
      </w:pPr>
      <w:r>
        <w:separator/>
      </w:r>
    </w:p>
  </w:footnote>
  <w:footnote w:type="continuationSeparator" w:id="0">
    <w:p w14:paraId="641D09E6" w14:textId="77777777" w:rsidR="00E43FA4" w:rsidRDefault="00E43FA4"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A160B2" w:rsidRPr="009A59A5" w14:paraId="0DDD5FF5" w14:textId="77777777" w:rsidTr="00781D39">
      <w:tc>
        <w:tcPr>
          <w:tcW w:w="5040" w:type="dxa"/>
        </w:tcPr>
        <w:sdt>
          <w:sdtPr>
            <w:rPr>
              <w:b/>
              <w:bCs/>
            </w:rPr>
            <w:alias w:val="Insert Company name"/>
            <w:id w:val="422150937"/>
            <w:lock w:val="sdtLocked"/>
            <w:placeholder>
              <w:docPart w:val="83F006512D144ECBB11A24DEF07DFC4F"/>
            </w:placeholder>
          </w:sdtPr>
          <w:sdtEndPr/>
          <w:sdtContent>
            <w:sdt>
              <w:sdtPr>
                <w:rPr>
                  <w:b/>
                  <w:bCs/>
                </w:rPr>
                <w:alias w:val="SF"/>
                <w:tag w:val="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"/>
                <w:id w:val="-2117589246"/>
                <w:placeholder>
                  <w:docPart w:val="DefaultPlaceholder_-1854013440"/>
                </w:placeholder>
                <w15:color w:val="008000"/>
                <w15:appearance w15:val="hidden"/>
              </w:sdtPr>
              <w:sdtEndPr/>
              <w:sdtContent>
                <w:p w14:paraId="649F4004" w14:textId="77777777" w:rsidR="00A160B2" w:rsidRPr="002734F7" w:rsidRDefault="00753B6E" w:rsidP="002734F7">
                  <w:pPr>
                    <w:pStyle w:val="Header"/>
                    <w:rPr>
                      <w:b/>
                      <w:bCs/>
                    </w:rPr>
                  </w:pPr>
                  <w:proofErr w:type="spellStart"/>
                  <w:r>
                    <w:rPr>
                      <w:b/>
                      <w:bCs/>
                    </w:rPr>
                    <w:t>AboutHealth</w:t>
                  </w:r>
                  <w:proofErr w:type="spellEnd"/>
                </w:p>
              </w:sdtContent>
            </w:sdt>
          </w:sdtContent>
        </w:sdt>
      </w:tc>
      <w:tc>
        <w:tcPr>
          <w:tcW w:w="5025" w:type="dxa"/>
        </w:tcPr>
        <w:sdt>
          <w:sdtPr>
            <w:alias w:val="Insert Job title"/>
            <w:id w:val="221639375"/>
            <w:lock w:val="sdtLocked"/>
            <w:placeholder>
              <w:docPart w:val="DC674206E94044F090CE05154C26CBF6"/>
            </w:placeholder>
          </w:sdtPr>
          <w:sdtEndPr/>
          <w:sdtContent>
            <w:sdt>
              <w:sdtPr>
                <w:alias w:val="SF"/>
                <w:tag w:val="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"/>
                <w:id w:val="-1610807695"/>
                <w:placeholder>
                  <w:docPart w:val="DefaultPlaceholder_-1854013440"/>
                </w:placeholder>
                <w15:color w:val="008000"/>
                <w15:appearance w15:val="hidden"/>
              </w:sdtPr>
              <w:sdtEndPr/>
              <w:sdtContent>
                <w:p w14:paraId="0CAD8BC8" w14:textId="77777777" w:rsidR="00A160B2" w:rsidRPr="009A59A5" w:rsidRDefault="00753B6E" w:rsidP="002734F7">
                  <w:pPr>
                    <w:pStyle w:val="Header"/>
                    <w:jc w:val="right"/>
                  </w:pPr>
                  <w:r>
                    <w:t>President and Chief Executive Officer</w:t>
                  </w:r>
                </w:p>
              </w:sdtContent>
            </w:sdt>
          </w:sdtContent>
        </w:sdt>
      </w:tc>
    </w:tr>
  </w:tbl>
  <w:p w14:paraId="144A5D23" w14:textId="77777777" w:rsidR="00A160B2" w:rsidRPr="00A160B2" w:rsidRDefault="00A160B2"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2066" w14:textId="4375C07B" w:rsidR="00877DF9" w:rsidRDefault="00877DF9">
    <w:pPr>
      <w:pStyle w:val="Header"/>
    </w:pPr>
    <w:r>
      <w:rPr>
        <w:noProof/>
      </w:rPr>
      <w:drawing>
        <wp:anchor distT="0" distB="0" distL="114300" distR="114300" simplePos="0" relativeHeight="251660288" behindDoc="1" locked="0" layoutInCell="1" allowOverlap="1" wp14:anchorId="1ECE2649" wp14:editId="0E32DDA8">
          <wp:simplePos x="0" y="0"/>
          <wp:positionH relativeFrom="page">
            <wp:posOffset>0</wp:posOffset>
          </wp:positionH>
          <wp:positionV relativeFrom="page">
            <wp:posOffset>-17335</wp:posOffset>
          </wp:positionV>
          <wp:extent cx="7772400" cy="10058400"/>
          <wp:effectExtent l="0" t="0" r="0" b="0"/>
          <wp:wrapNone/>
          <wp:docPr id="958003427" name="Picture 958003427" descr="A blue and white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ED8C" w14:textId="77777777" w:rsidR="00A54CFB" w:rsidRDefault="00566AAF">
    <w:pPr>
      <w:pStyle w:val="Header"/>
    </w:pPr>
    <w:r>
      <w:rPr>
        <w:noProof/>
      </w:rPr>
      <mc:AlternateContent>
        <mc:Choice Requires="wpg">
          <w:drawing>
            <wp:anchor distT="0" distB="0" distL="114300" distR="114300" simplePos="0" relativeHeight="251658240" behindDoc="0" locked="0" layoutInCell="1" allowOverlap="1" wp14:anchorId="46595427" wp14:editId="6BFE48D0">
              <wp:simplePos x="0" y="0"/>
              <wp:positionH relativeFrom="column">
                <wp:posOffset>32385</wp:posOffset>
              </wp:positionH>
              <wp:positionV relativeFrom="paragraph">
                <wp:posOffset>533400</wp:posOffset>
              </wp:positionV>
              <wp:extent cx="6315075" cy="7543800"/>
              <wp:effectExtent l="0" t="0" r="9525" b="0"/>
              <wp:wrapNone/>
              <wp:docPr id="7" name="Group 2"/>
              <wp:cNvGraphicFramePr/>
              <a:graphic xmlns:a="http://schemas.openxmlformats.org/drawingml/2006/main">
                <a:graphicData uri="http://schemas.microsoft.com/office/word/2010/wordprocessingGroup">
                  <wpg:wgp>
                    <wpg:cNvGrpSpPr/>
                    <wpg:grpSpPr>
                      <a:xfrm>
                        <a:off x="0" y="0"/>
                        <a:ext cx="6315075" cy="7543800"/>
                        <a:chOff x="0" y="0"/>
                        <a:chExt cx="6315075" cy="7543800"/>
                      </a:xfrm>
                    </wpg:grpSpPr>
                    <pic:pic xmlns:pic="http://schemas.openxmlformats.org/drawingml/2006/picture">
                      <pic:nvPicPr>
                        <pic:cNvPr id="804174834" name="Picture 3" descr="A picture containing screenshot, graphics, design  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075" cy="7543800"/>
                        </a:xfrm>
                        <a:prstGeom prst="rect">
                          <a:avLst/>
                        </a:prstGeom>
                        <a:noFill/>
                      </pic:spPr>
                    </pic:pic>
                    <wps:wsp>
                      <wps:cNvPr id="434992958" name="Text Box 2"/>
                      <wps:cNvSpPr txBox="1"/>
                      <wps:spPr>
                        <a:xfrm>
                          <a:off x="2910840" y="2415540"/>
                          <a:ext cx="3322320" cy="2552700"/>
                        </a:xfrm>
                        <a:prstGeom prst="rect">
                          <a:avLst/>
                        </a:prstGeom>
                        <a:noFill/>
                        <a:ln w="6350">
                          <a:noFill/>
                        </a:ln>
                      </wps:spPr>
                      <wps:txbx>
                        <w:txbxContent>
                          <w:p w14:paraId="35A660AC"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267A653A" w14:textId="77777777" w:rsidR="00A54CFB" w:rsidRPr="00566AAF" w:rsidRDefault="00A54CFB" w:rsidP="00A54CFB">
                            <w:pPr>
                              <w:pStyle w:val="LeadParagraph"/>
                              <w:rPr>
                                <w:sz w:val="16"/>
                                <w:szCs w:val="16"/>
                              </w:rPr>
                            </w:pPr>
                            <w:r w:rsidRPr="00566AAF">
                              <w:rPr>
                                <w:sz w:val="20"/>
                                <w:szCs w:val="20"/>
                              </w:rPr>
                              <w:t xml:space="preserve">Visit </w:t>
                            </w:r>
                            <w:hyperlink r:id="rId2" w:history="1">
                              <w:r w:rsidRPr="00566AAF">
                                <w:rPr>
                                  <w:rStyle w:val="Hyperlink"/>
                                  <w:sz w:val="20"/>
                                  <w:szCs w:val="20"/>
                                </w:rPr>
                                <w:t>WittKieffer.com</w:t>
                              </w:r>
                            </w:hyperlink>
                            <w:r w:rsidRPr="00566AAF">
                              <w:rPr>
                                <w:sz w:val="20"/>
                                <w:szCs w:val="20"/>
                              </w:rPr>
                              <w:t xml:space="preserve"> to learn more.</w:t>
                            </w:r>
                          </w:p>
                          <w:p w14:paraId="44E871BC" w14:textId="77777777" w:rsidR="00A54CFB" w:rsidRDefault="00A54CFB" w:rsidP="00A54CFB">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76782917" name="Rectangle 1"/>
                      <wps:cNvSpPr/>
                      <wps:spPr>
                        <a:xfrm>
                          <a:off x="2758440" y="206502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988429" name="Graphic 1"/>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60960" y="606552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6595427" id="Group 2" o:spid="_x0000_s1027" style="position:absolute;margin-left:2.55pt;margin-top:42pt;width:497.25pt;height:594pt;z-index:251658240" coordsize="63150,754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JJRP/bAIQAAQEBAQEBAQEBAQEBAQEBAgEBAQECAgICAgICAgICAgICAgIC&#10;AgICAgICAgMDAwMDAwMDAwMDAwMDAwMDAwMDAwEBAQECAQIDAgIDAwMDAwMDAwMDAwMDAwMDAwMD&#10;AwMEBAQEAwMDBAQEBAQDBAQEBAQEBAQEBAQEBAQEBAQEBAQE/8AAEQgM5An2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&#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&#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 picture containing screenshot, graphics, design  Description automatically generated" style="position:absolute;width:63150;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">
                <v:imagedata r:id="rId5" o:title="A picture containing screenshot, graphics, design  Description automatically generated"/>
              </v:shape>
              <v:shapetype id="_x0000_t202" coordsize="21600,21600" o:spt="202" path="m,l,21600r21600,l21600,xe">
                <v:stroke joinstyle="miter"/>
                <v:path gradientshapeok="t" o:connecttype="rect"/>
              </v:shapetype>
              <v:shape id="_x0000_s1029" type="#_x0000_t202"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" filled="f" stroked="f" strokeweight=".5pt">
                <v:textbox>
                  <w:txbxContent>
                    <w:p w14:paraId="35A660AC"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267A653A" w14:textId="77777777" w:rsidR="00A54CFB" w:rsidRPr="00566AAF" w:rsidRDefault="00A54CFB" w:rsidP="00A54CFB">
                      <w:pPr>
                        <w:pStyle w:val="LeadParagraph"/>
                        <w:rPr>
                          <w:sz w:val="16"/>
                          <w:szCs w:val="16"/>
                        </w:rPr>
                      </w:pPr>
                      <w:r w:rsidRPr="00566AAF">
                        <w:rPr>
                          <w:sz w:val="20"/>
                          <w:szCs w:val="20"/>
                        </w:rPr>
                        <w:t xml:space="preserve">Visit </w:t>
                      </w:r>
                      <w:hyperlink r:id="rId6" w:history="1">
                        <w:r w:rsidRPr="00566AAF">
                          <w:rPr>
                            <w:rStyle w:val="Hyperlink"/>
                            <w:sz w:val="20"/>
                            <w:szCs w:val="20"/>
                          </w:rPr>
                          <w:t>WittKieffer.com</w:t>
                        </w:r>
                      </w:hyperlink>
                      <w:r w:rsidRPr="00566AAF">
                        <w:rPr>
                          <w:sz w:val="20"/>
                          <w:szCs w:val="20"/>
                        </w:rPr>
                        <w:t xml:space="preserve"> to learn more.</w:t>
                      </w:r>
                    </w:p>
                    <w:p w14:paraId="44E871BC" w14:textId="77777777" w:rsidR="00A54CFB" w:rsidRDefault="00A54CFB" w:rsidP="00A54CFB">
                      <w:pPr>
                        <w:spacing w:line="320" w:lineRule="exact"/>
                        <w:rPr>
                          <w:sz w:val="24"/>
                          <w:szCs w:val="24"/>
                        </w:rPr>
                      </w:pPr>
                    </w:p>
                  </w:txbxContent>
                </v:textbox>
              </v:shape>
              <v:rect id="Rectangle 1" o:spid="_x0000_s1030"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 id="Graphic 1" o:spid="_x0000_s1031" type="#_x0000_t75" style="position:absolute;left:609;top:60655;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">
                <v:imagedata r:id="rId7" o:title="" croptop="-1758f" cropbottom="17424f" cropleft="624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0">
    <w:nsid w:val="0D714C3D"/>
    <w:multiLevelType w:val="hybridMultilevel"/>
    <w:tmpl w:val="BD90F6B8"/>
    <w:lvl w:ilvl="0" w:tplc="B4686B3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2723D5"/>
    <w:multiLevelType w:val="hybridMultilevel"/>
    <w:tmpl w:val="F198170C"/>
    <w:lvl w:ilvl="0" w:tplc="B4686B3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6D54B3"/>
    <w:multiLevelType w:val="hybridMultilevel"/>
    <w:tmpl w:val="A94C3746"/>
    <w:lvl w:ilvl="0" w:tplc="B4686B3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214FDE"/>
    <w:multiLevelType w:val="hybridMultilevel"/>
    <w:tmpl w:val="B510DA6A"/>
    <w:lvl w:ilvl="0" w:tplc="7B0CDDF6">
      <w:start w:val="1"/>
      <w:numFmt w:val="bullet"/>
      <w:pStyle w:val="Bulletsintext"/>
      <w:lvlText w:val=""/>
      <w:lvlJc w:val="left"/>
      <w:pPr>
        <w:ind w:left="360" w:hanging="360"/>
      </w:pPr>
      <w:rPr>
        <w:rFonts w:ascii="Wingdings" w:hAnsi="Wingdings" w:hint="default"/>
        <w:color w:val="86B5B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3788B"/>
    <w:multiLevelType w:val="hybridMultilevel"/>
    <w:tmpl w:val="083430DE"/>
    <w:lvl w:ilvl="0" w:tplc="B4686B3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1DD4490"/>
    <w:multiLevelType w:val="multilevel"/>
    <w:tmpl w:val="40EE3D44"/>
    <w:numStyleLink w:val="ListHeadings"/>
  </w:abstractNum>
  <w:abstractNum w:abstractNumId="8" w15:restartNumberingAfterBreak="0">
    <w:nsid w:val="22802F7F"/>
    <w:multiLevelType w:val="multilevel"/>
    <w:tmpl w:val="BC1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6422F"/>
    <w:multiLevelType w:val="hybridMultilevel"/>
    <w:tmpl w:val="48C0589C"/>
    <w:lvl w:ilvl="0" w:tplc="B4686B3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9C04A7"/>
    <w:multiLevelType w:val="multilevel"/>
    <w:tmpl w:val="EDEE44D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11" w15:restartNumberingAfterBreak="0">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2" w15:restartNumberingAfterBreak="0">
    <w:nsid w:val="50017146"/>
    <w:multiLevelType w:val="hybridMultilevel"/>
    <w:tmpl w:val="D870BB2A"/>
    <w:lvl w:ilvl="0" w:tplc="B4686B3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6E2F5687"/>
    <w:multiLevelType w:val="hybridMultilevel"/>
    <w:tmpl w:val="DEAE6116"/>
    <w:lvl w:ilvl="0" w:tplc="B4686B3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89979671">
    <w:abstractNumId w:val="11"/>
  </w:num>
  <w:num w:numId="2" w16cid:durableId="229080214">
    <w:abstractNumId w:val="13"/>
  </w:num>
  <w:num w:numId="3" w16cid:durableId="126974896">
    <w:abstractNumId w:val="0"/>
  </w:num>
  <w:num w:numId="4" w16cid:durableId="1287155754">
    <w:abstractNumId w:val="11"/>
  </w:num>
  <w:num w:numId="5" w16cid:durableId="193348920">
    <w:abstractNumId w:val="13"/>
  </w:num>
  <w:num w:numId="6" w16cid:durableId="2070957812">
    <w:abstractNumId w:val="10"/>
  </w:num>
  <w:num w:numId="7" w16cid:durableId="1401708610">
    <w:abstractNumId w:val="7"/>
  </w:num>
  <w:num w:numId="8" w16cid:durableId="1686206134">
    <w:abstractNumId w:val="11"/>
  </w:num>
  <w:num w:numId="9" w16cid:durableId="1797135535">
    <w:abstractNumId w:val="11"/>
  </w:num>
  <w:num w:numId="10" w16cid:durableId="369232890">
    <w:abstractNumId w:val="11"/>
  </w:num>
  <w:num w:numId="11" w16cid:durableId="956064681">
    <w:abstractNumId w:val="11"/>
  </w:num>
  <w:num w:numId="12" w16cid:durableId="416485910">
    <w:abstractNumId w:val="11"/>
  </w:num>
  <w:num w:numId="13" w16cid:durableId="321473395">
    <w:abstractNumId w:val="13"/>
  </w:num>
  <w:num w:numId="14" w16cid:durableId="1212885849">
    <w:abstractNumId w:val="13"/>
  </w:num>
  <w:num w:numId="15" w16cid:durableId="842471175">
    <w:abstractNumId w:val="13"/>
  </w:num>
  <w:num w:numId="16" w16cid:durableId="441071896">
    <w:abstractNumId w:val="13"/>
  </w:num>
  <w:num w:numId="17" w16cid:durableId="429591031">
    <w:abstractNumId w:val="13"/>
  </w:num>
  <w:num w:numId="18" w16cid:durableId="200632849">
    <w:abstractNumId w:val="11"/>
  </w:num>
  <w:num w:numId="19" w16cid:durableId="1737849881">
    <w:abstractNumId w:val="0"/>
  </w:num>
  <w:num w:numId="20" w16cid:durableId="707341444">
    <w:abstractNumId w:val="13"/>
  </w:num>
  <w:num w:numId="21" w16cid:durableId="83117663">
    <w:abstractNumId w:val="11"/>
  </w:num>
  <w:num w:numId="22" w16cid:durableId="2102136812">
    <w:abstractNumId w:val="11"/>
  </w:num>
  <w:num w:numId="23" w16cid:durableId="95440988">
    <w:abstractNumId w:val="11"/>
  </w:num>
  <w:num w:numId="24" w16cid:durableId="669716972">
    <w:abstractNumId w:val="11"/>
  </w:num>
  <w:num w:numId="25" w16cid:durableId="1330328927">
    <w:abstractNumId w:val="11"/>
  </w:num>
  <w:num w:numId="26" w16cid:durableId="922834487">
    <w:abstractNumId w:val="11"/>
  </w:num>
  <w:num w:numId="27" w16cid:durableId="1043166114">
    <w:abstractNumId w:val="10"/>
  </w:num>
  <w:num w:numId="28" w16cid:durableId="1457336979">
    <w:abstractNumId w:val="10"/>
  </w:num>
  <w:num w:numId="29" w16cid:durableId="311059772">
    <w:abstractNumId w:val="7"/>
  </w:num>
  <w:num w:numId="30" w16cid:durableId="38824426">
    <w:abstractNumId w:val="7"/>
  </w:num>
  <w:num w:numId="31" w16cid:durableId="593588643">
    <w:abstractNumId w:val="7"/>
  </w:num>
  <w:num w:numId="32" w16cid:durableId="1061904306">
    <w:abstractNumId w:val="13"/>
  </w:num>
  <w:num w:numId="33" w16cid:durableId="165947655">
    <w:abstractNumId w:val="13"/>
  </w:num>
  <w:num w:numId="34" w16cid:durableId="683748227">
    <w:abstractNumId w:val="13"/>
  </w:num>
  <w:num w:numId="35" w16cid:durableId="1786584172">
    <w:abstractNumId w:val="13"/>
  </w:num>
  <w:num w:numId="36" w16cid:durableId="189034067">
    <w:abstractNumId w:val="13"/>
  </w:num>
  <w:num w:numId="37" w16cid:durableId="626162242">
    <w:abstractNumId w:val="13"/>
  </w:num>
  <w:num w:numId="38" w16cid:durableId="9066476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7753955">
    <w:abstractNumId w:val="4"/>
  </w:num>
  <w:num w:numId="40" w16cid:durableId="473065200">
    <w:abstractNumId w:val="3"/>
  </w:num>
  <w:num w:numId="41" w16cid:durableId="775252624">
    <w:abstractNumId w:val="1"/>
  </w:num>
  <w:num w:numId="42" w16cid:durableId="67306478">
    <w:abstractNumId w:val="2"/>
  </w:num>
  <w:num w:numId="43" w16cid:durableId="1039865957">
    <w:abstractNumId w:val="5"/>
  </w:num>
  <w:num w:numId="44" w16cid:durableId="1078593155">
    <w:abstractNumId w:val="14"/>
  </w:num>
  <w:num w:numId="45" w16cid:durableId="1113751157">
    <w:abstractNumId w:val="9"/>
  </w:num>
  <w:num w:numId="46" w16cid:durableId="1220899853">
    <w:abstractNumId w:val="12"/>
  </w:num>
  <w:num w:numId="47" w16cid:durableId="78520137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8DA"/>
    <w:rsid w:val="00007F5A"/>
    <w:rsid w:val="00015A8D"/>
    <w:rsid w:val="00015CB5"/>
    <w:rsid w:val="00017797"/>
    <w:rsid w:val="0002323A"/>
    <w:rsid w:val="00023B4C"/>
    <w:rsid w:val="00032D65"/>
    <w:rsid w:val="0003736B"/>
    <w:rsid w:val="00052549"/>
    <w:rsid w:val="00053289"/>
    <w:rsid w:val="00060312"/>
    <w:rsid w:val="00073C27"/>
    <w:rsid w:val="0009793A"/>
    <w:rsid w:val="000B0EE1"/>
    <w:rsid w:val="000B5E0F"/>
    <w:rsid w:val="000B7607"/>
    <w:rsid w:val="000C18D6"/>
    <w:rsid w:val="000C2985"/>
    <w:rsid w:val="000C36BA"/>
    <w:rsid w:val="000C75FA"/>
    <w:rsid w:val="000D0EED"/>
    <w:rsid w:val="000D1DD0"/>
    <w:rsid w:val="000D2E5B"/>
    <w:rsid w:val="000D3791"/>
    <w:rsid w:val="000D530A"/>
    <w:rsid w:val="000E2501"/>
    <w:rsid w:val="000E7326"/>
    <w:rsid w:val="00101F5F"/>
    <w:rsid w:val="00105B4A"/>
    <w:rsid w:val="00116AE6"/>
    <w:rsid w:val="001260A5"/>
    <w:rsid w:val="00130D31"/>
    <w:rsid w:val="00130F56"/>
    <w:rsid w:val="00134967"/>
    <w:rsid w:val="00140751"/>
    <w:rsid w:val="001414AA"/>
    <w:rsid w:val="001426D4"/>
    <w:rsid w:val="0014283D"/>
    <w:rsid w:val="00165723"/>
    <w:rsid w:val="00166EB8"/>
    <w:rsid w:val="00175F7F"/>
    <w:rsid w:val="00185648"/>
    <w:rsid w:val="0018675C"/>
    <w:rsid w:val="00190A86"/>
    <w:rsid w:val="00197E18"/>
    <w:rsid w:val="001A08AB"/>
    <w:rsid w:val="001B1278"/>
    <w:rsid w:val="001B1FF7"/>
    <w:rsid w:val="001B2C39"/>
    <w:rsid w:val="001B4DE1"/>
    <w:rsid w:val="001B6879"/>
    <w:rsid w:val="001C75C7"/>
    <w:rsid w:val="001D6018"/>
    <w:rsid w:val="001D7F89"/>
    <w:rsid w:val="001E1D09"/>
    <w:rsid w:val="001E28DA"/>
    <w:rsid w:val="001E6824"/>
    <w:rsid w:val="001E73A0"/>
    <w:rsid w:val="001E7428"/>
    <w:rsid w:val="001F1713"/>
    <w:rsid w:val="001F1875"/>
    <w:rsid w:val="001F701C"/>
    <w:rsid w:val="002108C3"/>
    <w:rsid w:val="002157DB"/>
    <w:rsid w:val="002211B1"/>
    <w:rsid w:val="0022355C"/>
    <w:rsid w:val="002252B6"/>
    <w:rsid w:val="00235E20"/>
    <w:rsid w:val="00241A9B"/>
    <w:rsid w:val="0024407E"/>
    <w:rsid w:val="0025343F"/>
    <w:rsid w:val="002611CD"/>
    <w:rsid w:val="00266375"/>
    <w:rsid w:val="002734F7"/>
    <w:rsid w:val="00274DD8"/>
    <w:rsid w:val="00277CF2"/>
    <w:rsid w:val="002814E6"/>
    <w:rsid w:val="0028191A"/>
    <w:rsid w:val="002827A7"/>
    <w:rsid w:val="0028445C"/>
    <w:rsid w:val="00293346"/>
    <w:rsid w:val="00294C49"/>
    <w:rsid w:val="002B07AC"/>
    <w:rsid w:val="002B4559"/>
    <w:rsid w:val="002C1247"/>
    <w:rsid w:val="002C13E0"/>
    <w:rsid w:val="002C384D"/>
    <w:rsid w:val="002C6EF5"/>
    <w:rsid w:val="002D3628"/>
    <w:rsid w:val="002D48D2"/>
    <w:rsid w:val="002E3093"/>
    <w:rsid w:val="002E3E37"/>
    <w:rsid w:val="0030033F"/>
    <w:rsid w:val="00300BD5"/>
    <w:rsid w:val="00300CA4"/>
    <w:rsid w:val="0030287C"/>
    <w:rsid w:val="00303E8E"/>
    <w:rsid w:val="0031576B"/>
    <w:rsid w:val="003210A0"/>
    <w:rsid w:val="003259EC"/>
    <w:rsid w:val="0035187B"/>
    <w:rsid w:val="00352D98"/>
    <w:rsid w:val="00352FB4"/>
    <w:rsid w:val="00354D22"/>
    <w:rsid w:val="00357194"/>
    <w:rsid w:val="003672E1"/>
    <w:rsid w:val="003830A7"/>
    <w:rsid w:val="00384647"/>
    <w:rsid w:val="00385CB8"/>
    <w:rsid w:val="003867C9"/>
    <w:rsid w:val="003A22C8"/>
    <w:rsid w:val="003B5112"/>
    <w:rsid w:val="003B5658"/>
    <w:rsid w:val="003B681E"/>
    <w:rsid w:val="003B7183"/>
    <w:rsid w:val="003C0140"/>
    <w:rsid w:val="003C15D7"/>
    <w:rsid w:val="003C213D"/>
    <w:rsid w:val="003C49B1"/>
    <w:rsid w:val="003D3D1A"/>
    <w:rsid w:val="003D6AE2"/>
    <w:rsid w:val="003E035E"/>
    <w:rsid w:val="003E1B73"/>
    <w:rsid w:val="003E62DF"/>
    <w:rsid w:val="003F02B0"/>
    <w:rsid w:val="003F3E3C"/>
    <w:rsid w:val="003F553A"/>
    <w:rsid w:val="00405CB6"/>
    <w:rsid w:val="0040777E"/>
    <w:rsid w:val="0041689C"/>
    <w:rsid w:val="00420365"/>
    <w:rsid w:val="004251C1"/>
    <w:rsid w:val="004253F3"/>
    <w:rsid w:val="004312B9"/>
    <w:rsid w:val="004315C7"/>
    <w:rsid w:val="00434B7C"/>
    <w:rsid w:val="004365B7"/>
    <w:rsid w:val="004424B1"/>
    <w:rsid w:val="004465D6"/>
    <w:rsid w:val="00453B8D"/>
    <w:rsid w:val="00456435"/>
    <w:rsid w:val="00461021"/>
    <w:rsid w:val="00467BBB"/>
    <w:rsid w:val="00467E87"/>
    <w:rsid w:val="00476708"/>
    <w:rsid w:val="004804DE"/>
    <w:rsid w:val="00481329"/>
    <w:rsid w:val="004814CA"/>
    <w:rsid w:val="004824A9"/>
    <w:rsid w:val="0048324A"/>
    <w:rsid w:val="00483B02"/>
    <w:rsid w:val="004917CB"/>
    <w:rsid w:val="004935B4"/>
    <w:rsid w:val="00493B95"/>
    <w:rsid w:val="004A0729"/>
    <w:rsid w:val="004A6D65"/>
    <w:rsid w:val="004A6E3D"/>
    <w:rsid w:val="004B3D0B"/>
    <w:rsid w:val="004B66E5"/>
    <w:rsid w:val="004C2690"/>
    <w:rsid w:val="004C3203"/>
    <w:rsid w:val="004C7455"/>
    <w:rsid w:val="004C787A"/>
    <w:rsid w:val="004D41A0"/>
    <w:rsid w:val="004D6B36"/>
    <w:rsid w:val="004E6B7D"/>
    <w:rsid w:val="004F1282"/>
    <w:rsid w:val="004F48E1"/>
    <w:rsid w:val="004F72B4"/>
    <w:rsid w:val="0051147E"/>
    <w:rsid w:val="00514E18"/>
    <w:rsid w:val="0051605E"/>
    <w:rsid w:val="00520641"/>
    <w:rsid w:val="0052241D"/>
    <w:rsid w:val="00523AEE"/>
    <w:rsid w:val="00526CF8"/>
    <w:rsid w:val="00535213"/>
    <w:rsid w:val="005370AA"/>
    <w:rsid w:val="00540E62"/>
    <w:rsid w:val="00541E3E"/>
    <w:rsid w:val="00543E28"/>
    <w:rsid w:val="005473B9"/>
    <w:rsid w:val="005570F5"/>
    <w:rsid w:val="005575B0"/>
    <w:rsid w:val="00566AAF"/>
    <w:rsid w:val="00570F63"/>
    <w:rsid w:val="00576A4B"/>
    <w:rsid w:val="00584609"/>
    <w:rsid w:val="00592098"/>
    <w:rsid w:val="0059212D"/>
    <w:rsid w:val="005A2D28"/>
    <w:rsid w:val="005A46C2"/>
    <w:rsid w:val="005A5FAE"/>
    <w:rsid w:val="005A7CA0"/>
    <w:rsid w:val="005B354B"/>
    <w:rsid w:val="005B6880"/>
    <w:rsid w:val="005C741C"/>
    <w:rsid w:val="005D466B"/>
    <w:rsid w:val="005D55A5"/>
    <w:rsid w:val="005E5EFA"/>
    <w:rsid w:val="005E743B"/>
    <w:rsid w:val="005F3D9C"/>
    <w:rsid w:val="005F723A"/>
    <w:rsid w:val="005F7612"/>
    <w:rsid w:val="006025CB"/>
    <w:rsid w:val="00602780"/>
    <w:rsid w:val="00611691"/>
    <w:rsid w:val="006262A1"/>
    <w:rsid w:val="00631584"/>
    <w:rsid w:val="006347EB"/>
    <w:rsid w:val="00636558"/>
    <w:rsid w:val="00637E5F"/>
    <w:rsid w:val="00643608"/>
    <w:rsid w:val="006462D9"/>
    <w:rsid w:val="006504B2"/>
    <w:rsid w:val="00650E1F"/>
    <w:rsid w:val="006527E5"/>
    <w:rsid w:val="006550A8"/>
    <w:rsid w:val="00664F90"/>
    <w:rsid w:val="00666592"/>
    <w:rsid w:val="00670ED6"/>
    <w:rsid w:val="00680A2B"/>
    <w:rsid w:val="00683D42"/>
    <w:rsid w:val="00693E2E"/>
    <w:rsid w:val="00694838"/>
    <w:rsid w:val="006969C6"/>
    <w:rsid w:val="00697EDA"/>
    <w:rsid w:val="006A4400"/>
    <w:rsid w:val="006B75CF"/>
    <w:rsid w:val="006C5D17"/>
    <w:rsid w:val="006C7505"/>
    <w:rsid w:val="006D408B"/>
    <w:rsid w:val="006D4F86"/>
    <w:rsid w:val="006E0637"/>
    <w:rsid w:val="006E3A23"/>
    <w:rsid w:val="006E4B6C"/>
    <w:rsid w:val="006F58CD"/>
    <w:rsid w:val="0070158B"/>
    <w:rsid w:val="00703745"/>
    <w:rsid w:val="00703790"/>
    <w:rsid w:val="00712985"/>
    <w:rsid w:val="00717B00"/>
    <w:rsid w:val="00721B0F"/>
    <w:rsid w:val="00721F8A"/>
    <w:rsid w:val="007430C8"/>
    <w:rsid w:val="00753B6E"/>
    <w:rsid w:val="007562DB"/>
    <w:rsid w:val="00766E86"/>
    <w:rsid w:val="00771FDB"/>
    <w:rsid w:val="00781D39"/>
    <w:rsid w:val="00792772"/>
    <w:rsid w:val="00796230"/>
    <w:rsid w:val="007B6320"/>
    <w:rsid w:val="007C0A0E"/>
    <w:rsid w:val="007C1D60"/>
    <w:rsid w:val="007C7858"/>
    <w:rsid w:val="007D088B"/>
    <w:rsid w:val="007D3E3E"/>
    <w:rsid w:val="007D66FC"/>
    <w:rsid w:val="007E061F"/>
    <w:rsid w:val="007F2D2A"/>
    <w:rsid w:val="007F5CB0"/>
    <w:rsid w:val="00802F0F"/>
    <w:rsid w:val="00805EFF"/>
    <w:rsid w:val="008177D7"/>
    <w:rsid w:val="0083320F"/>
    <w:rsid w:val="008365A1"/>
    <w:rsid w:val="00836648"/>
    <w:rsid w:val="00854195"/>
    <w:rsid w:val="00854C31"/>
    <w:rsid w:val="00877DF9"/>
    <w:rsid w:val="00882AF4"/>
    <w:rsid w:val="0088370A"/>
    <w:rsid w:val="00890D91"/>
    <w:rsid w:val="00896E20"/>
    <w:rsid w:val="008A469A"/>
    <w:rsid w:val="008A517F"/>
    <w:rsid w:val="008A58F7"/>
    <w:rsid w:val="008B09E1"/>
    <w:rsid w:val="008B21A3"/>
    <w:rsid w:val="008C0D5E"/>
    <w:rsid w:val="008C43E9"/>
    <w:rsid w:val="008C54FE"/>
    <w:rsid w:val="008D3554"/>
    <w:rsid w:val="008D73DF"/>
    <w:rsid w:val="008D7897"/>
    <w:rsid w:val="008E1E18"/>
    <w:rsid w:val="008E7D7F"/>
    <w:rsid w:val="0090572F"/>
    <w:rsid w:val="0092129A"/>
    <w:rsid w:val="00931B7C"/>
    <w:rsid w:val="00934838"/>
    <w:rsid w:val="00940A55"/>
    <w:rsid w:val="009425B9"/>
    <w:rsid w:val="00950257"/>
    <w:rsid w:val="0096162E"/>
    <w:rsid w:val="00963117"/>
    <w:rsid w:val="00963A81"/>
    <w:rsid w:val="0097727E"/>
    <w:rsid w:val="0098679E"/>
    <w:rsid w:val="009870A7"/>
    <w:rsid w:val="00995909"/>
    <w:rsid w:val="009A0508"/>
    <w:rsid w:val="009A0AB0"/>
    <w:rsid w:val="009A1E02"/>
    <w:rsid w:val="009A4040"/>
    <w:rsid w:val="009A59A5"/>
    <w:rsid w:val="009B05FD"/>
    <w:rsid w:val="009B1F2C"/>
    <w:rsid w:val="009B3B5A"/>
    <w:rsid w:val="009C4E55"/>
    <w:rsid w:val="009C53D4"/>
    <w:rsid w:val="009D060F"/>
    <w:rsid w:val="009D1E41"/>
    <w:rsid w:val="009D2AB4"/>
    <w:rsid w:val="009D3D9A"/>
    <w:rsid w:val="009F1757"/>
    <w:rsid w:val="009F6567"/>
    <w:rsid w:val="00A00B68"/>
    <w:rsid w:val="00A0489C"/>
    <w:rsid w:val="00A160B2"/>
    <w:rsid w:val="00A16B37"/>
    <w:rsid w:val="00A31C09"/>
    <w:rsid w:val="00A325F4"/>
    <w:rsid w:val="00A32FF3"/>
    <w:rsid w:val="00A345BA"/>
    <w:rsid w:val="00A379E7"/>
    <w:rsid w:val="00A403AF"/>
    <w:rsid w:val="00A52CCA"/>
    <w:rsid w:val="00A53A29"/>
    <w:rsid w:val="00A54CFB"/>
    <w:rsid w:val="00A600CB"/>
    <w:rsid w:val="00A6215F"/>
    <w:rsid w:val="00A62D7F"/>
    <w:rsid w:val="00A6620D"/>
    <w:rsid w:val="00A720A0"/>
    <w:rsid w:val="00A7410C"/>
    <w:rsid w:val="00A74392"/>
    <w:rsid w:val="00A75048"/>
    <w:rsid w:val="00A85DA5"/>
    <w:rsid w:val="00A9131B"/>
    <w:rsid w:val="00AA0BDC"/>
    <w:rsid w:val="00AA644C"/>
    <w:rsid w:val="00AB0E0F"/>
    <w:rsid w:val="00AC401A"/>
    <w:rsid w:val="00AD0DDB"/>
    <w:rsid w:val="00AD3297"/>
    <w:rsid w:val="00AD3C42"/>
    <w:rsid w:val="00AD574B"/>
    <w:rsid w:val="00AE0707"/>
    <w:rsid w:val="00AE3BF0"/>
    <w:rsid w:val="00AE54C8"/>
    <w:rsid w:val="00AF49C4"/>
    <w:rsid w:val="00AF6F9E"/>
    <w:rsid w:val="00AF6FCC"/>
    <w:rsid w:val="00B02AD3"/>
    <w:rsid w:val="00B04E9C"/>
    <w:rsid w:val="00B22505"/>
    <w:rsid w:val="00B30434"/>
    <w:rsid w:val="00B3150E"/>
    <w:rsid w:val="00B32464"/>
    <w:rsid w:val="00B36740"/>
    <w:rsid w:val="00B44454"/>
    <w:rsid w:val="00B463AC"/>
    <w:rsid w:val="00B50F04"/>
    <w:rsid w:val="00B57500"/>
    <w:rsid w:val="00B644B5"/>
    <w:rsid w:val="00B654E3"/>
    <w:rsid w:val="00B73B67"/>
    <w:rsid w:val="00B8017D"/>
    <w:rsid w:val="00B85842"/>
    <w:rsid w:val="00B90ABC"/>
    <w:rsid w:val="00B91A32"/>
    <w:rsid w:val="00B97884"/>
    <w:rsid w:val="00BA6635"/>
    <w:rsid w:val="00BB0741"/>
    <w:rsid w:val="00BB1173"/>
    <w:rsid w:val="00BC6160"/>
    <w:rsid w:val="00BC6DB5"/>
    <w:rsid w:val="00BD0F5C"/>
    <w:rsid w:val="00BD2010"/>
    <w:rsid w:val="00BD79F6"/>
    <w:rsid w:val="00BD7F5D"/>
    <w:rsid w:val="00BE77E3"/>
    <w:rsid w:val="00BF04EE"/>
    <w:rsid w:val="00BF6728"/>
    <w:rsid w:val="00C12683"/>
    <w:rsid w:val="00C13019"/>
    <w:rsid w:val="00C2222D"/>
    <w:rsid w:val="00C30139"/>
    <w:rsid w:val="00C36340"/>
    <w:rsid w:val="00C36501"/>
    <w:rsid w:val="00C479BA"/>
    <w:rsid w:val="00C51EF5"/>
    <w:rsid w:val="00C668AD"/>
    <w:rsid w:val="00C732CF"/>
    <w:rsid w:val="00C86F9D"/>
    <w:rsid w:val="00C90220"/>
    <w:rsid w:val="00C97CF9"/>
    <w:rsid w:val="00CA0102"/>
    <w:rsid w:val="00CA0B64"/>
    <w:rsid w:val="00CA4BC7"/>
    <w:rsid w:val="00CA7129"/>
    <w:rsid w:val="00CB163C"/>
    <w:rsid w:val="00CB23F4"/>
    <w:rsid w:val="00CB2C17"/>
    <w:rsid w:val="00CB4DCA"/>
    <w:rsid w:val="00CC1373"/>
    <w:rsid w:val="00CC22FB"/>
    <w:rsid w:val="00CC3D07"/>
    <w:rsid w:val="00CC481E"/>
    <w:rsid w:val="00CC4FB5"/>
    <w:rsid w:val="00CD1C42"/>
    <w:rsid w:val="00CD4F6D"/>
    <w:rsid w:val="00CE48B1"/>
    <w:rsid w:val="00CF39ED"/>
    <w:rsid w:val="00D02AD9"/>
    <w:rsid w:val="00D0407A"/>
    <w:rsid w:val="00D068FA"/>
    <w:rsid w:val="00D06BE2"/>
    <w:rsid w:val="00D249B6"/>
    <w:rsid w:val="00D251F8"/>
    <w:rsid w:val="00D270E8"/>
    <w:rsid w:val="00D35CA0"/>
    <w:rsid w:val="00D36CDF"/>
    <w:rsid w:val="00D41735"/>
    <w:rsid w:val="00D45E53"/>
    <w:rsid w:val="00D463E2"/>
    <w:rsid w:val="00D53E7A"/>
    <w:rsid w:val="00D6227A"/>
    <w:rsid w:val="00D7258E"/>
    <w:rsid w:val="00D744D1"/>
    <w:rsid w:val="00D76DD2"/>
    <w:rsid w:val="00D939B4"/>
    <w:rsid w:val="00D97CFD"/>
    <w:rsid w:val="00DA02BA"/>
    <w:rsid w:val="00DA5601"/>
    <w:rsid w:val="00DB4A6E"/>
    <w:rsid w:val="00DC07FF"/>
    <w:rsid w:val="00DC3A1C"/>
    <w:rsid w:val="00DC5E60"/>
    <w:rsid w:val="00DD1EDA"/>
    <w:rsid w:val="00DE3E1D"/>
    <w:rsid w:val="00DE677B"/>
    <w:rsid w:val="00DF2895"/>
    <w:rsid w:val="00E00C82"/>
    <w:rsid w:val="00E00FB6"/>
    <w:rsid w:val="00E13CF0"/>
    <w:rsid w:val="00E16730"/>
    <w:rsid w:val="00E21F10"/>
    <w:rsid w:val="00E31F0C"/>
    <w:rsid w:val="00E35A61"/>
    <w:rsid w:val="00E376DA"/>
    <w:rsid w:val="00E408B3"/>
    <w:rsid w:val="00E43FA4"/>
    <w:rsid w:val="00E459D2"/>
    <w:rsid w:val="00E477F1"/>
    <w:rsid w:val="00E5035E"/>
    <w:rsid w:val="00E54D23"/>
    <w:rsid w:val="00E56462"/>
    <w:rsid w:val="00E65B2F"/>
    <w:rsid w:val="00E72C0B"/>
    <w:rsid w:val="00E760E2"/>
    <w:rsid w:val="00E80710"/>
    <w:rsid w:val="00E83032"/>
    <w:rsid w:val="00E93191"/>
    <w:rsid w:val="00E9599D"/>
    <w:rsid w:val="00E95D57"/>
    <w:rsid w:val="00EB4B97"/>
    <w:rsid w:val="00EC3824"/>
    <w:rsid w:val="00ED57EB"/>
    <w:rsid w:val="00ED6C28"/>
    <w:rsid w:val="00EE6CB8"/>
    <w:rsid w:val="00EF20A7"/>
    <w:rsid w:val="00F004E7"/>
    <w:rsid w:val="00F00DBC"/>
    <w:rsid w:val="00F068C1"/>
    <w:rsid w:val="00F0728F"/>
    <w:rsid w:val="00F131B6"/>
    <w:rsid w:val="00F24A10"/>
    <w:rsid w:val="00F37768"/>
    <w:rsid w:val="00F522A7"/>
    <w:rsid w:val="00F532A7"/>
    <w:rsid w:val="00F57247"/>
    <w:rsid w:val="00F62410"/>
    <w:rsid w:val="00F62B32"/>
    <w:rsid w:val="00F6707C"/>
    <w:rsid w:val="00F740E5"/>
    <w:rsid w:val="00F804C2"/>
    <w:rsid w:val="00F816B6"/>
    <w:rsid w:val="00F82400"/>
    <w:rsid w:val="00F84F64"/>
    <w:rsid w:val="00F85771"/>
    <w:rsid w:val="00F87B00"/>
    <w:rsid w:val="00F943B6"/>
    <w:rsid w:val="00F948D3"/>
    <w:rsid w:val="00F97715"/>
    <w:rsid w:val="00FA5A02"/>
    <w:rsid w:val="00FB2E7D"/>
    <w:rsid w:val="00FB7292"/>
    <w:rsid w:val="00FD0F85"/>
    <w:rsid w:val="00FD575F"/>
    <w:rsid w:val="00FD7B26"/>
    <w:rsid w:val="00FE5EF4"/>
    <w:rsid w:val="00FF4711"/>
    <w:rsid w:val="129738E0"/>
    <w:rsid w:val="19E1FE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CD431"/>
  <w15:docId w15:val="{B2B89F46-760A-4DE5-86B7-48C7E598C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C401A"/>
    <w:pPr>
      <w:spacing w:after="120"/>
    </w:pPr>
    <w:rPr>
      <w:lang w:val="en-US"/>
    </w:rPr>
  </w:style>
  <w:style w:type="paragraph" w:styleId="Heading1">
    <w:name w:val="heading 1"/>
    <w:aliases w:val="Heading 1 - New Page"/>
    <w:basedOn w:val="BaseHeading"/>
    <w:next w:val="BodyText"/>
    <w:link w:val="Heading1Char"/>
    <w:uiPriority w:val="9"/>
    <w:qFormat/>
    <w:rsid w:val="009B05FD"/>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B05FD"/>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A54CFB"/>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A54CFB"/>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B05FD"/>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B05FD"/>
    <w:pPr>
      <w:spacing w:after="200"/>
    </w:pPr>
    <w:rPr>
      <w:color w:val="auto"/>
    </w:rPr>
  </w:style>
  <w:style w:type="character" w:customStyle="1" w:styleId="BodyTextChar">
    <w:name w:val="Body Text Char"/>
    <w:basedOn w:val="DefaultParagraphFont"/>
    <w:link w:val="BodyText"/>
    <w:uiPriority w:val="11"/>
    <w:rsid w:val="006D408B"/>
    <w:rPr>
      <w:sz w:val="20"/>
      <w:lang w:val="en-US"/>
    </w:rPr>
  </w:style>
  <w:style w:type="character" w:customStyle="1" w:styleId="Heading1Char">
    <w:name w:val="Heading 1 Char"/>
    <w:aliases w:val="Heading 1 - New Page Char"/>
    <w:basedOn w:val="DefaultParagraphFont"/>
    <w:link w:val="Heading1"/>
    <w:uiPriority w:val="9"/>
    <w:rsid w:val="009B05FD"/>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B05FD"/>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A54CFB"/>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A54CFB"/>
    <w:rPr>
      <w:b/>
      <w:bCs/>
      <w:color w:val="21455D" w:themeColor="accent3"/>
      <w:sz w:val="20"/>
      <w:lang w:val="en-US"/>
    </w:rPr>
  </w:style>
  <w:style w:type="paragraph" w:styleId="Title">
    <w:name w:val="Title"/>
    <w:basedOn w:val="BaseHeading"/>
    <w:next w:val="Subtitle"/>
    <w:link w:val="TitleChar"/>
    <w:uiPriority w:val="1"/>
    <w:qFormat/>
    <w:rsid w:val="009B05FD"/>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B05FD"/>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B05FD"/>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6D408B"/>
    <w:rPr>
      <w:rFonts w:asciiTheme="majorHAnsi" w:eastAsiaTheme="minorEastAsia" w:hAnsiTheme="majorHAnsi"/>
      <w:color w:val="234270" w:themeColor="accent1"/>
      <w:sz w:val="32"/>
      <w:lang w:val="en-US"/>
    </w:rPr>
  </w:style>
  <w:style w:type="paragraph" w:customStyle="1" w:styleId="BaseStyle">
    <w:name w:val="___Base Style"/>
    <w:semiHidden/>
    <w:rsid w:val="009B05FD"/>
    <w:pPr>
      <w:spacing w:after="0" w:line="276" w:lineRule="auto"/>
    </w:pPr>
    <w:rPr>
      <w:lang w:val="en-US"/>
    </w:rPr>
  </w:style>
  <w:style w:type="paragraph" w:customStyle="1" w:styleId="BaseTable">
    <w:name w:val="___Base Table"/>
    <w:semiHidden/>
    <w:rsid w:val="009B05FD"/>
  </w:style>
  <w:style w:type="paragraph" w:customStyle="1" w:styleId="BaseText">
    <w:name w:val="__Base Text"/>
    <w:basedOn w:val="BaseStyle"/>
    <w:semiHidden/>
    <w:rsid w:val="009B05FD"/>
    <w:pPr>
      <w:spacing w:line="264" w:lineRule="auto"/>
    </w:pPr>
    <w:rPr>
      <w:color w:val="234270" w:themeColor="accent1"/>
      <w:sz w:val="20"/>
    </w:rPr>
  </w:style>
  <w:style w:type="paragraph" w:customStyle="1" w:styleId="BaseHeading">
    <w:name w:val="__Base Heading"/>
    <w:basedOn w:val="BaseStyle"/>
    <w:next w:val="BodyText"/>
    <w:semiHidden/>
    <w:rsid w:val="009B05FD"/>
    <w:pPr>
      <w:keepNext/>
      <w:keepLines/>
      <w:spacing w:line="240" w:lineRule="auto"/>
    </w:pPr>
    <w:rPr>
      <w:rFonts w:asciiTheme="majorHAnsi" w:hAnsiTheme="majorHAnsi"/>
      <w:color w:val="234270" w:themeColor="accent1"/>
    </w:rPr>
  </w:style>
  <w:style w:type="table" w:customStyle="1" w:styleId="Plain">
    <w:name w:val="Plain"/>
    <w:basedOn w:val="TableNormal"/>
    <w:rsid w:val="009B05FD"/>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B05FD"/>
    <w:pPr>
      <w:spacing w:line="20" w:lineRule="exact"/>
    </w:pPr>
    <w:rPr>
      <w:sz w:val="2"/>
    </w:rPr>
  </w:style>
  <w:style w:type="paragraph" w:customStyle="1" w:styleId="Placeholder">
    <w:name w:val="__Placeholder"/>
    <w:basedOn w:val="BaseText"/>
    <w:next w:val="BodyText"/>
    <w:semiHidden/>
    <w:rsid w:val="009B05FD"/>
    <w:pPr>
      <w:spacing w:line="240" w:lineRule="auto"/>
      <w:jc w:val="center"/>
    </w:pPr>
  </w:style>
  <w:style w:type="paragraph" w:customStyle="1" w:styleId="TableSpaceAfter">
    <w:name w:val="__TableSpaceAfter"/>
    <w:basedOn w:val="BaseStyle"/>
    <w:next w:val="BodyText"/>
    <w:semiHidden/>
    <w:rsid w:val="009B05FD"/>
    <w:pPr>
      <w:spacing w:line="20" w:lineRule="exact"/>
    </w:pPr>
    <w:rPr>
      <w:sz w:val="2"/>
    </w:rPr>
  </w:style>
  <w:style w:type="paragraph" w:styleId="ListBullet">
    <w:name w:val="List Bullet"/>
    <w:aliases w:val="Bulleted List (short text)"/>
    <w:basedOn w:val="BodyText"/>
    <w:uiPriority w:val="12"/>
    <w:qFormat/>
    <w:rsid w:val="009B05FD"/>
    <w:pPr>
      <w:numPr>
        <w:numId w:val="26"/>
      </w:numPr>
      <w:spacing w:after="0" w:line="240" w:lineRule="auto"/>
    </w:pPr>
  </w:style>
  <w:style w:type="paragraph" w:customStyle="1" w:styleId="TableText">
    <w:name w:val="Table Text"/>
    <w:basedOn w:val="BaseTable"/>
    <w:uiPriority w:val="16"/>
    <w:qFormat/>
    <w:rsid w:val="009B05FD"/>
  </w:style>
  <w:style w:type="character" w:styleId="BookTitle">
    <w:name w:val="Book Title"/>
    <w:basedOn w:val="DefaultParagraphFont"/>
    <w:uiPriority w:val="33"/>
    <w:semiHidden/>
    <w:qFormat/>
    <w:rsid w:val="009B05FD"/>
    <w:rPr>
      <w:b/>
      <w:bCs/>
      <w:i/>
      <w:iCs/>
      <w:spacing w:val="5"/>
    </w:rPr>
  </w:style>
  <w:style w:type="character" w:styleId="Emphasis">
    <w:name w:val="Emphasis"/>
    <w:basedOn w:val="DefaultParagraphFont"/>
    <w:uiPriority w:val="20"/>
    <w:semiHidden/>
    <w:qFormat/>
    <w:rsid w:val="009B05FD"/>
    <w:rPr>
      <w:i/>
      <w:iCs/>
    </w:rPr>
  </w:style>
  <w:style w:type="character" w:styleId="IntenseEmphasis">
    <w:name w:val="Intense Emphasis"/>
    <w:basedOn w:val="DefaultParagraphFont"/>
    <w:uiPriority w:val="21"/>
    <w:semiHidden/>
    <w:qFormat/>
    <w:rsid w:val="009B05FD"/>
    <w:rPr>
      <w:i/>
      <w:iCs/>
      <w:color w:val="234270" w:themeColor="accent1"/>
    </w:rPr>
  </w:style>
  <w:style w:type="paragraph" w:styleId="IntenseQuote">
    <w:name w:val="Intense Quote"/>
    <w:basedOn w:val="Normal"/>
    <w:next w:val="Normal"/>
    <w:link w:val="IntenseQuoteChar"/>
    <w:uiPriority w:val="30"/>
    <w:semiHidden/>
    <w:rsid w:val="009B05FD"/>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B05FD"/>
    <w:rPr>
      <w:i/>
      <w:iCs/>
      <w:color w:val="86B5BD" w:themeColor="text2"/>
      <w:lang w:val="en-US"/>
    </w:rPr>
  </w:style>
  <w:style w:type="character" w:styleId="IntenseReference">
    <w:name w:val="Intense Reference"/>
    <w:basedOn w:val="DefaultParagraphFont"/>
    <w:uiPriority w:val="32"/>
    <w:semiHidden/>
    <w:qFormat/>
    <w:rsid w:val="009B05FD"/>
    <w:rPr>
      <w:b/>
      <w:bCs/>
      <w:smallCaps/>
      <w:color w:val="234270" w:themeColor="accent1"/>
      <w:spacing w:val="5"/>
    </w:rPr>
  </w:style>
  <w:style w:type="paragraph" w:styleId="ListParagraph">
    <w:name w:val="List Paragraph"/>
    <w:basedOn w:val="Normal"/>
    <w:link w:val="ListParagraphChar"/>
    <w:uiPriority w:val="34"/>
    <w:rsid w:val="009B05FD"/>
    <w:pPr>
      <w:ind w:left="720"/>
      <w:contextualSpacing/>
    </w:pPr>
  </w:style>
  <w:style w:type="paragraph" w:styleId="NoSpacing">
    <w:name w:val="No Spacing"/>
    <w:basedOn w:val="BaseText"/>
    <w:uiPriority w:val="18"/>
    <w:semiHidden/>
    <w:qFormat/>
    <w:rsid w:val="009B05FD"/>
  </w:style>
  <w:style w:type="paragraph" w:styleId="Quote">
    <w:name w:val="Quote"/>
    <w:basedOn w:val="BodyText"/>
    <w:next w:val="Normal"/>
    <w:link w:val="QuoteChar"/>
    <w:uiPriority w:val="29"/>
    <w:qFormat/>
    <w:rsid w:val="009B05FD"/>
    <w:rPr>
      <w:b/>
      <w:bCs/>
      <w:i/>
      <w:iCs/>
      <w:color w:val="234270" w:themeColor="accent1"/>
    </w:rPr>
  </w:style>
  <w:style w:type="character" w:customStyle="1" w:styleId="QuoteChar">
    <w:name w:val="Quote Char"/>
    <w:basedOn w:val="DefaultParagraphFont"/>
    <w:link w:val="Quote"/>
    <w:uiPriority w:val="29"/>
    <w:rsid w:val="009B05FD"/>
    <w:rPr>
      <w:b/>
      <w:bCs/>
      <w:i/>
      <w:iCs/>
      <w:color w:val="234270" w:themeColor="accent1"/>
      <w:sz w:val="20"/>
      <w:lang w:val="en-US"/>
    </w:rPr>
  </w:style>
  <w:style w:type="character" w:styleId="Strong">
    <w:name w:val="Strong"/>
    <w:basedOn w:val="DefaultParagraphFont"/>
    <w:uiPriority w:val="22"/>
    <w:semiHidden/>
    <w:qFormat/>
    <w:rsid w:val="009B05FD"/>
    <w:rPr>
      <w:b/>
      <w:bCs/>
    </w:rPr>
  </w:style>
  <w:style w:type="character" w:styleId="SubtleEmphasis">
    <w:name w:val="Subtle Emphasis"/>
    <w:basedOn w:val="DefaultParagraphFont"/>
    <w:uiPriority w:val="19"/>
    <w:semiHidden/>
    <w:qFormat/>
    <w:rsid w:val="009B05FD"/>
    <w:rPr>
      <w:i/>
      <w:iCs/>
      <w:color w:val="404040" w:themeColor="text1" w:themeTint="BF"/>
    </w:rPr>
  </w:style>
  <w:style w:type="character" w:styleId="SubtleReference">
    <w:name w:val="Subtle Reference"/>
    <w:basedOn w:val="DefaultParagraphFont"/>
    <w:uiPriority w:val="31"/>
    <w:semiHidden/>
    <w:qFormat/>
    <w:rsid w:val="009B05FD"/>
    <w:rPr>
      <w:smallCaps/>
      <w:color w:val="5A5A5A" w:themeColor="text1" w:themeTint="A5"/>
    </w:rPr>
  </w:style>
  <w:style w:type="numbering" w:customStyle="1" w:styleId="ListBullets">
    <w:name w:val="__List Bullets"/>
    <w:rsid w:val="009B05FD"/>
    <w:pPr>
      <w:numPr>
        <w:numId w:val="1"/>
      </w:numPr>
    </w:pPr>
  </w:style>
  <w:style w:type="numbering" w:customStyle="1" w:styleId="ListNumbers">
    <w:name w:val="__List Numbers"/>
    <w:rsid w:val="009B05FD"/>
    <w:pPr>
      <w:numPr>
        <w:numId w:val="2"/>
      </w:numPr>
    </w:pPr>
  </w:style>
  <w:style w:type="paragraph" w:styleId="ListNumber">
    <w:name w:val="List Number"/>
    <w:aliases w:val="Numbered List (short text)"/>
    <w:basedOn w:val="BodyText"/>
    <w:uiPriority w:val="14"/>
    <w:rsid w:val="009B05FD"/>
    <w:pPr>
      <w:numPr>
        <w:numId w:val="37"/>
      </w:numPr>
      <w:spacing w:after="0" w:line="240" w:lineRule="auto"/>
    </w:pPr>
  </w:style>
  <w:style w:type="character" w:customStyle="1" w:styleId="Accent1">
    <w:name w:val="Accent 1"/>
    <w:basedOn w:val="DefaultParagraphFont"/>
    <w:uiPriority w:val="36"/>
    <w:semiHidden/>
    <w:qFormat/>
    <w:rsid w:val="009B05FD"/>
    <w:rPr>
      <w:color w:val="234270" w:themeColor="accent1"/>
    </w:rPr>
  </w:style>
  <w:style w:type="character" w:customStyle="1" w:styleId="Accent2">
    <w:name w:val="Accent 2"/>
    <w:basedOn w:val="DefaultParagraphFont"/>
    <w:uiPriority w:val="36"/>
    <w:semiHidden/>
    <w:qFormat/>
    <w:rsid w:val="009B05FD"/>
    <w:rPr>
      <w:color w:val="86B5BD" w:themeColor="accent2"/>
    </w:rPr>
  </w:style>
  <w:style w:type="character" w:customStyle="1" w:styleId="Accent3">
    <w:name w:val="Accent 3"/>
    <w:basedOn w:val="DefaultParagraphFont"/>
    <w:uiPriority w:val="36"/>
    <w:semiHidden/>
    <w:qFormat/>
    <w:rsid w:val="009B05FD"/>
    <w:rPr>
      <w:color w:val="21455D" w:themeColor="accent3"/>
    </w:rPr>
  </w:style>
  <w:style w:type="character" w:customStyle="1" w:styleId="Accent4">
    <w:name w:val="Accent 4"/>
    <w:basedOn w:val="DefaultParagraphFont"/>
    <w:uiPriority w:val="36"/>
    <w:semiHidden/>
    <w:qFormat/>
    <w:rsid w:val="009B05FD"/>
    <w:rPr>
      <w:color w:val="EBEBEB" w:themeColor="accent4"/>
    </w:rPr>
  </w:style>
  <w:style w:type="character" w:customStyle="1" w:styleId="Accent5">
    <w:name w:val="Accent 5"/>
    <w:basedOn w:val="DefaultParagraphFont"/>
    <w:uiPriority w:val="36"/>
    <w:semiHidden/>
    <w:qFormat/>
    <w:rsid w:val="009B05FD"/>
    <w:rPr>
      <w:color w:val="3D244E" w:themeColor="accent5"/>
    </w:rPr>
  </w:style>
  <w:style w:type="character" w:customStyle="1" w:styleId="Accent6">
    <w:name w:val="Accent 6"/>
    <w:basedOn w:val="DefaultParagraphFont"/>
    <w:uiPriority w:val="36"/>
    <w:semiHidden/>
    <w:qFormat/>
    <w:rsid w:val="009B05FD"/>
    <w:rPr>
      <w:color w:val="9E82BD" w:themeColor="accent6"/>
    </w:rPr>
  </w:style>
  <w:style w:type="paragraph" w:customStyle="1" w:styleId="BaseSECTION">
    <w:name w:val="__Base SECTION"/>
    <w:basedOn w:val="BaseText"/>
    <w:next w:val="BodyText"/>
    <w:semiHidden/>
    <w:rsid w:val="009B05FD"/>
    <w:pPr>
      <w:spacing w:line="160" w:lineRule="exact"/>
    </w:pPr>
    <w:rPr>
      <w:color w:val="0000FF"/>
      <w:sz w:val="16"/>
      <w:szCs w:val="20"/>
    </w:rPr>
  </w:style>
  <w:style w:type="paragraph" w:customStyle="1" w:styleId="LinkedPH">
    <w:name w:val="__Linked PH"/>
    <w:basedOn w:val="TableText"/>
    <w:semiHidden/>
    <w:rsid w:val="009B05FD"/>
    <w:pPr>
      <w:spacing w:before="120" w:after="0" w:line="20" w:lineRule="exact"/>
      <w:ind w:right="113"/>
    </w:pPr>
    <w:rPr>
      <w:sz w:val="2"/>
      <w:szCs w:val="20"/>
    </w:rPr>
  </w:style>
  <w:style w:type="paragraph" w:customStyle="1" w:styleId="SECTION2Column">
    <w:name w:val="__SECTION 2Column"/>
    <w:basedOn w:val="BaseSECTION"/>
    <w:next w:val="BodyText"/>
    <w:semiHidden/>
    <w:rsid w:val="009B05FD"/>
  </w:style>
  <w:style w:type="paragraph" w:customStyle="1" w:styleId="SECTION3Column">
    <w:name w:val="__SECTION 3Column"/>
    <w:basedOn w:val="BaseSECTION"/>
    <w:next w:val="BodyText"/>
    <w:semiHidden/>
    <w:rsid w:val="009B05FD"/>
  </w:style>
  <w:style w:type="paragraph" w:customStyle="1" w:styleId="SECTIONBackCover">
    <w:name w:val="__SECTION BackCover"/>
    <w:basedOn w:val="BaseSECTION"/>
    <w:next w:val="BodyText"/>
    <w:semiHidden/>
    <w:rsid w:val="009B05FD"/>
  </w:style>
  <w:style w:type="paragraph" w:customStyle="1" w:styleId="SECTIONCover">
    <w:name w:val="__SECTION Cover"/>
    <w:basedOn w:val="BaseSECTION"/>
    <w:next w:val="BodyText"/>
    <w:semiHidden/>
    <w:rsid w:val="009B05FD"/>
  </w:style>
  <w:style w:type="paragraph" w:customStyle="1" w:styleId="SECTIONFullWidth">
    <w:name w:val="__SECTION FullWidth"/>
    <w:basedOn w:val="BaseSECTION"/>
    <w:next w:val="BodyText"/>
    <w:semiHidden/>
    <w:rsid w:val="009B05FD"/>
  </w:style>
  <w:style w:type="paragraph" w:customStyle="1" w:styleId="SECTIONLandscape">
    <w:name w:val="__SECTION Landscape"/>
    <w:basedOn w:val="BaseSECTION"/>
    <w:next w:val="BodyText"/>
    <w:semiHidden/>
    <w:rsid w:val="009B05FD"/>
  </w:style>
  <w:style w:type="paragraph" w:customStyle="1" w:styleId="SECTIONMargin">
    <w:name w:val="__SECTION Margin"/>
    <w:basedOn w:val="BaseSECTION"/>
    <w:next w:val="BodyText"/>
    <w:semiHidden/>
    <w:rsid w:val="009B05FD"/>
  </w:style>
  <w:style w:type="paragraph" w:customStyle="1" w:styleId="SECTIONToC">
    <w:name w:val="__SECTION ToC"/>
    <w:basedOn w:val="BaseSECTION"/>
    <w:next w:val="BodyText"/>
    <w:semiHidden/>
    <w:rsid w:val="009B05FD"/>
  </w:style>
  <w:style w:type="paragraph" w:customStyle="1" w:styleId="SECTIONDivider">
    <w:name w:val="__SECTION Divider"/>
    <w:basedOn w:val="BaseSECTION"/>
    <w:next w:val="BodyText"/>
    <w:semiHidden/>
    <w:rsid w:val="009B05FD"/>
  </w:style>
  <w:style w:type="paragraph" w:customStyle="1" w:styleId="TombstoneText">
    <w:name w:val="Tombstone Text"/>
    <w:basedOn w:val="BaseText"/>
    <w:uiPriority w:val="21"/>
    <w:semiHidden/>
    <w:rsid w:val="009B05FD"/>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B05FD"/>
    <w:rPr>
      <w:b/>
      <w:sz w:val="18"/>
      <w:szCs w:val="28"/>
    </w:rPr>
  </w:style>
  <w:style w:type="numbering" w:customStyle="1" w:styleId="ListHeadings">
    <w:name w:val="__List Headings"/>
    <w:uiPriority w:val="99"/>
    <w:rsid w:val="009B05FD"/>
    <w:pPr>
      <w:numPr>
        <w:numId w:val="3"/>
      </w:numPr>
    </w:pPr>
  </w:style>
  <w:style w:type="paragraph" w:styleId="Caption">
    <w:name w:val="caption"/>
    <w:basedOn w:val="Normal"/>
    <w:next w:val="Normal"/>
    <w:uiPriority w:val="35"/>
    <w:semiHidden/>
    <w:qFormat/>
    <w:rsid w:val="009B05FD"/>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B05FD"/>
    <w:pPr>
      <w:spacing w:line="240" w:lineRule="auto"/>
    </w:pPr>
    <w:rPr>
      <w:color w:val="FFFFFF" w:themeColor="background1"/>
    </w:rPr>
  </w:style>
  <w:style w:type="paragraph" w:styleId="Date">
    <w:name w:val="Date"/>
    <w:basedOn w:val="BodyText"/>
    <w:link w:val="DateChar"/>
    <w:uiPriority w:val="39"/>
    <w:rsid w:val="009B05FD"/>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B05FD"/>
    <w:rPr>
      <w:color w:val="234270" w:themeColor="accent1"/>
      <w:lang w:val="en-US"/>
    </w:rPr>
  </w:style>
  <w:style w:type="character" w:styleId="EndnoteReference">
    <w:name w:val="endnote reference"/>
    <w:basedOn w:val="DefaultParagraphFont"/>
    <w:uiPriority w:val="99"/>
    <w:semiHidden/>
    <w:rsid w:val="009B05FD"/>
    <w:rPr>
      <w:vertAlign w:val="superscript"/>
    </w:rPr>
  </w:style>
  <w:style w:type="paragraph" w:styleId="EndnoteText">
    <w:name w:val="endnote text"/>
    <w:basedOn w:val="Normal"/>
    <w:link w:val="EndnoteTextChar"/>
    <w:uiPriority w:val="99"/>
    <w:semiHidden/>
    <w:rsid w:val="009B05FD"/>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B05FD"/>
    <w:rPr>
      <w:color w:val="86B5BD" w:themeColor="text2"/>
      <w:sz w:val="18"/>
      <w:szCs w:val="20"/>
      <w:lang w:val="en-US"/>
    </w:rPr>
  </w:style>
  <w:style w:type="paragraph" w:styleId="Footer">
    <w:name w:val="footer"/>
    <w:basedOn w:val="BaseText"/>
    <w:link w:val="FooterChar"/>
    <w:uiPriority w:val="99"/>
    <w:rsid w:val="009B05FD"/>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99"/>
    <w:rsid w:val="006D408B"/>
    <w:rPr>
      <w:sz w:val="14"/>
      <w:lang w:val="en-US"/>
    </w:rPr>
  </w:style>
  <w:style w:type="character" w:styleId="FootnoteReference">
    <w:name w:val="footnote reference"/>
    <w:basedOn w:val="DefaultParagraphFont"/>
    <w:uiPriority w:val="99"/>
    <w:semiHidden/>
    <w:rsid w:val="009B05FD"/>
    <w:rPr>
      <w:vertAlign w:val="superscript"/>
    </w:rPr>
  </w:style>
  <w:style w:type="paragraph" w:styleId="FootnoteText">
    <w:name w:val="footnote text"/>
    <w:basedOn w:val="Normal"/>
    <w:link w:val="FootnoteTextChar"/>
    <w:uiPriority w:val="99"/>
    <w:semiHidden/>
    <w:rsid w:val="009B05FD"/>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B05FD"/>
    <w:rPr>
      <w:color w:val="86B5BD" w:themeColor="text2"/>
      <w:sz w:val="18"/>
      <w:szCs w:val="20"/>
      <w:lang w:val="en-US"/>
    </w:rPr>
  </w:style>
  <w:style w:type="table" w:styleId="GridTable3-Accent4">
    <w:name w:val="Grid Table 3 Accent 4"/>
    <w:basedOn w:val="TableNormal"/>
    <w:uiPriority w:val="48"/>
    <w:rsid w:val="009B05FD"/>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B05FD"/>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B05FD"/>
    <w:pPr>
      <w:spacing w:after="120"/>
    </w:pPr>
    <w:rPr>
      <w:color w:val="234270" w:themeColor="accent1"/>
      <w:sz w:val="18"/>
      <w:szCs w:val="18"/>
    </w:rPr>
  </w:style>
  <w:style w:type="character" w:customStyle="1" w:styleId="HeaderChar">
    <w:name w:val="Header Char"/>
    <w:basedOn w:val="DefaultParagraphFont"/>
    <w:link w:val="Header"/>
    <w:uiPriority w:val="49"/>
    <w:rsid w:val="006D408B"/>
    <w:rPr>
      <w:color w:val="234270" w:themeColor="accent1"/>
      <w:sz w:val="18"/>
      <w:szCs w:val="18"/>
      <w:lang w:val="en-US"/>
    </w:rPr>
  </w:style>
  <w:style w:type="character" w:customStyle="1" w:styleId="Heading5Char">
    <w:name w:val="Heading 5 Char"/>
    <w:basedOn w:val="DefaultParagraphFont"/>
    <w:link w:val="Heading5"/>
    <w:uiPriority w:val="9"/>
    <w:semiHidden/>
    <w:rsid w:val="009B05FD"/>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B05FD"/>
    <w:rPr>
      <w:color w:val="234270" w:themeColor="hyperlink"/>
      <w:u w:val="single"/>
    </w:rPr>
  </w:style>
  <w:style w:type="table" w:customStyle="1" w:styleId="HighlightedTable">
    <w:name w:val="_Highlighted Table"/>
    <w:basedOn w:val="TableNormal"/>
    <w:uiPriority w:val="99"/>
    <w:rsid w:val="009B05FD"/>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B05FD"/>
    <w:pPr>
      <w:numPr>
        <w:numId w:val="31"/>
      </w:numPr>
    </w:pPr>
  </w:style>
  <w:style w:type="paragraph" w:customStyle="1" w:styleId="ListHeading2">
    <w:name w:val="List Heading 2"/>
    <w:basedOn w:val="Heading2"/>
    <w:next w:val="BodyText"/>
    <w:uiPriority w:val="9"/>
    <w:semiHidden/>
    <w:qFormat/>
    <w:rsid w:val="009B05FD"/>
    <w:pPr>
      <w:numPr>
        <w:ilvl w:val="1"/>
        <w:numId w:val="31"/>
      </w:numPr>
    </w:pPr>
  </w:style>
  <w:style w:type="paragraph" w:customStyle="1" w:styleId="ListHeading3">
    <w:name w:val="List Heading 3"/>
    <w:basedOn w:val="Heading3"/>
    <w:next w:val="BodyText"/>
    <w:uiPriority w:val="9"/>
    <w:semiHidden/>
    <w:qFormat/>
    <w:rsid w:val="009B05FD"/>
    <w:pPr>
      <w:numPr>
        <w:ilvl w:val="2"/>
        <w:numId w:val="31"/>
      </w:numPr>
    </w:pPr>
  </w:style>
  <w:style w:type="character" w:customStyle="1" w:styleId="ListParagraphChar">
    <w:name w:val="List Paragraph Char"/>
    <w:basedOn w:val="DefaultParagraphFont"/>
    <w:link w:val="ListParagraph"/>
    <w:uiPriority w:val="34"/>
    <w:locked/>
    <w:rsid w:val="009B05FD"/>
    <w:rPr>
      <w:lang w:val="en-US"/>
    </w:rPr>
  </w:style>
  <w:style w:type="paragraph" w:styleId="NormalWeb">
    <w:name w:val="Normal (Web)"/>
    <w:basedOn w:val="Normal"/>
    <w:uiPriority w:val="99"/>
    <w:semiHidden/>
    <w:unhideWhenUsed/>
    <w:rsid w:val="009B05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B05FD"/>
  </w:style>
  <w:style w:type="character" w:styleId="PlaceholderText">
    <w:name w:val="Placeholder Text"/>
    <w:basedOn w:val="DefaultParagraphFont"/>
    <w:uiPriority w:val="99"/>
    <w:semiHidden/>
    <w:rsid w:val="009B05FD"/>
    <w:rPr>
      <w:color w:val="808080"/>
    </w:rPr>
  </w:style>
  <w:style w:type="paragraph" w:customStyle="1" w:styleId="Sensitivity">
    <w:name w:val="Sensitivity"/>
    <w:basedOn w:val="BaseText"/>
    <w:uiPriority w:val="39"/>
    <w:semiHidden/>
    <w:qFormat/>
    <w:rsid w:val="009B05FD"/>
    <w:pPr>
      <w:spacing w:line="240" w:lineRule="auto"/>
      <w:jc w:val="right"/>
    </w:pPr>
    <w:rPr>
      <w:color w:val="FFFFFF" w:themeColor="background1"/>
    </w:rPr>
  </w:style>
  <w:style w:type="table" w:styleId="TableGrid">
    <w:name w:val="Table Grid"/>
    <w:basedOn w:val="TableNormal"/>
    <w:uiPriority w:val="39"/>
    <w:rsid w:val="009B0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B05FD"/>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B05FD"/>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B05FD"/>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B05FD"/>
    <w:pPr>
      <w:spacing w:after="480"/>
      <w:outlineLvl w:val="9"/>
    </w:pPr>
    <w:rPr>
      <w:color w:val="21455D" w:themeColor="accent3"/>
    </w:rPr>
  </w:style>
  <w:style w:type="character" w:styleId="UnresolvedMention">
    <w:name w:val="Unresolved Mention"/>
    <w:basedOn w:val="DefaultParagraphFont"/>
    <w:uiPriority w:val="99"/>
    <w:semiHidden/>
    <w:unhideWhenUsed/>
    <w:rsid w:val="009B05FD"/>
    <w:rPr>
      <w:color w:val="605E5C"/>
      <w:shd w:val="clear" w:color="auto" w:fill="E1DFDD"/>
    </w:rPr>
  </w:style>
  <w:style w:type="paragraph" w:customStyle="1" w:styleId="Author">
    <w:name w:val="Author"/>
    <w:basedOn w:val="Date"/>
    <w:uiPriority w:val="39"/>
    <w:qFormat/>
    <w:rsid w:val="009B05FD"/>
    <w:pPr>
      <w:spacing w:before="120" w:after="120"/>
    </w:pPr>
    <w:rPr>
      <w:b/>
      <w:bCs/>
      <w:i/>
      <w:iCs/>
    </w:rPr>
  </w:style>
  <w:style w:type="table" w:styleId="GridTable1Light">
    <w:name w:val="Grid Table 1 Light"/>
    <w:basedOn w:val="TableNormal"/>
    <w:uiPriority w:val="46"/>
    <w:rsid w:val="009B05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B0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2">
    <w:name w:val="List Bullet 2"/>
    <w:aliases w:val="[LP22-2] Bulleted List (short text)"/>
    <w:basedOn w:val="ListBullet"/>
    <w:uiPriority w:val="12"/>
    <w:semiHidden/>
    <w:rsid w:val="009B05FD"/>
    <w:pPr>
      <w:numPr>
        <w:ilvl w:val="1"/>
      </w:numPr>
    </w:pPr>
  </w:style>
  <w:style w:type="paragraph" w:styleId="ListBullet3">
    <w:name w:val="List Bullet 3"/>
    <w:aliases w:val="[LP22-3] Bulleted List (short text)"/>
    <w:basedOn w:val="ListBullet"/>
    <w:uiPriority w:val="12"/>
    <w:semiHidden/>
    <w:rsid w:val="009B05FD"/>
    <w:pPr>
      <w:numPr>
        <w:ilvl w:val="2"/>
      </w:numPr>
    </w:pPr>
  </w:style>
  <w:style w:type="paragraph" w:styleId="ListBullet4">
    <w:name w:val="List Bullet 4"/>
    <w:basedOn w:val="Normal"/>
    <w:uiPriority w:val="99"/>
    <w:semiHidden/>
    <w:unhideWhenUsed/>
    <w:rsid w:val="009B05FD"/>
    <w:pPr>
      <w:numPr>
        <w:ilvl w:val="3"/>
        <w:numId w:val="28"/>
      </w:numPr>
      <w:contextualSpacing/>
    </w:pPr>
  </w:style>
  <w:style w:type="paragraph" w:styleId="ListContinue5">
    <w:name w:val="List Continue 5"/>
    <w:basedOn w:val="Normal"/>
    <w:uiPriority w:val="99"/>
    <w:semiHidden/>
    <w:unhideWhenUsed/>
    <w:rsid w:val="009B05FD"/>
    <w:pPr>
      <w:numPr>
        <w:ilvl w:val="4"/>
        <w:numId w:val="28"/>
      </w:numPr>
      <w:contextualSpacing/>
    </w:pPr>
  </w:style>
  <w:style w:type="paragraph" w:styleId="ListNumber2">
    <w:name w:val="List Number 2"/>
    <w:aliases w:val="[LP24-2] Numbered List (short text)"/>
    <w:basedOn w:val="ListNumber"/>
    <w:uiPriority w:val="14"/>
    <w:semiHidden/>
    <w:rsid w:val="009B05FD"/>
    <w:pPr>
      <w:numPr>
        <w:ilvl w:val="1"/>
      </w:numPr>
    </w:pPr>
  </w:style>
  <w:style w:type="paragraph" w:styleId="ListNumber3">
    <w:name w:val="List Number 3"/>
    <w:aliases w:val="[LP24-3] Numbered List (short text)"/>
    <w:basedOn w:val="ListNumber"/>
    <w:uiPriority w:val="14"/>
    <w:semiHidden/>
    <w:rsid w:val="009B05FD"/>
    <w:pPr>
      <w:numPr>
        <w:ilvl w:val="2"/>
      </w:numPr>
    </w:pPr>
  </w:style>
  <w:style w:type="paragraph" w:styleId="ListNumber4">
    <w:name w:val="List Number 4"/>
    <w:basedOn w:val="Normal"/>
    <w:uiPriority w:val="99"/>
    <w:semiHidden/>
    <w:unhideWhenUsed/>
    <w:rsid w:val="009B05FD"/>
    <w:pPr>
      <w:contextualSpacing/>
    </w:pPr>
  </w:style>
  <w:style w:type="paragraph" w:styleId="ListNumber5">
    <w:name w:val="List Number 5"/>
    <w:basedOn w:val="Normal"/>
    <w:uiPriority w:val="99"/>
    <w:semiHidden/>
    <w:unhideWhenUsed/>
    <w:rsid w:val="009B05FD"/>
    <w:pPr>
      <w:contextualSpacing/>
    </w:pPr>
  </w:style>
  <w:style w:type="paragraph" w:styleId="ListContinue">
    <w:name w:val="List Continue"/>
    <w:basedOn w:val="Normal"/>
    <w:uiPriority w:val="99"/>
    <w:semiHidden/>
    <w:rsid w:val="009B05FD"/>
    <w:pPr>
      <w:contextualSpacing/>
    </w:pPr>
  </w:style>
  <w:style w:type="table" w:styleId="PlainTable1">
    <w:name w:val="Plain Table 1"/>
    <w:basedOn w:val="TableNormal"/>
    <w:uiPriority w:val="41"/>
    <w:rsid w:val="009B05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B05FD"/>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B05FD"/>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9B05FD"/>
    <w:pPr>
      <w:spacing w:after="120"/>
    </w:pPr>
  </w:style>
  <w:style w:type="paragraph" w:customStyle="1" w:styleId="ListBullet2-6ptafter">
    <w:name w:val="List Bullet 2 - 6pt after"/>
    <w:basedOn w:val="ListBullet2"/>
    <w:uiPriority w:val="13"/>
    <w:semiHidden/>
    <w:qFormat/>
    <w:rsid w:val="009B05FD"/>
    <w:pPr>
      <w:spacing w:after="120"/>
    </w:pPr>
  </w:style>
  <w:style w:type="paragraph" w:customStyle="1" w:styleId="ListBullet3-6ptafter">
    <w:name w:val="List Bullet 3 - 6pt after"/>
    <w:basedOn w:val="ListBullet3"/>
    <w:uiPriority w:val="13"/>
    <w:semiHidden/>
    <w:qFormat/>
    <w:rsid w:val="009B05FD"/>
    <w:pPr>
      <w:spacing w:after="120"/>
      <w:ind w:left="1021" w:hanging="346"/>
    </w:pPr>
  </w:style>
  <w:style w:type="paragraph" w:customStyle="1" w:styleId="ListNumber-6ptafter">
    <w:name w:val="List Number - 6pt after"/>
    <w:basedOn w:val="ListNumber"/>
    <w:uiPriority w:val="15"/>
    <w:semiHidden/>
    <w:qFormat/>
    <w:rsid w:val="009B05FD"/>
    <w:pPr>
      <w:spacing w:after="120"/>
    </w:pPr>
  </w:style>
  <w:style w:type="paragraph" w:customStyle="1" w:styleId="ListNumber2-6ptafter">
    <w:name w:val="List Number 2 - 6pt after"/>
    <w:basedOn w:val="ListNumber2"/>
    <w:uiPriority w:val="15"/>
    <w:semiHidden/>
    <w:qFormat/>
    <w:rsid w:val="009B05FD"/>
    <w:pPr>
      <w:spacing w:after="120"/>
    </w:pPr>
  </w:style>
  <w:style w:type="paragraph" w:customStyle="1" w:styleId="ListNumber3-6ptafter">
    <w:name w:val="List Number 3 - 6pt after"/>
    <w:basedOn w:val="ListNumber3"/>
    <w:uiPriority w:val="15"/>
    <w:semiHidden/>
    <w:qFormat/>
    <w:rsid w:val="009B05FD"/>
    <w:pPr>
      <w:spacing w:after="120"/>
    </w:pPr>
  </w:style>
  <w:style w:type="paragraph" w:customStyle="1" w:styleId="LP23-2BulletedListmultiplelines">
    <w:name w:val="[LP23-2] Bulleted List (multiple lines)"/>
    <w:basedOn w:val="ListBullet2"/>
    <w:uiPriority w:val="13"/>
    <w:semiHidden/>
    <w:qFormat/>
    <w:rsid w:val="009B05FD"/>
    <w:pPr>
      <w:spacing w:after="120"/>
      <w:ind w:left="692" w:hanging="346"/>
    </w:pPr>
  </w:style>
  <w:style w:type="paragraph" w:customStyle="1" w:styleId="LP23-3BulletedListmultiplelines">
    <w:name w:val="[LP23-3] Bulleted List (multiple lines)"/>
    <w:basedOn w:val="ListBullet3"/>
    <w:uiPriority w:val="13"/>
    <w:semiHidden/>
    <w:qFormat/>
    <w:rsid w:val="009B05FD"/>
    <w:pPr>
      <w:spacing w:after="120"/>
      <w:ind w:left="1023" w:hanging="346"/>
    </w:pPr>
  </w:style>
  <w:style w:type="paragraph" w:customStyle="1" w:styleId="LP25-2NumberedListmultiplelines">
    <w:name w:val="[LP25-2] Numbered List (multiple lines)"/>
    <w:basedOn w:val="ListNumber2"/>
    <w:uiPriority w:val="15"/>
    <w:semiHidden/>
    <w:qFormat/>
    <w:rsid w:val="009B05FD"/>
    <w:pPr>
      <w:spacing w:after="120"/>
      <w:ind w:left="692" w:hanging="346"/>
    </w:pPr>
  </w:style>
  <w:style w:type="paragraph" w:customStyle="1" w:styleId="LP25-3NumberedListmultiplelines">
    <w:name w:val="[LP25-3] Numbered List (multiple lines)"/>
    <w:basedOn w:val="ListNumber3"/>
    <w:uiPriority w:val="15"/>
    <w:semiHidden/>
    <w:qFormat/>
    <w:rsid w:val="009B05FD"/>
    <w:pPr>
      <w:spacing w:after="120"/>
      <w:ind w:left="1023" w:hanging="346"/>
    </w:pPr>
  </w:style>
  <w:style w:type="paragraph" w:customStyle="1" w:styleId="EEOStatement">
    <w:name w:val="EEO Statement"/>
    <w:basedOn w:val="BodyTextSmall"/>
    <w:uiPriority w:val="30"/>
    <w:qFormat/>
    <w:rsid w:val="009B05FD"/>
    <w:pPr>
      <w:jc w:val="center"/>
    </w:pPr>
    <w:rPr>
      <w:i/>
    </w:rPr>
  </w:style>
  <w:style w:type="numbering" w:customStyle="1" w:styleId="ListBullets1">
    <w:name w:val="__List Bullets1"/>
    <w:rsid w:val="009B05FD"/>
  </w:style>
  <w:style w:type="numbering" w:customStyle="1" w:styleId="ListNumbers1">
    <w:name w:val="__List Numbers1"/>
    <w:rsid w:val="009B05FD"/>
  </w:style>
  <w:style w:type="paragraph" w:customStyle="1" w:styleId="BodyTextSmall">
    <w:name w:val="Body Text Small"/>
    <w:basedOn w:val="BodyText"/>
    <w:uiPriority w:val="11"/>
    <w:qFormat/>
    <w:rsid w:val="009B05FD"/>
    <w:pPr>
      <w:spacing w:after="180"/>
    </w:pPr>
    <w:rPr>
      <w:sz w:val="18"/>
      <w:szCs w:val="16"/>
    </w:rPr>
  </w:style>
  <w:style w:type="paragraph" w:customStyle="1" w:styleId="BulletedListlastinlist">
    <w:name w:val="Bulleted List (last in list)"/>
    <w:basedOn w:val="ListBullet"/>
    <w:uiPriority w:val="13"/>
    <w:rsid w:val="009B05FD"/>
    <w:pPr>
      <w:spacing w:after="200"/>
      <w:ind w:left="346" w:hanging="346"/>
      <w:contextualSpacing/>
    </w:pPr>
  </w:style>
  <w:style w:type="paragraph" w:customStyle="1" w:styleId="BulletedListlastinsection">
    <w:name w:val="Bulleted List (last in section)"/>
    <w:basedOn w:val="BulletedListlastinlist"/>
    <w:uiPriority w:val="13"/>
    <w:qFormat/>
    <w:rsid w:val="009B05FD"/>
    <w:pPr>
      <w:spacing w:after="320"/>
    </w:pPr>
    <w:rPr>
      <w:lang w:val="en-GB"/>
    </w:rPr>
  </w:style>
  <w:style w:type="paragraph" w:customStyle="1" w:styleId="BulletedListmultiplelines">
    <w:name w:val="Bulleted List (multiple lines)"/>
    <w:basedOn w:val="ListBullet"/>
    <w:uiPriority w:val="13"/>
    <w:qFormat/>
    <w:rsid w:val="009B05FD"/>
    <w:pPr>
      <w:spacing w:after="200"/>
      <w:ind w:left="346" w:hanging="346"/>
    </w:pPr>
  </w:style>
  <w:style w:type="paragraph" w:customStyle="1" w:styleId="LeadParagraph">
    <w:name w:val="Lead Paragraph"/>
    <w:basedOn w:val="BodyText"/>
    <w:uiPriority w:val="10"/>
    <w:rsid w:val="009B05FD"/>
    <w:rPr>
      <w:color w:val="234270" w:themeColor="accent1"/>
      <w:sz w:val="24"/>
      <w:szCs w:val="24"/>
    </w:rPr>
  </w:style>
  <w:style w:type="paragraph" w:customStyle="1" w:styleId="NumberedListlastinlist">
    <w:name w:val="Numbered List (last in list)"/>
    <w:basedOn w:val="ListNumber"/>
    <w:uiPriority w:val="15"/>
    <w:qFormat/>
    <w:rsid w:val="009B05FD"/>
    <w:pPr>
      <w:spacing w:after="200"/>
      <w:ind w:left="346" w:hanging="346"/>
    </w:pPr>
    <w:rPr>
      <w:lang w:val="en-GB"/>
    </w:rPr>
  </w:style>
  <w:style w:type="paragraph" w:customStyle="1" w:styleId="NumberedListlastinsection">
    <w:name w:val="Numbered List (last in section)"/>
    <w:basedOn w:val="NumberedListlastinlist"/>
    <w:uiPriority w:val="15"/>
    <w:qFormat/>
    <w:rsid w:val="009B05FD"/>
    <w:pPr>
      <w:spacing w:after="320"/>
    </w:pPr>
  </w:style>
  <w:style w:type="paragraph" w:customStyle="1" w:styleId="NumberedListmultiplelines">
    <w:name w:val="Numbered List (multiple lines)"/>
    <w:basedOn w:val="ListNumber"/>
    <w:uiPriority w:val="15"/>
    <w:qFormat/>
    <w:rsid w:val="009B05FD"/>
    <w:pPr>
      <w:spacing w:after="200"/>
      <w:ind w:left="346" w:hanging="346"/>
    </w:pPr>
  </w:style>
  <w:style w:type="table" w:customStyle="1" w:styleId="TableGrid1">
    <w:name w:val="Table Grid1"/>
    <w:basedOn w:val="TableNormal"/>
    <w:next w:val="TableGrid"/>
    <w:uiPriority w:val="39"/>
    <w:rsid w:val="006A4400"/>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D6018"/>
    <w:pPr>
      <w:pageBreakBefore w:val="0"/>
    </w:pPr>
    <w:rPr>
      <w:b w:val="0"/>
      <w:bCs w:val="0"/>
    </w:rPr>
  </w:style>
  <w:style w:type="paragraph" w:customStyle="1" w:styleId="Heading1-MiddleofPage">
    <w:name w:val="Heading 1 - Middle of Page"/>
    <w:basedOn w:val="Heading1-MidPage"/>
    <w:next w:val="BodyText"/>
    <w:link w:val="Heading1-MiddleofPageChar"/>
    <w:uiPriority w:val="8"/>
    <w:qFormat/>
    <w:rsid w:val="00AC401A"/>
    <w:pPr>
      <w:spacing w:after="200"/>
    </w:pPr>
    <w:rPr>
      <w:b/>
    </w:rPr>
  </w:style>
  <w:style w:type="character" w:customStyle="1" w:styleId="Heading1-MidPageChar">
    <w:name w:val="Heading 1 - Mid Page Char"/>
    <w:basedOn w:val="Heading1Char"/>
    <w:link w:val="Heading1-MidPage"/>
    <w:rsid w:val="00AC401A"/>
    <w:rPr>
      <w:rFonts w:asciiTheme="majorHAnsi" w:eastAsiaTheme="majorEastAsia" w:hAnsiTheme="majorHAnsi" w:cstheme="majorBidi"/>
      <w:b w:val="0"/>
      <w:bCs w:val="0"/>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AC401A"/>
    <w:rPr>
      <w:rFonts w:asciiTheme="majorHAnsi" w:eastAsiaTheme="majorEastAsia" w:hAnsiTheme="majorHAnsi" w:cstheme="majorBidi"/>
      <w:b/>
      <w:bCs w:val="0"/>
      <w:color w:val="21455D" w:themeColor="accent3"/>
      <w:sz w:val="32"/>
      <w:szCs w:val="60"/>
      <w:lang w:val="en-US"/>
    </w:rPr>
  </w:style>
  <w:style w:type="paragraph" w:customStyle="1" w:styleId="Bulletsintext">
    <w:name w:val="Bullets in text"/>
    <w:basedOn w:val="Normal"/>
    <w:qFormat/>
    <w:rsid w:val="006347EB"/>
    <w:pPr>
      <w:widowControl w:val="0"/>
      <w:numPr>
        <w:numId w:val="39"/>
      </w:numPr>
      <w:autoSpaceDE w:val="0"/>
      <w:autoSpaceDN w:val="0"/>
      <w:adjustRightInd w:val="0"/>
      <w:spacing w:before="120" w:line="240" w:lineRule="auto"/>
      <w:textAlignment w:val="center"/>
    </w:pPr>
    <w:rPr>
      <w:rFonts w:ascii="Poppins" w:eastAsia="Cambria" w:hAnsi="Poppins" w:cs="MinionPro-Regular"/>
      <w:color w:val="000000"/>
      <w:sz w:val="20"/>
      <w:szCs w:val="24"/>
    </w:rPr>
  </w:style>
  <w:style w:type="character" w:customStyle="1" w:styleId="CitationCar">
    <w:name w:val="Citation Car"/>
    <w:uiPriority w:val="29"/>
    <w:rsid w:val="00117C2C"/>
    <w:rPr>
      <w:i/>
      <w:iCs/>
      <w:color w:val="404040" w:themeColor="text1" w:themeTint="BF"/>
    </w:rPr>
  </w:style>
  <w:style w:type="paragraph" w:customStyle="1" w:styleId="code">
    <w:name w:val="code"/>
    <w:basedOn w:val="Normal"/>
    <w:qFormat/>
    <w:rPr>
      <w:rFonts w:ascii="Courier 10 Pitch" w:hAnsi="Courier 10 Pitch"/>
      <w:highlight w:val="lightGray"/>
    </w:rPr>
  </w:style>
  <w:style w:type="paragraph" w:customStyle="1" w:styleId="Heading">
    <w:name w:val="Heading"/>
    <w:basedOn w:val="Normal"/>
    <w:next w:val="Normal"/>
    <w:link w:val="HeadingCar"/>
    <w:uiPriority w:val="10"/>
    <w:qFormat/>
    <w:rsid w:val="00984053"/>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Index">
    <w:name w:val="Index"/>
    <w:basedOn w:val="Normal"/>
    <w:qFormat/>
    <w:pPr>
      <w:suppressLineNumbers/>
    </w:pPr>
    <w:rPr>
      <w:rFonts w:cs="Lohit Devanagari"/>
    </w:rPr>
  </w:style>
  <w:style w:type="paragraph" w:styleId="List">
    <w:name w:val="List"/>
    <w:basedOn w:val="BodyText"/>
    <w:rPr>
      <w:rFonts w:cs="Lohit Devanagari"/>
    </w:rPr>
  </w:style>
  <w:style w:type="character" w:customStyle="1" w:styleId="NumberingSymbols">
    <w:name w:val="Numbering Symbols"/>
    <w:qFormat/>
  </w:style>
  <w:style w:type="character" w:customStyle="1" w:styleId="HeadingCar">
    <w:name w:val="Heading Car"/>
    <w:link w:val="Heading"/>
    <w:uiPriority w:val="10"/>
    <w:rsid w:val="0098405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969C6"/>
    <w:rPr>
      <w:sz w:val="16"/>
      <w:szCs w:val="16"/>
    </w:rPr>
  </w:style>
  <w:style w:type="paragraph" w:styleId="CommentText">
    <w:name w:val="annotation text"/>
    <w:basedOn w:val="Normal"/>
    <w:link w:val="CommentTextChar"/>
    <w:uiPriority w:val="99"/>
    <w:unhideWhenUsed/>
    <w:rsid w:val="006969C6"/>
    <w:pPr>
      <w:spacing w:line="240" w:lineRule="auto"/>
    </w:pPr>
    <w:rPr>
      <w:sz w:val="20"/>
      <w:szCs w:val="20"/>
    </w:rPr>
  </w:style>
  <w:style w:type="character" w:customStyle="1" w:styleId="CommentTextChar">
    <w:name w:val="Comment Text Char"/>
    <w:basedOn w:val="DefaultParagraphFont"/>
    <w:link w:val="CommentText"/>
    <w:uiPriority w:val="99"/>
    <w:rsid w:val="006969C6"/>
    <w:rPr>
      <w:sz w:val="20"/>
      <w:szCs w:val="20"/>
      <w:lang w:val="en-US"/>
    </w:rPr>
  </w:style>
  <w:style w:type="paragraph" w:styleId="CommentSubject">
    <w:name w:val="annotation subject"/>
    <w:basedOn w:val="CommentText"/>
    <w:next w:val="CommentText"/>
    <w:link w:val="CommentSubjectChar"/>
    <w:uiPriority w:val="99"/>
    <w:semiHidden/>
    <w:unhideWhenUsed/>
    <w:rsid w:val="006969C6"/>
    <w:rPr>
      <w:b/>
      <w:bCs/>
    </w:rPr>
  </w:style>
  <w:style w:type="character" w:customStyle="1" w:styleId="CommentSubjectChar">
    <w:name w:val="Comment Subject Char"/>
    <w:basedOn w:val="CommentTextChar"/>
    <w:link w:val="CommentSubject"/>
    <w:uiPriority w:val="99"/>
    <w:semiHidden/>
    <w:rsid w:val="006969C6"/>
    <w:rPr>
      <w:b/>
      <w:bCs/>
      <w:sz w:val="20"/>
      <w:szCs w:val="20"/>
      <w:lang w:val="en-US"/>
    </w:rPr>
  </w:style>
  <w:style w:type="paragraph" w:styleId="Revision">
    <w:name w:val="Revision"/>
    <w:hidden/>
    <w:uiPriority w:val="99"/>
    <w:semiHidden/>
    <w:rsid w:val="002827A7"/>
    <w:pPr>
      <w:spacing w:after="0" w:line="240" w:lineRule="auto"/>
    </w:pPr>
    <w:rPr>
      <w:lang w:val="en-US"/>
    </w:rPr>
  </w:style>
  <w:style w:type="character" w:styleId="FollowedHyperlink">
    <w:name w:val="FollowedHyperlink"/>
    <w:basedOn w:val="DefaultParagraphFont"/>
    <w:uiPriority w:val="99"/>
    <w:semiHidden/>
    <w:unhideWhenUsed/>
    <w:rsid w:val="00E760E2"/>
    <w:rPr>
      <w:color w:val="3D244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74036">
      <w:bodyDiv w:val="1"/>
      <w:marLeft w:val="0"/>
      <w:marRight w:val="0"/>
      <w:marTop w:val="0"/>
      <w:marBottom w:val="0"/>
      <w:divBdr>
        <w:top w:val="none" w:sz="0" w:space="0" w:color="auto"/>
        <w:left w:val="none" w:sz="0" w:space="0" w:color="auto"/>
        <w:bottom w:val="none" w:sz="0" w:space="0" w:color="auto"/>
        <w:right w:val="none" w:sz="0" w:space="0" w:color="auto"/>
      </w:divBdr>
    </w:div>
    <w:div w:id="386298979">
      <w:bodyDiv w:val="1"/>
      <w:marLeft w:val="0"/>
      <w:marRight w:val="0"/>
      <w:marTop w:val="0"/>
      <w:marBottom w:val="0"/>
      <w:divBdr>
        <w:top w:val="none" w:sz="0" w:space="0" w:color="auto"/>
        <w:left w:val="none" w:sz="0" w:space="0" w:color="auto"/>
        <w:bottom w:val="none" w:sz="0" w:space="0" w:color="auto"/>
        <w:right w:val="none" w:sz="0" w:space="0" w:color="auto"/>
      </w:divBdr>
    </w:div>
    <w:div w:id="851064663">
      <w:bodyDiv w:val="1"/>
      <w:marLeft w:val="0"/>
      <w:marRight w:val="0"/>
      <w:marTop w:val="0"/>
      <w:marBottom w:val="0"/>
      <w:divBdr>
        <w:top w:val="none" w:sz="0" w:space="0" w:color="auto"/>
        <w:left w:val="none" w:sz="0" w:space="0" w:color="auto"/>
        <w:bottom w:val="none" w:sz="0" w:space="0" w:color="auto"/>
        <w:right w:val="none" w:sz="0" w:space="0" w:color="auto"/>
      </w:divBdr>
    </w:div>
    <w:div w:id="1090926601">
      <w:bodyDiv w:val="1"/>
      <w:marLeft w:val="0"/>
      <w:marRight w:val="0"/>
      <w:marTop w:val="0"/>
      <w:marBottom w:val="0"/>
      <w:divBdr>
        <w:top w:val="none" w:sz="0" w:space="0" w:color="auto"/>
        <w:left w:val="none" w:sz="0" w:space="0" w:color="auto"/>
        <w:bottom w:val="none" w:sz="0" w:space="0" w:color="auto"/>
        <w:right w:val="none" w:sz="0" w:space="0" w:color="auto"/>
      </w:divBdr>
    </w:div>
    <w:div w:id="1374768382">
      <w:bodyDiv w:val="1"/>
      <w:marLeft w:val="0"/>
      <w:marRight w:val="0"/>
      <w:marTop w:val="0"/>
      <w:marBottom w:val="0"/>
      <w:divBdr>
        <w:top w:val="none" w:sz="0" w:space="0" w:color="auto"/>
        <w:left w:val="none" w:sz="0" w:space="0" w:color="auto"/>
        <w:bottom w:val="none" w:sz="0" w:space="0" w:color="auto"/>
        <w:right w:val="none" w:sz="0" w:space="0" w:color="auto"/>
      </w:divBdr>
    </w:div>
    <w:div w:id="1466892999">
      <w:bodyDiv w:val="1"/>
      <w:marLeft w:val="0"/>
      <w:marRight w:val="0"/>
      <w:marTop w:val="0"/>
      <w:marBottom w:val="0"/>
      <w:divBdr>
        <w:top w:val="none" w:sz="0" w:space="0" w:color="auto"/>
        <w:left w:val="none" w:sz="0" w:space="0" w:color="auto"/>
        <w:bottom w:val="none" w:sz="0" w:space="0" w:color="auto"/>
        <w:right w:val="none" w:sz="0" w:space="0" w:color="auto"/>
      </w:divBdr>
    </w:div>
    <w:div w:id="1707635979">
      <w:bodyDiv w:val="1"/>
      <w:marLeft w:val="0"/>
      <w:marRight w:val="0"/>
      <w:marTop w:val="0"/>
      <w:marBottom w:val="0"/>
      <w:divBdr>
        <w:top w:val="none" w:sz="0" w:space="0" w:color="auto"/>
        <w:left w:val="none" w:sz="0" w:space="0" w:color="auto"/>
        <w:bottom w:val="none" w:sz="0" w:space="0" w:color="auto"/>
        <w:right w:val="none" w:sz="0" w:space="0" w:color="auto"/>
      </w:divBdr>
    </w:div>
    <w:div w:id="1946031663">
      <w:bodyDiv w:val="1"/>
      <w:marLeft w:val="0"/>
      <w:marRight w:val="0"/>
      <w:marTop w:val="0"/>
      <w:marBottom w:val="0"/>
      <w:divBdr>
        <w:top w:val="none" w:sz="0" w:space="0" w:color="auto"/>
        <w:left w:val="none" w:sz="0" w:space="0" w:color="auto"/>
        <w:bottom w:val="none" w:sz="0" w:space="0" w:color="auto"/>
        <w:right w:val="none" w:sz="0" w:space="0" w:color="auto"/>
      </w:divBdr>
    </w:div>
    <w:div w:id="2066369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ittkieffer-my.sharepoint.com/personal/wkerschner_wittkieffer_com/Documents/Desktop/wkerschner@wittkieffer.com" TargetMode="External"/><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abouthealth.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10.png"/><Relationship Id="rId2" Type="http://schemas.openxmlformats.org/officeDocument/2006/relationships/hyperlink" Target="https://www.wittkieffer.com/" TargetMode="External"/><Relationship Id="rId1" Type="http://schemas.openxmlformats.org/officeDocument/2006/relationships/image" Target="media/image8.jpeg"/><Relationship Id="rId6" Type="http://schemas.openxmlformats.org/officeDocument/2006/relationships/hyperlink" Target="https://www.wittkieffer.com/" TargetMode="External"/><Relationship Id="rId5" Type="http://schemas.openxmlformats.org/officeDocument/2006/relationships/image" Target="media/image9.jpeg"/><Relationship Id="rId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suter\AppData\Local\Temp\Templafy\WordVsto\Healthcare%20Leadership%20Profile%20_%20Photo%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3F006512D144ECBB11A24DEF07DFC4F"/>
        <w:category>
          <w:name w:val="General"/>
          <w:gallery w:val="placeholder"/>
        </w:category>
        <w:types>
          <w:type w:val="bbPlcHdr"/>
        </w:types>
        <w:behaviors>
          <w:behavior w:val="content"/>
        </w:behaviors>
        <w:guid w:val="{ABA40097-10BA-4A51-90DF-133E1A07D922}"/>
      </w:docPartPr>
      <w:docPartBody>
        <w:p w:rsidR="00EA1A11" w:rsidRDefault="00023B4C">
          <w:pPr>
            <w:pStyle w:val="83F006512D144ECBB11A24DEF07DFC4F"/>
          </w:pPr>
          <w:r w:rsidRPr="00B103ED">
            <w:rPr>
              <w:rStyle w:val="PlaceholderText"/>
            </w:rPr>
            <w:t>Add Title</w:t>
          </w:r>
        </w:p>
      </w:docPartBody>
    </w:docPart>
    <w:docPart>
      <w:docPartPr>
        <w:name w:val="DC674206E94044F090CE05154C26CBF6"/>
        <w:category>
          <w:name w:val="General"/>
          <w:gallery w:val="placeholder"/>
        </w:category>
        <w:types>
          <w:type w:val="bbPlcHdr"/>
        </w:types>
        <w:behaviors>
          <w:behavior w:val="content"/>
        </w:behaviors>
        <w:guid w:val="{6696FDE9-44C2-4755-8568-C9DE089E3914}"/>
      </w:docPartPr>
      <w:docPartBody>
        <w:p w:rsidR="00EA1A11" w:rsidRDefault="00023B4C">
          <w:pPr>
            <w:pStyle w:val="DC674206E94044F090CE05154C26CBF6"/>
          </w:pPr>
          <w:r>
            <w:t>Leadership Profile</w:t>
          </w:r>
        </w:p>
      </w:docPartBody>
    </w:docPart>
    <w:docPart>
      <w:docPartPr>
        <w:name w:val="DefaultPlaceholder_-1854013440"/>
        <w:category>
          <w:name w:val="General"/>
          <w:gallery w:val="placeholder"/>
        </w:category>
        <w:types>
          <w:type w:val="bbPlcHdr"/>
        </w:types>
        <w:behaviors>
          <w:behavior w:val="content"/>
        </w:behaviors>
        <w:guid w:val="{80E05ED9-70F0-43A0-8A74-41962B30BD3F}"/>
      </w:docPartPr>
      <w:docPartBody>
        <w:p w:rsidR="005473B9" w:rsidRDefault="00483B02">
          <w:r w:rsidRPr="003D4DB7">
            <w:rPr>
              <w:rStyle w:val="PlaceholderText"/>
            </w:rPr>
            <w:t>Click or tap here to enter text.</w:t>
          </w:r>
        </w:p>
      </w:docPartBody>
    </w:docPart>
    <w:docPart>
      <w:docPartPr>
        <w:name w:val="716E9E02C69248AD81EBC8AD6F39B58D"/>
        <w:category>
          <w:name w:val="General"/>
          <w:gallery w:val="placeholder"/>
        </w:category>
        <w:types>
          <w:type w:val="bbPlcHdr"/>
        </w:types>
        <w:behaviors>
          <w:behavior w:val="content"/>
        </w:behaviors>
        <w:guid w:val="{E5B6D2DF-2AE5-4641-8979-083BE1EC1A2C}"/>
      </w:docPartPr>
      <w:docPartBody>
        <w:p w:rsidR="005473B9" w:rsidRDefault="005473B9" w:rsidP="005473B9">
          <w:pPr>
            <w:pStyle w:val="716E9E02C69248AD81EBC8AD6F39B58D"/>
          </w:pPr>
          <w:r w:rsidRPr="003D4D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Arial"/>
    <w:panose1 w:val="00000000000000000000"/>
    <w:charset w:val="4D"/>
    <w:family w:val="auto"/>
    <w:notTrueType/>
    <w:pitch w:val="default"/>
    <w:sig w:usb0="00000003" w:usb1="00000000" w:usb2="00000000" w:usb3="00000000" w:csb0="00000001" w:csb1="00000000"/>
  </w:font>
  <w:font w:name="Courier 10 Pitch">
    <w:altName w:val="Courier New"/>
    <w:panose1 w:val="00000000000000000000"/>
    <w:charset w:val="00"/>
    <w:family w:val="roman"/>
    <w:notTrueType/>
    <w:pitch w:val="default"/>
  </w:font>
  <w:font w:name="Lohit Devanaga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655"/>
    <w:rsid w:val="00023B4C"/>
    <w:rsid w:val="00030B35"/>
    <w:rsid w:val="000B5E0F"/>
    <w:rsid w:val="000C2CB7"/>
    <w:rsid w:val="000D6AC9"/>
    <w:rsid w:val="00105B4A"/>
    <w:rsid w:val="001414AA"/>
    <w:rsid w:val="00263D0A"/>
    <w:rsid w:val="00447F59"/>
    <w:rsid w:val="00467BBB"/>
    <w:rsid w:val="00483B02"/>
    <w:rsid w:val="00514E18"/>
    <w:rsid w:val="0051605E"/>
    <w:rsid w:val="00527632"/>
    <w:rsid w:val="0054502D"/>
    <w:rsid w:val="005473B9"/>
    <w:rsid w:val="005E5EFA"/>
    <w:rsid w:val="005F5A9A"/>
    <w:rsid w:val="00650E1F"/>
    <w:rsid w:val="006C7505"/>
    <w:rsid w:val="007F5CB0"/>
    <w:rsid w:val="00836648"/>
    <w:rsid w:val="008A1C5C"/>
    <w:rsid w:val="008B09E1"/>
    <w:rsid w:val="008C43E9"/>
    <w:rsid w:val="009847C1"/>
    <w:rsid w:val="009D3FEC"/>
    <w:rsid w:val="00AE3BF0"/>
    <w:rsid w:val="00C070F2"/>
    <w:rsid w:val="00D36CDF"/>
    <w:rsid w:val="00D41735"/>
    <w:rsid w:val="00E23655"/>
    <w:rsid w:val="00E474AC"/>
    <w:rsid w:val="00EA1A11"/>
    <w:rsid w:val="00F85771"/>
    <w:rsid w:val="00F908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3B9"/>
    <w:rPr>
      <w:color w:val="666666"/>
    </w:rPr>
  </w:style>
  <w:style w:type="paragraph" w:customStyle="1" w:styleId="83F006512D144ECBB11A24DEF07DFC4F">
    <w:name w:val="83F006512D144ECBB11A24DEF07DFC4F"/>
  </w:style>
  <w:style w:type="paragraph" w:customStyle="1" w:styleId="DC674206E94044F090CE05154C26CBF6">
    <w:name w:val="DC674206E94044F090CE05154C26CBF6"/>
  </w:style>
  <w:style w:type="paragraph" w:customStyle="1" w:styleId="716E9E02C69248AD81EBC8AD6F39B58D">
    <w:name w:val="716E9E02C69248AD81EBC8AD6F39B58D"/>
    <w:rsid w:val="005473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Healthcare Leadership Profile | Photo Cover","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FormConfiguration><![CDATA[{"formFields":[],"formDataEntries":[]}]]></TemplafyFormConfiguration>
</file>

<file path=customXml/item5.xml><?xml version="1.0" encoding="utf-8"?>
<p:properties xmlns:p="http://schemas.microsoft.com/office/2006/metadata/properties" xmlns:xsi="http://www.w3.org/2001/XMLSchema-instance" xmlns:pc="http://schemas.microsoft.com/office/infopath/2007/PartnerControls">
  <documentManagement>
    <TaxCatchAll xmlns="cfad0cad-44b3-47c5-9cb7-e58261274a7d" xsi:nil="true"/>
    <lcf76f155ced4ddcb4097134ff3c332f xmlns="02e035bb-7fd1-4279-8bfe-c0c8b1d730ca">
      <Terms xmlns="http://schemas.microsoft.com/office/infopath/2007/PartnerControls"/>
    </lcf76f155ced4ddcb4097134ff3c332f>
    <ObjectName xmlns="02e035bb-7fd1-4279-8bfe-c0c8b1d730ca" xsi:nil="true"/>
    <Processed xmlns="02e035bb-7fd1-4279-8bfe-c0c8b1d730ca" xsi:nil="true"/>
    <ObjectId xmlns="02e035bb-7fd1-4279-8bfe-c0c8b1d730ca" xsi:nil="true"/>
    <ObjectType xmlns="02e035bb-7fd1-4279-8bfe-c0c8b1d730ca" xsi:nil="true"/>
    <DocumentType xmlns="02e035bb-7fd1-4279-8bfe-c0c8b1d730ca">Leadership Profile</DocumentType>
    <_dlc_DocId xmlns="cfad0cad-44b3-47c5-9cb7-e58261274a7d">KVMDWX2S4436-222810614-762877</_dlc_DocId>
    <_dlc_DocIdUrl xmlns="cfad0cad-44b3-47c5-9cb7-e58261274a7d">
      <Url>https://wittkiefferext.sharepoint.com/sites/PRISM/_layouts/15/DocIdRedir.aspx?ID=KVMDWX2S4436-222810614-762877</Url>
      <Description>KVMDWX2S4436-222810614-762877</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a53823a52745410dacac67e651741345">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12b1208d5d3d5a23d4ab374087ba7d3a"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67E448-D86C-4886-89BB-C43788151114}">
  <ds:schemaRefs/>
</ds:datastoreItem>
</file>

<file path=customXml/itemProps2.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3.xml><?xml version="1.0" encoding="utf-8"?>
<ds:datastoreItem xmlns:ds="http://schemas.openxmlformats.org/officeDocument/2006/customXml" ds:itemID="{A61CB1DE-9323-45AC-A927-933DA94A6ECD}">
  <ds:schemaRefs>
    <ds:schemaRef ds:uri="http://schemas.microsoft.com/sharepoint/events"/>
  </ds:schemaRefs>
</ds:datastoreItem>
</file>

<file path=customXml/itemProps4.xml><?xml version="1.0" encoding="utf-8"?>
<ds:datastoreItem xmlns:ds="http://schemas.openxmlformats.org/officeDocument/2006/customXml" ds:itemID="{443D35D6-B1F0-4E5A-AE8C-F2F58E56F67C}">
  <ds:schemaRefs/>
</ds:datastoreItem>
</file>

<file path=customXml/itemProps5.xml><?xml version="1.0" encoding="utf-8"?>
<ds:datastoreItem xmlns:ds="http://schemas.openxmlformats.org/officeDocument/2006/customXml" ds:itemID="{E62EE406-E52B-4004-B20A-222F2191914C}">
  <ds:schemaRefs>
    <ds:schemaRef ds:uri="http://schemas.microsoft.com/office/2006/metadata/properties"/>
    <ds:schemaRef ds:uri="http://schemas.microsoft.com/office/infopath/2007/PartnerControls"/>
    <ds:schemaRef ds:uri="cfad0cad-44b3-47c5-9cb7-e58261274a7d"/>
    <ds:schemaRef ds:uri="02e035bb-7fd1-4279-8bfe-c0c8b1d730ca"/>
  </ds:schemaRefs>
</ds:datastoreItem>
</file>

<file path=customXml/itemProps6.xml><?xml version="1.0" encoding="utf-8"?>
<ds:datastoreItem xmlns:ds="http://schemas.openxmlformats.org/officeDocument/2006/customXml" ds:itemID="{493C27D5-69D8-4F8B-9BDB-B6CCE5306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ADF7B06-0EB0-4B9D-A331-EE6E13607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Healthcare Leadership Profile _ Photo Cover</Template>
  <TotalTime>0</TotalTime>
  <Pages>12</Pages>
  <Words>2042</Words>
  <Characters>13117</Characters>
  <Application>Microsoft Office Word</Application>
  <DocSecurity>4</DocSecurity>
  <Lines>285</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Zhantell Suter</dc:creator>
  <cp:keywords/>
  <dc:description/>
  <cp:lastModifiedBy>Kelly Conroe</cp:lastModifiedBy>
  <cp:revision>2</cp:revision>
  <dcterms:created xsi:type="dcterms:W3CDTF">2026-04-01T14:45:00Z</dcterms:created>
  <dcterms:modified xsi:type="dcterms:W3CDTF">2026-04-01T14:45:00Z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ContentTypeId">
    <vt:lpwstr>0x010100D1059122367919499BB58709FAC36A91</vt:lpwstr>
  </property>
  <property fmtid="{D5CDD505-2E9C-101B-9397-08002B2CF9AE}" pid="4" name="MediaServiceImageTags">
    <vt:lpwstr/>
  </property>
  <property fmtid="{D5CDD505-2E9C-101B-9397-08002B2CF9AE}" pid="5" name="TemplafyTenantId">
    <vt:lpwstr>wittkieffer</vt:lpwstr>
  </property>
  <property fmtid="{D5CDD505-2E9C-101B-9397-08002B2CF9AE}" pid="6" name="TemplafyTemplateId">
    <vt:lpwstr>933557690676805910</vt:lpwstr>
  </property>
  <property fmtid="{D5CDD505-2E9C-101B-9397-08002B2CF9AE}" pid="7" name="TemplafyUserProfileId">
    <vt:lpwstr>992650368293797930</vt:lpwstr>
  </property>
  <property fmtid="{D5CDD505-2E9C-101B-9397-08002B2CF9AE}" pid="8" name="TemplafyFromBlank">
    <vt:bool>false</vt:bool>
  </property>
  <property fmtid="{D5CDD505-2E9C-101B-9397-08002B2CF9AE}" pid="9" name="_dlc_DocIdItemGuid">
    <vt:lpwstr>c789a920-c300-46df-a2f5-ab8360bb6c8a</vt:lpwstr>
  </property>
  <property fmtid="{D5CDD505-2E9C-101B-9397-08002B2CF9AE}" pid="10" name="GrammarlyDocumentId">
    <vt:lpwstr>d52138a6-9ff8-4f87-aa2b-fa32979015e2</vt:lpwstr>
  </property>
</Properties>
</file>