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DefaultTable"/>
        <w:tblpPr w:vertAnchor="page" w:horzAnchor="margin" w:tblpY="6913"/>
        <w:tblW w:w="0" w:type="auto"/>
        <w:tblLook w:val="04A0" w:firstRow="1" w:lastRow="0" w:firstColumn="1" w:lastColumn="0" w:noHBand="0" w:noVBand="1"/>
      </w:tblPr>
      <w:tblGrid>
        <w:gridCol w:w="10086"/>
      </w:tblGrid>
      <w:tr w:rsidR="00F97715" w14:paraId="6557E56D" w14:textId="77777777" w:rsidTr="00373C72">
        <w:trPr>
          <w:cnfStyle w:val="100000000000" w:firstRow="1" w:lastRow="0" w:firstColumn="0" w:lastColumn="0" w:oddVBand="0" w:evenVBand="0" w:oddHBand="0" w:evenHBand="0" w:firstRowFirstColumn="0" w:firstRowLastColumn="0" w:lastRowFirstColumn="0" w:lastRowLastColumn="0"/>
          <w:cantSplit/>
          <w:trHeight w:hRule="exact" w:val="268"/>
        </w:trPr>
        <w:tc>
          <w:tcPr>
            <w:cnfStyle w:val="001000000000" w:firstRow="0" w:lastRow="0" w:firstColumn="1" w:lastColumn="0" w:oddVBand="0" w:evenVBand="0" w:oddHBand="0" w:evenHBand="0" w:firstRowFirstColumn="0" w:firstRowLastColumn="0" w:lastRowFirstColumn="0" w:lastRowLastColumn="0"/>
            <w:tcW w:w="10086" w:type="dxa"/>
            <w:shd w:val="clear" w:color="auto" w:fill="AACBD2"/>
          </w:tcPr>
          <w:p w14:paraId="78440A9B" w14:textId="77777777" w:rsidR="00F97715" w:rsidRDefault="00F97715" w:rsidP="004C3203">
            <w:pPr>
              <w:pStyle w:val="ListBullet"/>
            </w:pPr>
            <w:bookmarkStart w:id="0" w:name="_Hlk153535258"/>
            <w:r>
              <w:rPr>
                <w:noProof/>
              </w:rPr>
              <w:drawing>
                <wp:anchor distT="0" distB="0" distL="114300" distR="114300" simplePos="0" relativeHeight="251656192" behindDoc="1" locked="0" layoutInCell="1" allowOverlap="1" wp14:anchorId="1FB7B113" wp14:editId="7CAE3AE5">
                  <wp:simplePos x="0" y="0"/>
                  <wp:positionH relativeFrom="column">
                    <wp:posOffset>3734</wp:posOffset>
                  </wp:positionH>
                  <wp:positionV relativeFrom="page">
                    <wp:posOffset>168250</wp:posOffset>
                  </wp:positionV>
                  <wp:extent cx="6400800" cy="4480560"/>
                  <wp:effectExtent l="0" t="0" r="0" b="0"/>
                  <wp:wrapNone/>
                  <wp:docPr id="223901581" name="Graphic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901581" name="Graphic 3"/>
                          <pic:cNvPicPr/>
                        </pic:nvPicPr>
                        <pic:blipFill>
                          <a:blip r:embed="rId14">
                            <a:extLst>
                              <a:ext uri="{28A0092B-C50C-407E-A947-70E740481C1C}">
                                <a14:useLocalDpi xmlns:a14="http://schemas.microsoft.com/office/drawing/2010/main" val="0"/>
                              </a:ext>
                            </a:extLst>
                          </a:blip>
                          <a:srcRect l="2381" r="2381"/>
                          <a:stretch>
                            <a:fillRect/>
                          </a:stretch>
                        </pic:blipFill>
                        <pic:spPr bwMode="auto">
                          <a:xfrm>
                            <a:off x="0" y="0"/>
                            <a:ext cx="6400800" cy="4480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97715" w14:paraId="1D1B5F76" w14:textId="77777777" w:rsidTr="00373C72">
        <w:trPr>
          <w:cantSplit/>
          <w:trHeight w:hRule="exact" w:val="7056"/>
        </w:trPr>
        <w:tc>
          <w:tcPr>
            <w:cnfStyle w:val="001000000000" w:firstRow="0" w:lastRow="0" w:firstColumn="1" w:lastColumn="0" w:oddVBand="0" w:evenVBand="0" w:oddHBand="0" w:evenHBand="0" w:firstRowFirstColumn="0" w:firstRowLastColumn="0" w:lastRowFirstColumn="0" w:lastRowLastColumn="0"/>
            <w:tcW w:w="10086" w:type="dxa"/>
          </w:tcPr>
          <w:p w14:paraId="78097005" w14:textId="77777777" w:rsidR="00F97715" w:rsidRDefault="00F97715" w:rsidP="00373C72">
            <w:pPr>
              <w:spacing w:before="0" w:after="0"/>
              <w:ind w:left="0" w:right="0"/>
            </w:pPr>
          </w:p>
        </w:tc>
      </w:tr>
    </w:tbl>
    <w:tbl>
      <w:tblPr>
        <w:tblStyle w:val="Plain"/>
        <w:tblW w:w="10086" w:type="dxa"/>
        <w:tblCellMar>
          <w:left w:w="0" w:type="dxa"/>
          <w:right w:w="0" w:type="dxa"/>
        </w:tblCellMar>
        <w:tblLook w:val="04A0" w:firstRow="1" w:lastRow="0" w:firstColumn="1" w:lastColumn="0" w:noHBand="0" w:noVBand="1"/>
      </w:tblPr>
      <w:tblGrid>
        <w:gridCol w:w="9810"/>
        <w:gridCol w:w="276"/>
      </w:tblGrid>
      <w:tr w:rsidR="00B02AD3" w14:paraId="6B04EAAA" w14:textId="77777777" w:rsidTr="08A4E32B">
        <w:trPr>
          <w:trHeight w:val="1701"/>
        </w:trPr>
        <w:tc>
          <w:tcPr>
            <w:tcW w:w="9810" w:type="dxa"/>
          </w:tcPr>
          <w:p w14:paraId="3E29FE38" w14:textId="77777777" w:rsidR="00B02AD3" w:rsidRDefault="00B02AD3" w:rsidP="00420973">
            <w:pPr>
              <w:pStyle w:val="Title"/>
              <w:ind w:right="0"/>
            </w:pPr>
            <w:bookmarkStart w:id="1" w:name="_Hlk153883610"/>
            <w:bookmarkEnd w:id="0"/>
            <w:r>
              <w:rPr>
                <w:noProof/>
              </w:rPr>
              <w:drawing>
                <wp:anchor distT="0" distB="0" distL="0" distR="0" simplePos="0" relativeHeight="251659264" behindDoc="1" locked="0" layoutInCell="1" allowOverlap="1" wp14:anchorId="5359056F" wp14:editId="6D140D0C">
                  <wp:simplePos x="0" y="0"/>
                  <wp:positionH relativeFrom="column">
                    <wp:posOffset>3955745</wp:posOffset>
                  </wp:positionH>
                  <wp:positionV relativeFrom="paragraph">
                    <wp:posOffset>0</wp:posOffset>
                  </wp:positionV>
                  <wp:extent cx="2273935" cy="1349375"/>
                  <wp:effectExtent l="0" t="0" r="0" b="0"/>
                  <wp:wrapTight wrapText="bothSides">
                    <wp:wrapPolygon edited="0">
                      <wp:start x="724" y="7014"/>
                      <wp:lineTo x="0" y="8233"/>
                      <wp:lineTo x="0" y="11893"/>
                      <wp:lineTo x="1991" y="13722"/>
                      <wp:lineTo x="2171" y="14332"/>
                      <wp:lineTo x="3619" y="14332"/>
                      <wp:lineTo x="21353" y="12808"/>
                      <wp:lineTo x="21353" y="8538"/>
                      <wp:lineTo x="1629" y="7014"/>
                      <wp:lineTo x="724" y="7014"/>
                    </wp:wrapPolygon>
                  </wp:wrapTight>
                  <wp:docPr id="1958969653"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69653" name="Graphic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73935" cy="1349375"/>
                          </a:xfrm>
                          <a:prstGeom prst="rect">
                            <a:avLst/>
                          </a:prstGeom>
                        </pic:spPr>
                      </pic:pic>
                    </a:graphicData>
                  </a:graphic>
                  <wp14:sizeRelH relativeFrom="margin">
                    <wp14:pctWidth>0</wp14:pctWidth>
                  </wp14:sizeRelH>
                  <wp14:sizeRelV relativeFrom="margin">
                    <wp14:pctHeight>0</wp14:pctHeight>
                  </wp14:sizeRelV>
                </wp:anchor>
              </w:drawing>
            </w:r>
          </w:p>
        </w:tc>
        <w:tc>
          <w:tcPr>
            <w:tcW w:w="276" w:type="dxa"/>
          </w:tcPr>
          <w:p w14:paraId="6C0A87B4" w14:textId="77777777" w:rsidR="00B02AD3" w:rsidRDefault="00B02AD3" w:rsidP="00373C72">
            <w:pPr>
              <w:pStyle w:val="Title"/>
              <w:rPr>
                <w:noProof/>
              </w:rPr>
            </w:pPr>
          </w:p>
        </w:tc>
      </w:tr>
      <w:tr w:rsidR="009F1757" w14:paraId="3B49F62C" w14:textId="77777777" w:rsidTr="08A4E32B">
        <w:trPr>
          <w:trHeight w:val="990"/>
        </w:trPr>
        <w:sdt>
          <w:sdtPr>
            <w:alias w:val="Title"/>
            <w:tag w:val="Add Title"/>
            <w:id w:val="1364790510"/>
            <w:placeholder>
              <w:docPart w:val="F2358DBAF0DC4AC098804236D4A512B6"/>
            </w:placeholder>
          </w:sdtPr>
          <w:sdtEndPr/>
          <w:sdtContent>
            <w:tc>
              <w:tcPr>
                <w:tcW w:w="9810" w:type="dxa"/>
                <w:vAlign w:val="center"/>
              </w:tcPr>
              <w:p w14:paraId="36AB79B7" w14:textId="297B921D" w:rsidR="009F1757" w:rsidRPr="008D48A8" w:rsidRDefault="00BE1811" w:rsidP="00854195">
                <w:pPr>
                  <w:pStyle w:val="Title"/>
                  <w:ind w:left="0" w:right="0"/>
                </w:pPr>
                <w:r>
                  <w:t>V</w:t>
                </w:r>
                <w:r w:rsidR="008D48A8">
                  <w:t xml:space="preserve">ice President, </w:t>
                </w:r>
                <w:r w:rsidR="53795F70">
                  <w:t>Peri-Procedural</w:t>
                </w:r>
                <w:r w:rsidR="008D48A8">
                  <w:t xml:space="preserve"> Services</w:t>
                </w:r>
              </w:p>
            </w:tc>
          </w:sdtContent>
        </w:sdt>
        <w:tc>
          <w:tcPr>
            <w:tcW w:w="276" w:type="dxa"/>
          </w:tcPr>
          <w:p w14:paraId="6B6921FE" w14:textId="77777777" w:rsidR="009F1757" w:rsidRPr="008D48A8" w:rsidRDefault="009F1757" w:rsidP="009F1757">
            <w:pPr>
              <w:pStyle w:val="Title"/>
              <w:jc w:val="center"/>
            </w:pPr>
          </w:p>
        </w:tc>
      </w:tr>
      <w:tr w:rsidR="009F1757" w:rsidRPr="008D48A8" w14:paraId="2AFF5FED" w14:textId="77777777" w:rsidTr="08A4E32B">
        <w:sdt>
          <w:sdtPr>
            <w:alias w:val=" Sub Title"/>
            <w:id w:val="1701976345"/>
            <w:placeholder>
              <w:docPart w:val="32E630655CB849FCB1CA64B3FA4E0719"/>
            </w:placeholder>
            <w:showingPlcHdr/>
          </w:sdtPr>
          <w:sdtEndPr/>
          <w:sdtContent>
            <w:tc>
              <w:tcPr>
                <w:tcW w:w="9810" w:type="dxa"/>
              </w:tcPr>
              <w:p w14:paraId="1F75DB37" w14:textId="77777777" w:rsidR="009F1757" w:rsidRPr="008D48A8" w:rsidRDefault="00053289" w:rsidP="009F1757">
                <w:pPr>
                  <w:pStyle w:val="Subtitle"/>
                  <w:ind w:left="0" w:right="0"/>
                </w:pPr>
                <w:r w:rsidRPr="008D48A8">
                  <w:t>Leadership Profile</w:t>
                </w:r>
              </w:p>
            </w:tc>
          </w:sdtContent>
        </w:sdt>
        <w:tc>
          <w:tcPr>
            <w:tcW w:w="276" w:type="dxa"/>
          </w:tcPr>
          <w:p w14:paraId="07678FAC" w14:textId="77777777" w:rsidR="009F1757" w:rsidRPr="008D48A8" w:rsidRDefault="009F1757" w:rsidP="009F1757">
            <w:pPr>
              <w:pStyle w:val="Subtitle"/>
            </w:pPr>
          </w:p>
        </w:tc>
      </w:tr>
      <w:tr w:rsidR="009F1757" w14:paraId="532E091F" w14:textId="77777777" w:rsidTr="08A4E32B">
        <w:tc>
          <w:tcPr>
            <w:tcW w:w="9810" w:type="dxa"/>
          </w:tcPr>
          <w:p w14:paraId="220FC18B" w14:textId="04A13ACE" w:rsidR="009F1757" w:rsidRDefault="008D48A8" w:rsidP="005564A3">
            <w:pPr>
              <w:pStyle w:val="Date"/>
              <w:tabs>
                <w:tab w:val="left" w:pos="8355"/>
              </w:tabs>
              <w:ind w:left="0" w:right="0"/>
            </w:pPr>
            <w:r>
              <w:t>Ju</w:t>
            </w:r>
            <w:r w:rsidR="162B16D1">
              <w:t>ly</w:t>
            </w:r>
            <w:r w:rsidR="00854195">
              <w:t xml:space="preserve"> </w:t>
            </w:r>
            <w:r>
              <w:t>2026</w:t>
            </w:r>
          </w:p>
        </w:tc>
        <w:tc>
          <w:tcPr>
            <w:tcW w:w="276" w:type="dxa"/>
          </w:tcPr>
          <w:p w14:paraId="5180BF0C" w14:textId="77777777" w:rsidR="009F1757" w:rsidRDefault="009F1757" w:rsidP="009F1757">
            <w:pPr>
              <w:pStyle w:val="Date"/>
            </w:pPr>
          </w:p>
        </w:tc>
      </w:tr>
      <w:tr w:rsidR="009F1757" w14:paraId="62FFF164" w14:textId="77777777" w:rsidTr="08A4E32B">
        <w:tc>
          <w:tcPr>
            <w:tcW w:w="9810" w:type="dxa"/>
          </w:tcPr>
          <w:p w14:paraId="2820DB55" w14:textId="6AD10C6E" w:rsidR="009F1757" w:rsidRDefault="009F1757" w:rsidP="009F1757">
            <w:pPr>
              <w:pStyle w:val="Author"/>
            </w:pPr>
            <w:r>
              <w:t xml:space="preserve">Prepared by </w:t>
            </w:r>
            <w:sdt>
              <w:sdtPr>
                <w:alias w:val="Name"/>
                <w:id w:val="-200785126"/>
                <w:placeholder>
                  <w:docPart w:val="2081A152301B42AB9F70C4550E4CB41A"/>
                </w:placeholder>
              </w:sdtPr>
              <w:sdtEndPr/>
              <w:sdtContent>
                <w:r w:rsidR="006C7425">
                  <w:t>Michelle Johnson | April Allen | Molly Solomon</w:t>
                </w:r>
              </w:sdtContent>
            </w:sdt>
          </w:p>
        </w:tc>
        <w:tc>
          <w:tcPr>
            <w:tcW w:w="276" w:type="dxa"/>
          </w:tcPr>
          <w:p w14:paraId="0F8B0308" w14:textId="77777777" w:rsidR="009F1757" w:rsidRDefault="009F1757" w:rsidP="009F1757">
            <w:pPr>
              <w:pStyle w:val="Date"/>
            </w:pPr>
          </w:p>
        </w:tc>
      </w:tr>
      <w:bookmarkEnd w:id="1"/>
    </w:tbl>
    <w:p w14:paraId="0FDC7EF8" w14:textId="77777777" w:rsidR="00BE77E3" w:rsidRPr="00E80710" w:rsidRDefault="00BE77E3" w:rsidP="00AC401A">
      <w:pPr>
        <w:pStyle w:val="Heading1-MiddleofPage"/>
      </w:pPr>
      <w:r>
        <w:br w:type="page"/>
      </w:r>
    </w:p>
    <w:p w14:paraId="18FFAA51" w14:textId="77777777" w:rsidR="00FF4711" w:rsidRPr="001D6018" w:rsidRDefault="00FF4711" w:rsidP="001D6018">
      <w:pPr>
        <w:pStyle w:val="Heading1-MidPage"/>
        <w:rPr>
          <w:b/>
          <w:bCs/>
        </w:rPr>
      </w:pPr>
      <w:r w:rsidRPr="001D6018">
        <w:rPr>
          <w:b/>
          <w:bCs/>
        </w:rPr>
        <w:lastRenderedPageBreak/>
        <w:t>Contents</w:t>
      </w: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2156"/>
      </w:tblGrid>
      <w:tr w:rsidR="006A4400" w:rsidRPr="006A4400" w14:paraId="5D1FAFB3" w14:textId="77777777" w:rsidTr="00166EB8">
        <w:trPr>
          <w:trHeight w:val="20"/>
        </w:trPr>
        <w:tc>
          <w:tcPr>
            <w:tcW w:w="5125" w:type="dxa"/>
            <w:hideMark/>
          </w:tcPr>
          <w:p w14:paraId="23359E13" w14:textId="77777777" w:rsidR="006A4400" w:rsidRPr="006A4400" w:rsidRDefault="006A4400" w:rsidP="00C36340">
            <w:pPr>
              <w:pStyle w:val="TOCHeading"/>
              <w:spacing w:before="0" w:after="360"/>
              <w:rPr>
                <w:rFonts w:eastAsia="Times New Roman"/>
                <w:lang w:val="en-GB"/>
              </w:rPr>
            </w:pPr>
            <w:bookmarkStart w:id="2" w:name="_Hlk158925323"/>
            <w:bookmarkStart w:id="3" w:name="_Toc146104831"/>
            <w:r w:rsidRPr="006A4400">
              <w:rPr>
                <w:rFonts w:eastAsia="Times New Roman"/>
                <w:lang w:val="en-GB"/>
              </w:rPr>
              <w:t>The Opportunity</w:t>
            </w:r>
          </w:p>
        </w:tc>
        <w:tc>
          <w:tcPr>
            <w:tcW w:w="2156" w:type="dxa"/>
            <w:hideMark/>
          </w:tcPr>
          <w:p w14:paraId="5AFDFEAA" w14:textId="77777777"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01</w:t>
            </w:r>
          </w:p>
        </w:tc>
      </w:tr>
      <w:tr w:rsidR="006A4400" w:rsidRPr="006A4400" w14:paraId="69D62F67" w14:textId="77777777" w:rsidTr="00166EB8">
        <w:trPr>
          <w:trHeight w:val="20"/>
        </w:trPr>
        <w:tc>
          <w:tcPr>
            <w:tcW w:w="5125" w:type="dxa"/>
            <w:hideMark/>
          </w:tcPr>
          <w:p w14:paraId="23A44E1B"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Organization Overview</w:t>
            </w:r>
          </w:p>
        </w:tc>
        <w:tc>
          <w:tcPr>
            <w:tcW w:w="2156" w:type="dxa"/>
            <w:hideMark/>
          </w:tcPr>
          <w:p w14:paraId="715520BF" w14:textId="77777777"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02</w:t>
            </w:r>
          </w:p>
        </w:tc>
      </w:tr>
      <w:tr w:rsidR="006A4400" w:rsidRPr="006A4400" w14:paraId="6C622FA4" w14:textId="77777777" w:rsidTr="00166EB8">
        <w:trPr>
          <w:trHeight w:val="20"/>
        </w:trPr>
        <w:tc>
          <w:tcPr>
            <w:tcW w:w="5125" w:type="dxa"/>
            <w:hideMark/>
          </w:tcPr>
          <w:p w14:paraId="58E57189"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Position Summary</w:t>
            </w:r>
          </w:p>
        </w:tc>
        <w:tc>
          <w:tcPr>
            <w:tcW w:w="2156" w:type="dxa"/>
            <w:hideMark/>
          </w:tcPr>
          <w:p w14:paraId="75417CEB" w14:textId="43E6A576"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w:t>
            </w:r>
            <w:r w:rsidR="006B3764">
              <w:rPr>
                <w:rFonts w:eastAsia="Times New Roman"/>
                <w:b/>
                <w:bCs/>
                <w:color w:val="86B5BD" w:themeColor="text2"/>
                <w:sz w:val="24"/>
                <w:szCs w:val="24"/>
                <w:lang w:val="en-GB"/>
              </w:rPr>
              <w:t>5</w:t>
            </w:r>
          </w:p>
        </w:tc>
      </w:tr>
      <w:tr w:rsidR="006A4400" w:rsidRPr="006A4400" w14:paraId="500A594C" w14:textId="77777777" w:rsidTr="00166EB8">
        <w:trPr>
          <w:trHeight w:val="20"/>
        </w:trPr>
        <w:tc>
          <w:tcPr>
            <w:tcW w:w="5125" w:type="dxa"/>
            <w:hideMark/>
          </w:tcPr>
          <w:p w14:paraId="0DCA928E"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Goals and Objectives</w:t>
            </w:r>
          </w:p>
        </w:tc>
        <w:tc>
          <w:tcPr>
            <w:tcW w:w="2156" w:type="dxa"/>
            <w:hideMark/>
          </w:tcPr>
          <w:p w14:paraId="2F64FB53" w14:textId="307A64E0"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w:t>
            </w:r>
            <w:r w:rsidR="006B3764">
              <w:rPr>
                <w:rFonts w:eastAsia="Times New Roman"/>
                <w:b/>
                <w:bCs/>
                <w:color w:val="86B5BD" w:themeColor="text2"/>
                <w:sz w:val="24"/>
                <w:szCs w:val="24"/>
                <w:lang w:val="en-GB"/>
              </w:rPr>
              <w:t>7</w:t>
            </w:r>
          </w:p>
        </w:tc>
      </w:tr>
      <w:tr w:rsidR="006A4400" w:rsidRPr="006A4400" w14:paraId="432982CB" w14:textId="77777777" w:rsidTr="00166EB8">
        <w:trPr>
          <w:trHeight w:val="20"/>
        </w:trPr>
        <w:tc>
          <w:tcPr>
            <w:tcW w:w="5125" w:type="dxa"/>
            <w:hideMark/>
          </w:tcPr>
          <w:p w14:paraId="381090A7"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Candidate Qualifications</w:t>
            </w:r>
          </w:p>
        </w:tc>
        <w:tc>
          <w:tcPr>
            <w:tcW w:w="2156" w:type="dxa"/>
            <w:hideMark/>
          </w:tcPr>
          <w:p w14:paraId="6E8A1A8D" w14:textId="6505DD92" w:rsidR="006A4400" w:rsidRPr="006A4400" w:rsidRDefault="006A4400" w:rsidP="00C36340">
            <w:pPr>
              <w:keepNext/>
              <w:keepLines/>
              <w:spacing w:after="360"/>
              <w:jc w:val="right"/>
              <w:outlineLvl w:val="1"/>
              <w:rPr>
                <w:rFonts w:eastAsia="Times New Roman"/>
                <w:b/>
                <w:bCs/>
                <w:color w:val="86B5BD" w:themeColor="text2"/>
                <w:sz w:val="24"/>
                <w:szCs w:val="24"/>
                <w:lang w:val="en-GB"/>
              </w:rPr>
            </w:pPr>
            <w:r w:rsidRPr="006A4400">
              <w:rPr>
                <w:rFonts w:eastAsia="Times New Roman"/>
                <w:b/>
                <w:bCs/>
                <w:color w:val="86B5BD" w:themeColor="text2"/>
                <w:sz w:val="24"/>
                <w:szCs w:val="24"/>
                <w:lang w:val="en-GB"/>
              </w:rPr>
              <w:t>0</w:t>
            </w:r>
            <w:r w:rsidR="006B3764">
              <w:rPr>
                <w:rFonts w:eastAsia="Times New Roman"/>
                <w:b/>
                <w:bCs/>
                <w:color w:val="86B5BD" w:themeColor="text2"/>
                <w:sz w:val="24"/>
                <w:szCs w:val="24"/>
                <w:lang w:val="en-GB"/>
              </w:rPr>
              <w:t>8</w:t>
            </w:r>
          </w:p>
        </w:tc>
      </w:tr>
      <w:tr w:rsidR="006A4400" w:rsidRPr="006A4400" w14:paraId="521A219B" w14:textId="77777777" w:rsidTr="00166EB8">
        <w:trPr>
          <w:trHeight w:val="20"/>
        </w:trPr>
        <w:tc>
          <w:tcPr>
            <w:tcW w:w="5125" w:type="dxa"/>
            <w:hideMark/>
          </w:tcPr>
          <w:p w14:paraId="2A8B6B0E"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The Community</w:t>
            </w:r>
          </w:p>
        </w:tc>
        <w:tc>
          <w:tcPr>
            <w:tcW w:w="2156" w:type="dxa"/>
            <w:hideMark/>
          </w:tcPr>
          <w:p w14:paraId="4196D299" w14:textId="7B05659C" w:rsidR="006A4400" w:rsidRPr="006A4400" w:rsidRDefault="006B3764" w:rsidP="00C36340">
            <w:pPr>
              <w:keepNext/>
              <w:keepLines/>
              <w:spacing w:after="360"/>
              <w:jc w:val="right"/>
              <w:outlineLvl w:val="1"/>
              <w:rPr>
                <w:rFonts w:eastAsia="Times New Roman"/>
                <w:b/>
                <w:bCs/>
                <w:color w:val="86B5BD" w:themeColor="text2"/>
                <w:sz w:val="24"/>
                <w:szCs w:val="24"/>
                <w:lang w:val="en-GB"/>
              </w:rPr>
            </w:pPr>
            <w:r>
              <w:rPr>
                <w:rFonts w:eastAsia="Times New Roman"/>
                <w:b/>
                <w:bCs/>
                <w:color w:val="86B5BD" w:themeColor="text2"/>
                <w:sz w:val="24"/>
                <w:szCs w:val="24"/>
                <w:lang w:val="en-GB"/>
              </w:rPr>
              <w:t>09</w:t>
            </w:r>
          </w:p>
        </w:tc>
      </w:tr>
      <w:tr w:rsidR="006A4400" w:rsidRPr="006A4400" w14:paraId="5524B428" w14:textId="77777777" w:rsidTr="00166EB8">
        <w:trPr>
          <w:trHeight w:val="20"/>
        </w:trPr>
        <w:tc>
          <w:tcPr>
            <w:tcW w:w="5125" w:type="dxa"/>
            <w:hideMark/>
          </w:tcPr>
          <w:p w14:paraId="3FD4B393" w14:textId="77777777" w:rsidR="006A4400" w:rsidRPr="006A4400" w:rsidRDefault="006A4400" w:rsidP="00C36340">
            <w:pPr>
              <w:pStyle w:val="TOCHeading"/>
              <w:spacing w:before="0" w:after="360"/>
              <w:rPr>
                <w:rFonts w:eastAsia="Times New Roman"/>
                <w:lang w:val="en-GB"/>
              </w:rPr>
            </w:pPr>
            <w:r w:rsidRPr="006A4400">
              <w:rPr>
                <w:rFonts w:eastAsia="Times New Roman"/>
                <w:lang w:val="en-GB"/>
              </w:rPr>
              <w:t>Procedure for Candidacy</w:t>
            </w:r>
          </w:p>
        </w:tc>
        <w:tc>
          <w:tcPr>
            <w:tcW w:w="2156" w:type="dxa"/>
            <w:hideMark/>
          </w:tcPr>
          <w:p w14:paraId="5DF9D9C8" w14:textId="4A223F54" w:rsidR="006A4400" w:rsidRPr="006A4400" w:rsidRDefault="00417850" w:rsidP="00C36340">
            <w:pPr>
              <w:keepNext/>
              <w:keepLines/>
              <w:spacing w:after="360"/>
              <w:jc w:val="right"/>
              <w:outlineLvl w:val="1"/>
              <w:rPr>
                <w:rFonts w:eastAsia="Times New Roman"/>
                <w:b/>
                <w:bCs/>
                <w:color w:val="86B5BD" w:themeColor="text2"/>
                <w:sz w:val="24"/>
                <w:szCs w:val="24"/>
                <w:lang w:val="en-GB"/>
              </w:rPr>
            </w:pPr>
            <w:r>
              <w:rPr>
                <w:rFonts w:eastAsia="Times New Roman"/>
                <w:b/>
                <w:bCs/>
                <w:color w:val="86B5BD" w:themeColor="text2"/>
                <w:sz w:val="24"/>
                <w:szCs w:val="24"/>
                <w:lang w:val="en-GB"/>
              </w:rPr>
              <w:t>1</w:t>
            </w:r>
            <w:r w:rsidR="006B3764">
              <w:rPr>
                <w:rFonts w:eastAsia="Times New Roman"/>
                <w:b/>
                <w:bCs/>
                <w:color w:val="86B5BD" w:themeColor="text2"/>
                <w:sz w:val="24"/>
                <w:szCs w:val="24"/>
                <w:lang w:val="en-GB"/>
              </w:rPr>
              <w:t>0</w:t>
            </w:r>
          </w:p>
        </w:tc>
      </w:tr>
      <w:bookmarkEnd w:id="2"/>
    </w:tbl>
    <w:p w14:paraId="7C204EF3" w14:textId="77777777" w:rsidR="006A4400" w:rsidRDefault="006A4400" w:rsidP="006A4400">
      <w:pPr>
        <w:rPr>
          <w:rFonts w:ascii="Arial" w:eastAsia="Times New Roman" w:hAnsi="Arial" w:cs="Times New Roman"/>
          <w:noProof/>
          <w:kern w:val="2"/>
          <w14:ligatures w14:val="standardContextual"/>
        </w:rPr>
      </w:pPr>
    </w:p>
    <w:p w14:paraId="7E81BA1B" w14:textId="77777777" w:rsidR="00FF4711" w:rsidRPr="006A4400" w:rsidRDefault="00FF4711" w:rsidP="006A4400">
      <w:pPr>
        <w:rPr>
          <w:rFonts w:ascii="Arial" w:eastAsia="Times New Roman" w:hAnsi="Arial" w:cs="Times New Roman"/>
          <w:noProof/>
          <w:kern w:val="2"/>
          <w14:ligatures w14:val="standardContextual"/>
        </w:rPr>
      </w:pPr>
    </w:p>
    <w:p w14:paraId="3E20390D" w14:textId="77777777" w:rsidR="006A4400" w:rsidRDefault="006A4400" w:rsidP="006A4400">
      <w:pPr>
        <w:rPr>
          <w:rFonts w:asciiTheme="majorHAnsi" w:eastAsiaTheme="majorEastAsia" w:hAnsiTheme="majorHAnsi" w:cstheme="majorBidi"/>
          <w:b/>
          <w:bCs/>
          <w:color w:val="21455D" w:themeColor="accent3"/>
          <w:sz w:val="32"/>
          <w:szCs w:val="60"/>
        </w:rPr>
      </w:pPr>
    </w:p>
    <w:p w14:paraId="75396BE8" w14:textId="77777777" w:rsidR="006A4400" w:rsidRPr="006A4400" w:rsidRDefault="006A4400" w:rsidP="006A4400">
      <w:pPr>
        <w:rPr>
          <w:rFonts w:asciiTheme="majorHAnsi" w:eastAsiaTheme="majorEastAsia" w:hAnsiTheme="majorHAnsi" w:cstheme="majorBidi"/>
          <w:sz w:val="32"/>
          <w:szCs w:val="60"/>
        </w:rPr>
        <w:sectPr w:rsidR="006A4400" w:rsidRPr="006A4400" w:rsidSect="002C6EF5">
          <w:headerReference w:type="default" r:id="rId16"/>
          <w:footerReference w:type="default" r:id="rId17"/>
          <w:footerReference w:type="first" r:id="rId18"/>
          <w:pgSz w:w="12240" w:h="15840" w:code="1"/>
          <w:pgMar w:top="1440" w:right="1077" w:bottom="1440" w:left="1077" w:header="720" w:footer="431" w:gutter="0"/>
          <w:pgNumType w:start="0"/>
          <w:cols w:space="708"/>
          <w:titlePg/>
          <w:docGrid w:linePitch="360"/>
        </w:sectPr>
      </w:pPr>
    </w:p>
    <w:p w14:paraId="36ED885C" w14:textId="77777777" w:rsidR="000D1DD0" w:rsidRPr="000D1DD0" w:rsidRDefault="000D1DD0" w:rsidP="001D6018">
      <w:pPr>
        <w:pStyle w:val="Heading1"/>
      </w:pPr>
      <w:bookmarkStart w:id="4" w:name="_Toc155173734"/>
      <w:r w:rsidRPr="000D1DD0">
        <w:lastRenderedPageBreak/>
        <w:t>The Opportunity</w:t>
      </w:r>
      <w:bookmarkEnd w:id="4"/>
    </w:p>
    <w:p w14:paraId="395DCE54" w14:textId="07D3DCD9" w:rsidR="001D038A" w:rsidRPr="001D038A" w:rsidRDefault="001D038A" w:rsidP="08A4E32B">
      <w:pPr>
        <w:spacing w:after="200" w:line="264" w:lineRule="auto"/>
        <w:rPr>
          <w:sz w:val="20"/>
          <w:szCs w:val="20"/>
        </w:rPr>
      </w:pPr>
      <w:r w:rsidRPr="08A4E32B">
        <w:rPr>
          <w:sz w:val="20"/>
          <w:szCs w:val="20"/>
        </w:rPr>
        <w:t xml:space="preserve">The Vice President, </w:t>
      </w:r>
      <w:r w:rsidR="53795F70" w:rsidRPr="08A4E32B">
        <w:rPr>
          <w:sz w:val="20"/>
          <w:szCs w:val="20"/>
        </w:rPr>
        <w:t>Peri-Procedural</w:t>
      </w:r>
      <w:r w:rsidRPr="08A4E32B">
        <w:rPr>
          <w:sz w:val="20"/>
          <w:szCs w:val="20"/>
        </w:rPr>
        <w:t xml:space="preserve"> Services at Cedars-Sinai </w:t>
      </w:r>
      <w:r w:rsidR="04A3CC9C" w:rsidRPr="08A4E32B">
        <w:rPr>
          <w:sz w:val="20"/>
          <w:szCs w:val="20"/>
        </w:rPr>
        <w:t>Health System</w:t>
      </w:r>
      <w:r w:rsidRPr="08A4E32B">
        <w:rPr>
          <w:sz w:val="20"/>
          <w:szCs w:val="20"/>
        </w:rPr>
        <w:t xml:space="preserve">, represents a compelling opportunity for a </w:t>
      </w:r>
      <w:r w:rsidR="120B2E98" w:rsidRPr="08A4E32B">
        <w:rPr>
          <w:sz w:val="20"/>
          <w:szCs w:val="20"/>
        </w:rPr>
        <w:t xml:space="preserve">strong and </w:t>
      </w:r>
      <w:r w:rsidRPr="08A4E32B">
        <w:rPr>
          <w:sz w:val="20"/>
          <w:szCs w:val="20"/>
        </w:rPr>
        <w:t xml:space="preserve">collaborative leader to </w:t>
      </w:r>
      <w:r w:rsidR="1CA8D5B5" w:rsidRPr="08A4E32B">
        <w:rPr>
          <w:sz w:val="20"/>
          <w:szCs w:val="20"/>
        </w:rPr>
        <w:t xml:space="preserve">streamline and optimize </w:t>
      </w:r>
      <w:r w:rsidRPr="08A4E32B">
        <w:rPr>
          <w:sz w:val="20"/>
          <w:szCs w:val="20"/>
        </w:rPr>
        <w:t xml:space="preserve">surgical and procedural care within one of the nation’s leading academic health systems. This executive will be entrusted with advancing a high-performing, complex enterprise by driving operational excellence, enhancing access and throughput, and positioning perioperative </w:t>
      </w:r>
      <w:r w:rsidR="7487A2C9" w:rsidRPr="08A4E32B">
        <w:rPr>
          <w:sz w:val="20"/>
          <w:szCs w:val="20"/>
        </w:rPr>
        <w:t xml:space="preserve">and procedural </w:t>
      </w:r>
      <w:r w:rsidRPr="08A4E32B">
        <w:rPr>
          <w:sz w:val="20"/>
          <w:szCs w:val="20"/>
        </w:rPr>
        <w:t>services for continued growth and innovation.</w:t>
      </w:r>
    </w:p>
    <w:p w14:paraId="5EC13BCA" w14:textId="6E6A4CEF" w:rsidR="001D038A" w:rsidRPr="001D038A" w:rsidRDefault="001D038A" w:rsidP="08A4E32B">
      <w:pPr>
        <w:spacing w:after="200" w:line="264" w:lineRule="auto"/>
        <w:rPr>
          <w:sz w:val="20"/>
          <w:szCs w:val="20"/>
        </w:rPr>
      </w:pPr>
      <w:r w:rsidRPr="08A4E32B">
        <w:rPr>
          <w:sz w:val="20"/>
          <w:szCs w:val="20"/>
        </w:rPr>
        <w:t xml:space="preserve">Cedars-Sinai is a nationally recognized leader in high-quality healthcare, renowned for its excellence in patient care, research, education, and community service. Recognized as #1 (tied) in California, the organization has continually evolved since its founding in 1902 to meet the needs of one of the nation’s most diverse populations, setting the standard for innovation and quality across the care continuum. As one of the largest nonprofit academic medical centers in the United States, Cedars-Sinai Medical Center consists of </w:t>
      </w:r>
      <w:r w:rsidR="006E6132" w:rsidRPr="08A4E32B">
        <w:rPr>
          <w:sz w:val="20"/>
          <w:szCs w:val="20"/>
        </w:rPr>
        <w:t>91</w:t>
      </w:r>
      <w:r w:rsidR="00D3377A">
        <w:rPr>
          <w:sz w:val="20"/>
          <w:szCs w:val="20"/>
        </w:rPr>
        <w:t>5</w:t>
      </w:r>
      <w:r w:rsidRPr="08A4E32B">
        <w:rPr>
          <w:sz w:val="20"/>
          <w:szCs w:val="20"/>
        </w:rPr>
        <w:t xml:space="preserve"> licensed beds, </w:t>
      </w:r>
      <w:r w:rsidR="0E3CA00B" w:rsidRPr="08A4E32B">
        <w:rPr>
          <w:sz w:val="20"/>
          <w:szCs w:val="20"/>
        </w:rPr>
        <w:t>nearly</w:t>
      </w:r>
      <w:r w:rsidRPr="08A4E32B">
        <w:rPr>
          <w:sz w:val="20"/>
          <w:szCs w:val="20"/>
        </w:rPr>
        <w:t xml:space="preserve"> </w:t>
      </w:r>
      <w:r w:rsidR="64B4DFF2" w:rsidRPr="08A4E32B">
        <w:rPr>
          <w:sz w:val="20"/>
          <w:szCs w:val="20"/>
        </w:rPr>
        <w:t>3</w:t>
      </w:r>
      <w:r w:rsidRPr="08A4E32B">
        <w:rPr>
          <w:sz w:val="20"/>
          <w:szCs w:val="20"/>
        </w:rPr>
        <w:t>,</w:t>
      </w:r>
      <w:r w:rsidR="64B4DFF2" w:rsidRPr="08A4E32B">
        <w:rPr>
          <w:sz w:val="20"/>
          <w:szCs w:val="20"/>
        </w:rPr>
        <w:t>0</w:t>
      </w:r>
      <w:r w:rsidRPr="08A4E32B">
        <w:rPr>
          <w:sz w:val="20"/>
          <w:szCs w:val="20"/>
        </w:rPr>
        <w:t xml:space="preserve">00 physicians, and approximately </w:t>
      </w:r>
      <w:r w:rsidR="00DC46B5" w:rsidRPr="08A4E32B">
        <w:rPr>
          <w:sz w:val="20"/>
          <w:szCs w:val="20"/>
        </w:rPr>
        <w:t>4,7</w:t>
      </w:r>
      <w:r w:rsidRPr="08A4E32B">
        <w:rPr>
          <w:sz w:val="20"/>
          <w:szCs w:val="20"/>
        </w:rPr>
        <w:t>00 nurses. Cedars-Sinai offers a dynamic, fast-paced environment dedicated to advancing healthcare, developing groundbreaking treatments, and improving access and outcomes for the communities it serves.</w:t>
      </w:r>
    </w:p>
    <w:p w14:paraId="361F94F7" w14:textId="3ED541DB" w:rsidR="001D038A" w:rsidRPr="001D038A" w:rsidRDefault="001D038A" w:rsidP="001D038A">
      <w:pPr>
        <w:spacing w:after="200" w:line="264" w:lineRule="auto"/>
        <w:rPr>
          <w:sz w:val="20"/>
          <w:szCs w:val="20"/>
        </w:rPr>
      </w:pPr>
      <w:r w:rsidRPr="08A4E32B">
        <w:rPr>
          <w:sz w:val="20"/>
          <w:szCs w:val="20"/>
        </w:rPr>
        <w:t xml:space="preserve">In this role, the VP will work closely with administrative leadership </w:t>
      </w:r>
      <w:r w:rsidR="0B2F9378" w:rsidRPr="08A4E32B">
        <w:rPr>
          <w:sz w:val="20"/>
          <w:szCs w:val="20"/>
        </w:rPr>
        <w:t xml:space="preserve">and clinical care teams </w:t>
      </w:r>
      <w:r w:rsidRPr="08A4E32B">
        <w:rPr>
          <w:sz w:val="20"/>
          <w:szCs w:val="20"/>
        </w:rPr>
        <w:t xml:space="preserve">to ensure strong alignment across departments and service lines, fostering a culture of accountability, collaboration, and continuous improvement. The position offers the opportunity to leverage data, emerging technologies, and </w:t>
      </w:r>
      <w:r w:rsidR="00807EC6">
        <w:rPr>
          <w:sz w:val="20"/>
          <w:szCs w:val="20"/>
        </w:rPr>
        <w:t xml:space="preserve">process improvement </w:t>
      </w:r>
      <w:r w:rsidRPr="08A4E32B">
        <w:rPr>
          <w:sz w:val="20"/>
          <w:szCs w:val="20"/>
        </w:rPr>
        <w:t xml:space="preserve">methodologies to optimize performance, improve efficiency, and elevate the quality and consistency of care delivery across all perioperative and procedural settings. </w:t>
      </w:r>
      <w:r w:rsidR="00807EC6">
        <w:rPr>
          <w:sz w:val="20"/>
          <w:szCs w:val="20"/>
        </w:rPr>
        <w:t xml:space="preserve">Specific opportunities for operational efficiencies include </w:t>
      </w:r>
      <w:r w:rsidR="00410866">
        <w:rPr>
          <w:sz w:val="20"/>
          <w:szCs w:val="20"/>
        </w:rPr>
        <w:t>block-scheduling optimization, case-flow redesign, and resource utilization</w:t>
      </w:r>
      <w:r w:rsidRPr="08A4E32B">
        <w:rPr>
          <w:sz w:val="20"/>
          <w:szCs w:val="20"/>
        </w:rPr>
        <w:t xml:space="preserve"> </w:t>
      </w:r>
      <w:r w:rsidR="007A20BC">
        <w:rPr>
          <w:sz w:val="20"/>
          <w:szCs w:val="20"/>
        </w:rPr>
        <w:t>to increase access, reduce variability, and improve</w:t>
      </w:r>
      <w:r w:rsidRPr="08A4E32B">
        <w:rPr>
          <w:sz w:val="20"/>
          <w:szCs w:val="20"/>
        </w:rPr>
        <w:t xml:space="preserve"> throughput across the surgical platform.</w:t>
      </w:r>
    </w:p>
    <w:p w14:paraId="74A2A6BD" w14:textId="77777777" w:rsidR="001D038A" w:rsidRPr="001D038A" w:rsidRDefault="001D038A" w:rsidP="001D038A">
      <w:pPr>
        <w:spacing w:after="200" w:line="264" w:lineRule="auto"/>
        <w:rPr>
          <w:sz w:val="20"/>
        </w:rPr>
      </w:pPr>
      <w:r w:rsidRPr="08A4E32B">
        <w:rPr>
          <w:sz w:val="20"/>
          <w:szCs w:val="20"/>
        </w:rPr>
        <w:t>The VP will also play a key role in strengthening Cedars-Sinai’s reputation for clinical excellence by advancing initiatives that enhance patient safety, experience, and outcomes, while supporting the organization’s academic and research missions. This leader will be responsible for developing and mentoring high-performing teams, building on an already strong foundation to further engage staff and cultivate future leaders.</w:t>
      </w:r>
    </w:p>
    <w:p w14:paraId="5773CC3D" w14:textId="094FF8E8" w:rsidR="001D038A" w:rsidRPr="00D63427" w:rsidRDefault="2BB66C60" w:rsidP="08A4E32B">
      <w:pPr>
        <w:spacing w:after="200" w:line="264" w:lineRule="auto"/>
      </w:pPr>
      <w:r w:rsidRPr="08A4E32B">
        <w:rPr>
          <w:rFonts w:eastAsiaTheme="minorEastAsia"/>
          <w:sz w:val="20"/>
          <w:szCs w:val="20"/>
        </w:rPr>
        <w:t xml:space="preserve">Cedars-Sinai seeks a highly skilled, emotionally intelligent, </w:t>
      </w:r>
      <w:r w:rsidR="002661AD">
        <w:rPr>
          <w:rFonts w:eastAsiaTheme="minorEastAsia"/>
          <w:sz w:val="20"/>
          <w:szCs w:val="20"/>
        </w:rPr>
        <w:t xml:space="preserve">politically savvy, results-oriented leader with demonstrated success in </w:t>
      </w:r>
      <w:r w:rsidRPr="08A4E32B">
        <w:rPr>
          <w:rFonts w:eastAsiaTheme="minorEastAsia"/>
          <w:sz w:val="20"/>
          <w:szCs w:val="20"/>
        </w:rPr>
        <w:t xml:space="preserve">driving change and achieving positive outcomes. This position requires strong critical thinking skills and the ability </w:t>
      </w:r>
      <w:r w:rsidR="002661AD">
        <w:rPr>
          <w:rFonts w:eastAsiaTheme="minorEastAsia"/>
          <w:sz w:val="20"/>
          <w:szCs w:val="20"/>
        </w:rPr>
        <w:t xml:space="preserve">to lead </w:t>
      </w:r>
      <w:r w:rsidR="00040D85">
        <w:rPr>
          <w:rFonts w:eastAsiaTheme="minorEastAsia"/>
          <w:sz w:val="20"/>
          <w:szCs w:val="20"/>
        </w:rPr>
        <w:t>effectively in complex, dynamic environments</w:t>
      </w:r>
      <w:r w:rsidRPr="08A4E32B">
        <w:rPr>
          <w:rFonts w:eastAsiaTheme="minorEastAsia"/>
          <w:sz w:val="20"/>
          <w:szCs w:val="20"/>
        </w:rPr>
        <w:t xml:space="preserve">. The successful candidate will be honest and ethical, highly visible and engaged, and personable and approachable. They will </w:t>
      </w:r>
      <w:r w:rsidR="002661AD">
        <w:rPr>
          <w:rFonts w:eastAsiaTheme="minorEastAsia"/>
          <w:sz w:val="20"/>
          <w:szCs w:val="20"/>
        </w:rPr>
        <w:t>invest in the growth and development of their teams and create environments where everyone feels</w:t>
      </w:r>
      <w:r w:rsidRPr="08A4E32B">
        <w:rPr>
          <w:rFonts w:eastAsiaTheme="minorEastAsia"/>
          <w:sz w:val="20"/>
          <w:szCs w:val="20"/>
        </w:rPr>
        <w:t xml:space="preserve"> valued and capable of doing their best work.</w:t>
      </w:r>
      <w:r w:rsidRPr="08A4E32B">
        <w:rPr>
          <w:sz w:val="20"/>
          <w:szCs w:val="20"/>
        </w:rPr>
        <w:t xml:space="preserve"> </w:t>
      </w:r>
    </w:p>
    <w:p w14:paraId="1F0BF8C5" w14:textId="7CD5CD0B" w:rsidR="001D038A" w:rsidRPr="00D63427" w:rsidRDefault="001D038A" w:rsidP="08A4E32B">
      <w:pPr>
        <w:spacing w:after="200" w:line="264" w:lineRule="auto"/>
        <w:rPr>
          <w:sz w:val="20"/>
          <w:szCs w:val="20"/>
        </w:rPr>
      </w:pPr>
      <w:r w:rsidRPr="08A4E32B">
        <w:rPr>
          <w:sz w:val="20"/>
          <w:szCs w:val="20"/>
        </w:rPr>
        <w:t>This is an exceptional opportunity to make a lasting impact within a nationally recognized institution known for innovation, excellence, and a deep commitment to advancing healthcare.</w:t>
      </w:r>
      <w:r w:rsidR="703C30A3" w:rsidRPr="08A4E32B">
        <w:rPr>
          <w:sz w:val="20"/>
          <w:szCs w:val="20"/>
        </w:rPr>
        <w:t xml:space="preserve"> Situated </w:t>
      </w:r>
      <w:r w:rsidR="3D743698" w:rsidRPr="08A4E32B">
        <w:rPr>
          <w:sz w:val="20"/>
          <w:szCs w:val="20"/>
        </w:rPr>
        <w:t xml:space="preserve">between </w:t>
      </w:r>
      <w:r w:rsidR="703C30A3" w:rsidRPr="08A4E32B">
        <w:rPr>
          <w:sz w:val="20"/>
          <w:szCs w:val="20"/>
        </w:rPr>
        <w:t>B</w:t>
      </w:r>
      <w:r w:rsidR="0578CDEE" w:rsidRPr="08A4E32B">
        <w:rPr>
          <w:sz w:val="20"/>
          <w:szCs w:val="20"/>
        </w:rPr>
        <w:t>e</w:t>
      </w:r>
      <w:r w:rsidR="703C30A3" w:rsidRPr="08A4E32B">
        <w:rPr>
          <w:sz w:val="20"/>
          <w:szCs w:val="20"/>
        </w:rPr>
        <w:t xml:space="preserve">verly Hills </w:t>
      </w:r>
      <w:r w:rsidR="42F37BD9" w:rsidRPr="08A4E32B">
        <w:rPr>
          <w:sz w:val="20"/>
          <w:szCs w:val="20"/>
        </w:rPr>
        <w:t xml:space="preserve">and West Hollywood, </w:t>
      </w:r>
      <w:r w:rsidR="703C30A3" w:rsidRPr="08A4E32B">
        <w:rPr>
          <w:sz w:val="20"/>
          <w:szCs w:val="20"/>
        </w:rPr>
        <w:t xml:space="preserve">Cedars-Sinai </w:t>
      </w:r>
      <w:r w:rsidR="212A46FF" w:rsidRPr="08A4E32B">
        <w:rPr>
          <w:sz w:val="20"/>
          <w:szCs w:val="20"/>
        </w:rPr>
        <w:t xml:space="preserve">is a beautiful medical campus undergoing many significant construction projects to expand and improve its state-of-the-art facilities. </w:t>
      </w:r>
      <w:r w:rsidR="10824380" w:rsidRPr="08A4E32B">
        <w:rPr>
          <w:sz w:val="20"/>
          <w:szCs w:val="20"/>
        </w:rPr>
        <w:t xml:space="preserve">Cedars-Sinai is a crown jewel in the Los Angeles healthcare ecosystem and a coveted organization for </w:t>
      </w:r>
      <w:r w:rsidR="29D217E0" w:rsidRPr="08A4E32B">
        <w:rPr>
          <w:sz w:val="20"/>
          <w:szCs w:val="20"/>
        </w:rPr>
        <w:t xml:space="preserve">clinicians, leaders, </w:t>
      </w:r>
      <w:r w:rsidR="0A0421C6" w:rsidRPr="08A4E32B">
        <w:rPr>
          <w:sz w:val="20"/>
          <w:szCs w:val="20"/>
        </w:rPr>
        <w:t xml:space="preserve">patients, </w:t>
      </w:r>
      <w:r w:rsidR="29D217E0" w:rsidRPr="08A4E32B">
        <w:rPr>
          <w:sz w:val="20"/>
          <w:szCs w:val="20"/>
        </w:rPr>
        <w:t>and staff.</w:t>
      </w:r>
      <w:r w:rsidR="0344B273" w:rsidRPr="08A4E32B">
        <w:rPr>
          <w:sz w:val="20"/>
          <w:szCs w:val="20"/>
        </w:rPr>
        <w:t xml:space="preserve"> Its location in one of the most vibrant cities in the world</w:t>
      </w:r>
      <w:r w:rsidR="4A27B117" w:rsidRPr="08A4E32B">
        <w:rPr>
          <w:sz w:val="20"/>
          <w:szCs w:val="20"/>
        </w:rPr>
        <w:t xml:space="preserve">—with its coastal vibe and a semi-arid Mediterranean climate—adds </w:t>
      </w:r>
      <w:r w:rsidR="0344B273" w:rsidRPr="08A4E32B">
        <w:rPr>
          <w:sz w:val="20"/>
          <w:szCs w:val="20"/>
        </w:rPr>
        <w:t>to the appeal of this opportunity.</w:t>
      </w:r>
      <w:r w:rsidR="29D217E0" w:rsidRPr="08A4E32B">
        <w:rPr>
          <w:sz w:val="20"/>
          <w:szCs w:val="20"/>
        </w:rPr>
        <w:t xml:space="preserve"> </w:t>
      </w:r>
    </w:p>
    <w:p w14:paraId="641B4D82" w14:textId="426C3FF6" w:rsidR="00BD7F5D" w:rsidRDefault="00BD7F5D" w:rsidP="000D1DD0">
      <w:pPr>
        <w:spacing w:after="200" w:line="264" w:lineRule="auto"/>
        <w:rPr>
          <w:sz w:val="20"/>
        </w:rPr>
      </w:pPr>
    </w:p>
    <w:p w14:paraId="06796F90" w14:textId="77777777" w:rsidR="00130F56" w:rsidRDefault="00130F56" w:rsidP="00130F56">
      <w:pPr>
        <w:pStyle w:val="Heading1"/>
      </w:pPr>
      <w:bookmarkStart w:id="5" w:name="_Toc155173735"/>
      <w:bookmarkEnd w:id="3"/>
      <w:r>
        <w:lastRenderedPageBreak/>
        <w:t>Organization Overview</w:t>
      </w:r>
      <w:bookmarkEnd w:id="5"/>
    </w:p>
    <w:p w14:paraId="6F4F3AF5" w14:textId="457ACF4E" w:rsidR="00302CFB" w:rsidRPr="00302CFB" w:rsidRDefault="00697D98" w:rsidP="00C22E46">
      <w:pPr>
        <w:pStyle w:val="Heading2"/>
      </w:pPr>
      <w:r w:rsidRPr="009162D1">
        <w:t xml:space="preserve">Cedars-Sinai </w:t>
      </w:r>
      <w:r w:rsidR="007E760B">
        <w:t xml:space="preserve">Medical </w:t>
      </w:r>
      <w:r w:rsidR="0043211D">
        <w:t>Center</w:t>
      </w:r>
    </w:p>
    <w:p w14:paraId="199AE325" w14:textId="77777777" w:rsidR="00C22E46" w:rsidRDefault="00D80946" w:rsidP="007E760B">
      <w:pPr>
        <w:pStyle w:val="BodyText"/>
        <w:rPr>
          <w:rFonts w:ascii="Arial" w:hAnsi="Arial" w:cs="Arial"/>
        </w:rPr>
      </w:pPr>
      <w:r>
        <w:rPr>
          <w:noProof/>
        </w:rPr>
        <w:drawing>
          <wp:inline distT="0" distB="0" distL="0" distR="0" wp14:anchorId="582B5834" wp14:editId="1556ACFE">
            <wp:extent cx="6404610" cy="3362325"/>
            <wp:effectExtent l="0" t="0" r="0" b="9525"/>
            <wp:docPr id="169458807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88072" name="Picture 1694588072"/>
                    <pic:cNvPicPr/>
                  </pic:nvPicPr>
                  <pic:blipFill>
                    <a:blip r:embed="rId19">
                      <a:extLst>
                        <a:ext uri="{28A0092B-C50C-407E-A947-70E740481C1C}">
                          <a14:useLocalDpi xmlns:a14="http://schemas.microsoft.com/office/drawing/2010/main" val="0"/>
                        </a:ext>
                      </a:extLst>
                    </a:blip>
                    <a:stretch>
                      <a:fillRect/>
                    </a:stretch>
                  </pic:blipFill>
                  <pic:spPr>
                    <a:xfrm>
                      <a:off x="0" y="0"/>
                      <a:ext cx="6404610" cy="3362325"/>
                    </a:xfrm>
                    <a:prstGeom prst="rect">
                      <a:avLst/>
                    </a:prstGeom>
                  </pic:spPr>
                </pic:pic>
              </a:graphicData>
            </a:graphic>
          </wp:inline>
        </w:drawing>
      </w:r>
    </w:p>
    <w:p w14:paraId="1F804DAF" w14:textId="1E0865F1" w:rsidR="007E760B" w:rsidRPr="007E760B" w:rsidRDefault="007E760B" w:rsidP="007E760B">
      <w:pPr>
        <w:pStyle w:val="BodyText"/>
        <w:rPr>
          <w:rFonts w:eastAsiaTheme="majorEastAsia" w:cstheme="minorHAnsi"/>
          <w:szCs w:val="20"/>
        </w:rPr>
      </w:pPr>
      <w:r w:rsidRPr="0086329A">
        <w:rPr>
          <w:rFonts w:ascii="Arial" w:hAnsi="Arial" w:cs="Arial"/>
        </w:rPr>
        <w:t xml:space="preserve">Cedars-Sinai Medical Center, the </w:t>
      </w:r>
      <w:r w:rsidR="009E674C">
        <w:rPr>
          <w:rFonts w:ascii="Arial" w:hAnsi="Arial" w:cs="Arial"/>
        </w:rPr>
        <w:t>9</w:t>
      </w:r>
      <w:r w:rsidR="003E7B64">
        <w:rPr>
          <w:rFonts w:ascii="Arial" w:hAnsi="Arial" w:cs="Arial"/>
        </w:rPr>
        <w:t>1</w:t>
      </w:r>
      <w:r w:rsidR="00D3377A">
        <w:rPr>
          <w:rFonts w:ascii="Arial" w:hAnsi="Arial" w:cs="Arial"/>
        </w:rPr>
        <w:t>5</w:t>
      </w:r>
      <w:r w:rsidR="003E7B64">
        <w:rPr>
          <w:rFonts w:ascii="Arial" w:hAnsi="Arial" w:cs="Arial"/>
        </w:rPr>
        <w:t>-bed</w:t>
      </w:r>
      <w:r w:rsidR="00D4716A">
        <w:rPr>
          <w:rFonts w:ascii="Arial" w:hAnsi="Arial" w:cs="Arial"/>
        </w:rPr>
        <w:t xml:space="preserve"> </w:t>
      </w:r>
      <w:r w:rsidRPr="0086329A">
        <w:rPr>
          <w:rFonts w:ascii="Arial" w:hAnsi="Arial" w:cs="Arial"/>
        </w:rPr>
        <w:t>flagship center and academic core of Cedars-Sinai Health System, is a $</w:t>
      </w:r>
      <w:r w:rsidR="00D668E4">
        <w:rPr>
          <w:rFonts w:ascii="Arial" w:hAnsi="Arial" w:cs="Arial"/>
        </w:rPr>
        <w:t>7.5</w:t>
      </w:r>
      <w:r w:rsidRPr="0086329A">
        <w:rPr>
          <w:rFonts w:ascii="Arial" w:hAnsi="Arial" w:cs="Arial"/>
        </w:rPr>
        <w:t xml:space="preserve"> billion nonprofit academic healthcare organization that includes the largest non-profit hospital in the western United States – one that is internationally renowned for the best patient care modern medicine has to offer. Cedars-Sinai Medical Center has been named to the national Honor Roll for the eighth consecutive year and tied for #1 in California and Los Angeles in </w:t>
      </w:r>
      <w:r w:rsidRPr="0086329A">
        <w:rPr>
          <w:rFonts w:ascii="Arial" w:hAnsi="Arial" w:cs="Arial"/>
          <w:i/>
          <w:iCs/>
        </w:rPr>
        <w:t>U.S. News &amp; World Report’s</w:t>
      </w:r>
      <w:r w:rsidRPr="0086329A">
        <w:rPr>
          <w:rFonts w:ascii="Arial" w:hAnsi="Arial" w:cs="Arial"/>
        </w:rPr>
        <w:t xml:space="preserve"> “Best Hospitals” rankings</w:t>
      </w:r>
      <w:r w:rsidR="009E674C">
        <w:rPr>
          <w:rFonts w:ascii="Arial" w:hAnsi="Arial" w:cs="Arial"/>
        </w:rPr>
        <w:t xml:space="preserve"> for the past 10 years</w:t>
      </w:r>
      <w:r w:rsidRPr="0086329A">
        <w:rPr>
          <w:rFonts w:ascii="Arial" w:hAnsi="Arial" w:cs="Arial"/>
        </w:rPr>
        <w:t xml:space="preserve">. Since its inception in 1902, the organization’s support of the Los Angeles community </w:t>
      </w:r>
      <w:r w:rsidR="00B44B1A">
        <w:rPr>
          <w:rFonts w:ascii="Arial" w:hAnsi="Arial" w:cs="Arial"/>
        </w:rPr>
        <w:t>has grown</w:t>
      </w:r>
      <w:r w:rsidRPr="0086329A">
        <w:rPr>
          <w:rFonts w:ascii="Arial" w:hAnsi="Arial" w:cs="Arial"/>
        </w:rPr>
        <w:t xml:space="preserve"> stronger every day with its commitment to providing superior care, breakthrough biomedical research, superlative graduate and undergraduate medical education, and wide-ranging community services and support. With over </w:t>
      </w:r>
      <w:r w:rsidRPr="000A4833">
        <w:rPr>
          <w:rFonts w:ascii="Arial" w:hAnsi="Arial" w:cs="Arial"/>
        </w:rPr>
        <w:t>1</w:t>
      </w:r>
      <w:r w:rsidR="009D05D3" w:rsidRPr="000A4833">
        <w:rPr>
          <w:rFonts w:ascii="Arial" w:hAnsi="Arial" w:cs="Arial"/>
        </w:rPr>
        <w:t>7</w:t>
      </w:r>
      <w:r w:rsidRPr="000A4833">
        <w:rPr>
          <w:rFonts w:ascii="Arial" w:hAnsi="Arial" w:cs="Arial"/>
        </w:rPr>
        <w:t>,000</w:t>
      </w:r>
      <w:r w:rsidRPr="0086329A">
        <w:rPr>
          <w:rFonts w:ascii="Arial" w:hAnsi="Arial" w:cs="Arial"/>
        </w:rPr>
        <w:t xml:space="preserve"> employees, Cedars-Sinai takes pride in hiring the best, most passionate professionals, and the institution works to create a dynamic, inclusive environment that fuels growth and innovation. </w:t>
      </w:r>
      <w:r w:rsidRPr="0086329A">
        <w:rPr>
          <w:rFonts w:ascii="Arial" w:hAnsi="Arial" w:cs="Arial"/>
          <w:color w:val="000000"/>
          <w:shd w:val="clear" w:color="auto" w:fill="FFFFFF"/>
        </w:rPr>
        <w:t>Cedars-Sinai is an expression of the organization’s Jewish values of caring for all people and making the world a better place.</w:t>
      </w:r>
    </w:p>
    <w:p w14:paraId="4E674960" w14:textId="7037FBDB" w:rsidR="007E760B" w:rsidRDefault="007E760B" w:rsidP="00E8643F">
      <w:pPr>
        <w:pStyle w:val="Heading2"/>
      </w:pPr>
      <w:r w:rsidRPr="009162D1">
        <w:t xml:space="preserve">Cedars-Sinai </w:t>
      </w:r>
      <w:r>
        <w:t>Health System</w:t>
      </w:r>
    </w:p>
    <w:p w14:paraId="22C527B6" w14:textId="146C52DA" w:rsidR="00F02A54" w:rsidRPr="00F02A54" w:rsidRDefault="000634AC" w:rsidP="00F02A54">
      <w:pPr>
        <w:pStyle w:val="BodyText"/>
        <w:rPr>
          <w:rFonts w:eastAsiaTheme="majorEastAsia" w:cstheme="minorHAnsi"/>
          <w:szCs w:val="20"/>
        </w:rPr>
      </w:pPr>
      <w:r w:rsidRPr="00F02A54">
        <w:rPr>
          <w:rFonts w:eastAsiaTheme="majorEastAsia" w:cstheme="minorHAnsi"/>
          <w:szCs w:val="20"/>
        </w:rPr>
        <w:t xml:space="preserve">Cedars-Sinai is a nationally renowned, nonprofit academic healthcare organization based in Los Angeles, widely recognized for excellence in patient care, research, and medical education. At the center of the system is Cedars-Sinai Medical Center, </w:t>
      </w:r>
      <w:r w:rsidR="000A4833">
        <w:rPr>
          <w:rFonts w:eastAsiaTheme="majorEastAsia" w:cstheme="minorHAnsi"/>
          <w:szCs w:val="20"/>
        </w:rPr>
        <w:t xml:space="preserve">the </w:t>
      </w:r>
      <w:r w:rsidRPr="00F02A54">
        <w:rPr>
          <w:rFonts w:eastAsiaTheme="majorEastAsia" w:cstheme="minorHAnsi"/>
          <w:szCs w:val="20"/>
        </w:rPr>
        <w:t>quaternary care teaching hospital and Level I trauma center affiliated with the David Geffen School of Medicine at UCLA. The organization is consistently ranked among the nation’s top hospitals and is well known for its leadership in complex care, innovation, and patient-centered outcomes.</w:t>
      </w:r>
    </w:p>
    <w:p w14:paraId="73FE2A4C" w14:textId="4C7857B9" w:rsidR="00511595" w:rsidRDefault="000634AC" w:rsidP="08A4E32B">
      <w:pPr>
        <w:pStyle w:val="BodyText"/>
        <w:rPr>
          <w:rFonts w:eastAsiaTheme="majorEastAsia"/>
        </w:rPr>
      </w:pPr>
      <w:r w:rsidRPr="08A4E32B">
        <w:rPr>
          <w:rFonts w:eastAsiaTheme="majorEastAsia"/>
        </w:rPr>
        <w:t xml:space="preserve">Cedars-Sinai operates through three integrated divisions that collectively support its mission of clinical excellence, discovery, and education. The Hospital Operations Division includes Cedars-Sinai Medical Center, which serves both the local community and a national and international patient population requiring highly specialized tertiary and quaternary care, </w:t>
      </w:r>
      <w:r w:rsidR="003A1F14">
        <w:rPr>
          <w:rFonts w:eastAsiaTheme="majorEastAsia"/>
        </w:rPr>
        <w:t>as well as</w:t>
      </w:r>
      <w:r w:rsidRPr="08A4E32B">
        <w:rPr>
          <w:rFonts w:eastAsiaTheme="majorEastAsia"/>
        </w:rPr>
        <w:t xml:space="preserve"> extensive inpatient and ambulatory services. This division also includes Cedars-</w:t>
      </w:r>
      <w:r w:rsidRPr="08A4E32B">
        <w:rPr>
          <w:rFonts w:eastAsiaTheme="majorEastAsia"/>
        </w:rPr>
        <w:lastRenderedPageBreak/>
        <w:t>Sinai Marina del Rey Hospital, a 133-bed community hospital serving westside Los Angeles with expertise in surgical services, orthopedics, women’s health, and emergency care. The Academic Enterprise Division is anchored by the Burns and Allen Research Institute, a nationally recognized leader in biomedical research supported by federal and private funding</w:t>
      </w:r>
      <w:r w:rsidR="00E72673">
        <w:rPr>
          <w:rFonts w:eastAsiaTheme="majorEastAsia"/>
        </w:rPr>
        <w:t>. It includes</w:t>
      </w:r>
      <w:r w:rsidRPr="08A4E32B">
        <w:rPr>
          <w:rFonts w:eastAsiaTheme="majorEastAsia"/>
        </w:rPr>
        <w:t xml:space="preserve"> a robust graduate medical education platform with residency and fellowship programs across numerous specialties, as well as medical student training affiliations. The Medical Network Division expands access to care through a geographically distributed system of physician practices, multispecialty groups, ambulatory centers, and diagnostic facilities throughout Southern California.</w:t>
      </w:r>
    </w:p>
    <w:p w14:paraId="61DE057C" w14:textId="7385EDBC" w:rsidR="000634AC" w:rsidRPr="00511595" w:rsidRDefault="000634AC" w:rsidP="00511595">
      <w:pPr>
        <w:pStyle w:val="BodyText"/>
        <w:rPr>
          <w:rFonts w:cstheme="minorHAnsi"/>
          <w:szCs w:val="20"/>
        </w:rPr>
      </w:pPr>
      <w:r w:rsidRPr="00F02A54">
        <w:rPr>
          <w:rFonts w:eastAsiaTheme="majorEastAsia" w:cstheme="minorHAnsi"/>
          <w:szCs w:val="20"/>
        </w:rPr>
        <w:t>Cedars-Sinai extends its reach through strategic affiliations with high-performing community hospitals, strengthening access to coordinated, high-quality care across the region. Huntington Health, which includes the 544-bed Huntington Hospital, became an affiliate in 2021 and continues to operate under local governance while collaborating with Cedars-Sinai on clinical services, research, and education. Torrance Memorial Medical Center, a 512-bed nonprofit medical center affiliated since 2018, enhances access to advanced care in cardiology, oncology, and neurosciences for South Bay communities. In addition, Cedars-Sinai participates in joint ventures such as the California Rehabilitation Institute and Providence Cedars-Sinai Tarzana Medical Center, further expanding its continuum of care.</w:t>
      </w:r>
    </w:p>
    <w:p w14:paraId="1D8559BD" w14:textId="77777777" w:rsidR="000634AC" w:rsidRPr="00F02A54" w:rsidRDefault="000634AC" w:rsidP="002974B4">
      <w:pPr>
        <w:pStyle w:val="BodyText"/>
      </w:pPr>
      <w:r w:rsidRPr="00F02A54">
        <w:t>Education and research are central to Cedars-Sinai’s mission through Cedars-Sinai Health Sciences University, which focuses exclusively on advancing healthcare through integrated learning and discovery. The university offers programs spanning graduate biomedical sciences, medical education, allied health, and continuing professional development, providing learners with hands-on experience within a leading academic health system. Research efforts are deeply embedded across the organization, with investigators collaborating across disciplines to translate scientific discovery into improved patient outcomes through extensive clinical trials and translational research initiatives.</w:t>
      </w:r>
    </w:p>
    <w:p w14:paraId="11F530AF" w14:textId="37AF31F2" w:rsidR="000634AC" w:rsidRDefault="00482E75" w:rsidP="002974B4">
      <w:pPr>
        <w:pStyle w:val="BodyText"/>
      </w:pPr>
      <w:r w:rsidRPr="00482E75">
        <w:t>Together, Cedars-Sinai’s scale, academic excellence, and integrated care model position the organization as a national leader in healthcare delivery.</w:t>
      </w:r>
      <w:r w:rsidR="001B58FA">
        <w:t xml:space="preserve"> </w:t>
      </w:r>
      <w:r w:rsidR="000634AC" w:rsidRPr="00F02A54">
        <w:t>Its ongoing investments in innovation, advanced technology, and expanded access underscore a strong commitment to delivering high-quality, patient-centered care while shaping the future of medicine.</w:t>
      </w:r>
    </w:p>
    <w:p w14:paraId="7508F772" w14:textId="32FFA359" w:rsidR="009162D1" w:rsidRPr="009162D1" w:rsidRDefault="00520080" w:rsidP="00C85214">
      <w:pPr>
        <w:pStyle w:val="Heading3"/>
      </w:pPr>
      <w:r>
        <w:t xml:space="preserve">Cedars-Sinai </w:t>
      </w:r>
      <w:r w:rsidR="009162D1" w:rsidRPr="009162D1">
        <w:t>Health System Mission Statement</w:t>
      </w:r>
    </w:p>
    <w:p w14:paraId="7409BA23" w14:textId="77777777" w:rsidR="009162D1" w:rsidRPr="009162D1" w:rsidRDefault="009162D1" w:rsidP="009162D1">
      <w:pPr>
        <w:shd w:val="clear" w:color="auto" w:fill="FFFFFF" w:themeFill="background1"/>
      </w:pPr>
      <w:r w:rsidRPr="009162D1">
        <w:rPr>
          <w:rFonts w:ascii="Arial" w:eastAsia="Arial" w:hAnsi="Arial" w:cs="Arial"/>
          <w:color w:val="000000" w:themeColor="text1"/>
          <w:sz w:val="20"/>
          <w:szCs w:val="20"/>
        </w:rPr>
        <w:t>Cedars-Sinai Health System seeks to advance the delivery of high-quality care to improve the health and health status of the communities we serve.</w:t>
      </w:r>
    </w:p>
    <w:p w14:paraId="3436B5F2" w14:textId="77777777" w:rsidR="009162D1" w:rsidRPr="009162D1" w:rsidRDefault="009162D1" w:rsidP="00471B97">
      <w:pPr>
        <w:pStyle w:val="ListBullet"/>
      </w:pPr>
      <w:r w:rsidRPr="009162D1">
        <w:t>We prioritize high-quality care for all with equity and compassion</w:t>
      </w:r>
    </w:p>
    <w:p w14:paraId="31EEC7AD" w14:textId="77777777" w:rsidR="009162D1" w:rsidRPr="009162D1" w:rsidRDefault="009162D1" w:rsidP="00471B97">
      <w:pPr>
        <w:pStyle w:val="ListBullet"/>
      </w:pPr>
      <w:r w:rsidRPr="009162D1">
        <w:t xml:space="preserve">We deliver exceptional, accessible, and affordable healthcare </w:t>
      </w:r>
    </w:p>
    <w:p w14:paraId="306F0B9E" w14:textId="77777777" w:rsidR="009162D1" w:rsidRPr="009162D1" w:rsidRDefault="009162D1" w:rsidP="00471B97">
      <w:pPr>
        <w:pStyle w:val="ListBullet"/>
      </w:pPr>
      <w:r w:rsidRPr="009162D1">
        <w:t>We empower health and wellness in the region through our physicians, employees, and partners</w:t>
      </w:r>
    </w:p>
    <w:p w14:paraId="2F1D8916" w14:textId="77777777" w:rsidR="009162D1" w:rsidRPr="009162D1" w:rsidRDefault="009162D1" w:rsidP="00471B97">
      <w:pPr>
        <w:pStyle w:val="ListBullet"/>
      </w:pPr>
      <w:r w:rsidRPr="009162D1">
        <w:t>We integrate research and innovation to advance excellence in care and health</w:t>
      </w:r>
    </w:p>
    <w:p w14:paraId="1B20DEEC" w14:textId="77777777" w:rsidR="009162D1" w:rsidRPr="009162D1" w:rsidRDefault="009162D1" w:rsidP="00471B97">
      <w:pPr>
        <w:pStyle w:val="ListBullet"/>
      </w:pPr>
      <w:r w:rsidRPr="009162D1">
        <w:t>We educate tomorrow’s physicians, nurses, researchers, and other healthcare professionals</w:t>
      </w:r>
    </w:p>
    <w:p w14:paraId="5714B39D" w14:textId="77777777" w:rsidR="009162D1" w:rsidRPr="009162D1" w:rsidRDefault="009162D1" w:rsidP="009162D1">
      <w:pPr>
        <w:shd w:val="clear" w:color="auto" w:fill="FFFFFF" w:themeFill="background1"/>
        <w:spacing w:after="0"/>
        <w:rPr>
          <w:rFonts w:ascii="Arial" w:eastAsia="Arial" w:hAnsi="Arial" w:cs="Arial"/>
          <w:color w:val="000000" w:themeColor="text1"/>
          <w:sz w:val="20"/>
          <w:szCs w:val="20"/>
        </w:rPr>
      </w:pPr>
    </w:p>
    <w:p w14:paraId="0F8DBAFC" w14:textId="696AC66E" w:rsidR="00DE6957" w:rsidRPr="000E0A04" w:rsidRDefault="009162D1" w:rsidP="009162D1">
      <w:pPr>
        <w:spacing w:after="200" w:line="264" w:lineRule="auto"/>
        <w:rPr>
          <w:rFonts w:ascii="Arial" w:eastAsia="Arial" w:hAnsi="Arial" w:cs="Arial"/>
          <w:color w:val="000000" w:themeColor="text1"/>
          <w:sz w:val="20"/>
          <w:szCs w:val="20"/>
        </w:rPr>
      </w:pPr>
      <w:r w:rsidRPr="009162D1">
        <w:rPr>
          <w:sz w:val="20"/>
        </w:rPr>
        <w:t xml:space="preserve">Each Affiliate </w:t>
      </w:r>
      <w:r w:rsidRPr="009162D1">
        <w:rPr>
          <w:rFonts w:ascii="Arial" w:eastAsia="Arial" w:hAnsi="Arial" w:cs="Arial"/>
          <w:color w:val="000000" w:themeColor="text1"/>
          <w:sz w:val="20"/>
          <w:szCs w:val="20"/>
        </w:rPr>
        <w:t>organization’s mission reinforces our commitment to our communities.</w:t>
      </w:r>
    </w:p>
    <w:p w14:paraId="0C6A1F76" w14:textId="0147F708" w:rsidR="00233CB1" w:rsidRPr="002D1D4C" w:rsidRDefault="53795F70" w:rsidP="08A4E32B">
      <w:pPr>
        <w:keepNext/>
        <w:keepLines/>
        <w:spacing w:before="240" w:after="240" w:line="240" w:lineRule="auto"/>
        <w:outlineLvl w:val="1"/>
        <w:rPr>
          <w:rFonts w:asciiTheme="majorHAnsi" w:eastAsiaTheme="majorEastAsia" w:hAnsiTheme="majorHAnsi" w:cstheme="majorBidi"/>
          <w:b/>
          <w:bCs/>
          <w:color w:val="86B5BD" w:themeColor="text2"/>
          <w:sz w:val="24"/>
          <w:szCs w:val="24"/>
        </w:rPr>
      </w:pPr>
      <w:r w:rsidRPr="08A4E32B">
        <w:rPr>
          <w:rFonts w:asciiTheme="majorHAnsi" w:eastAsiaTheme="majorEastAsia" w:hAnsiTheme="majorHAnsi" w:cstheme="majorBidi"/>
          <w:b/>
          <w:bCs/>
          <w:color w:val="86B5BD" w:themeColor="accent2"/>
          <w:sz w:val="24"/>
          <w:szCs w:val="24"/>
        </w:rPr>
        <w:t>Peri-Procedural</w:t>
      </w:r>
      <w:r w:rsidR="00233CB1" w:rsidRPr="08A4E32B">
        <w:rPr>
          <w:rFonts w:asciiTheme="majorHAnsi" w:eastAsiaTheme="majorEastAsia" w:hAnsiTheme="majorHAnsi" w:cstheme="majorBidi"/>
          <w:b/>
          <w:bCs/>
          <w:color w:val="86B5BD" w:themeColor="accent2"/>
          <w:sz w:val="24"/>
          <w:szCs w:val="24"/>
        </w:rPr>
        <w:t xml:space="preserve"> Services</w:t>
      </w:r>
    </w:p>
    <w:p w14:paraId="06A52E53" w14:textId="40DC9C36" w:rsidR="00FB71AA" w:rsidRPr="00FB71AA" w:rsidRDefault="00866CA5" w:rsidP="00FB71AA">
      <w:pPr>
        <w:spacing w:after="200" w:line="264" w:lineRule="auto"/>
        <w:rPr>
          <w:sz w:val="20"/>
          <w:szCs w:val="20"/>
        </w:rPr>
      </w:pPr>
      <w:r w:rsidRPr="08A4E32B">
        <w:rPr>
          <w:sz w:val="20"/>
          <w:szCs w:val="20"/>
        </w:rPr>
        <w:t>Perioperative and Procedural Services at Cedars-Sinai constitute a highly complex, high-volume enterprise central to the organization’s clinical, operational, and financial performance. The main campus comprises 47 operating rooms across two buildings and multiple floors, with surgical volumes of about 33,000 annually and an operating budget of approximately $400M. This integrated platform spans the full continuum of surgical and procedural care across inpatient and ambulatory settings, including pre-admission testing, pre-operative assessment, operating room services, anesthesia and procedural support, post-anesthesia care, and recovery.</w:t>
      </w:r>
    </w:p>
    <w:p w14:paraId="09EEE625" w14:textId="77777777" w:rsidR="00FB71AA" w:rsidRPr="00FB71AA" w:rsidRDefault="00FB71AA" w:rsidP="00FB71AA">
      <w:pPr>
        <w:spacing w:after="200" w:line="264" w:lineRule="auto"/>
        <w:rPr>
          <w:sz w:val="20"/>
          <w:szCs w:val="20"/>
        </w:rPr>
      </w:pPr>
      <w:r w:rsidRPr="00FB71AA">
        <w:rPr>
          <w:sz w:val="20"/>
          <w:szCs w:val="20"/>
        </w:rPr>
        <w:lastRenderedPageBreak/>
        <w:t>Cedars-Sinai’s surgical and procedural platform supports a comprehensive range of specialties—from routine and elective procedures to highly complex tertiary and quaternary interventions. The program is distinguished by its advanced capabilities, including a robust and growing portfolio of minimally invasive and robotic-assisted procedures, supported by leading-edge technology, sophisticated analytics, and a strong culture of clinical innovation. Ongoing investment in surgical platforms, digital tools, and data infrastructure enables continuous optimization of outcomes, efficiency, and patient experience.</w:t>
      </w:r>
    </w:p>
    <w:p w14:paraId="2CFFD190" w14:textId="3D629F46" w:rsidR="00FB71AA" w:rsidRPr="00FB71AA" w:rsidRDefault="00FB71AA" w:rsidP="00FB71AA">
      <w:pPr>
        <w:spacing w:after="200" w:line="264" w:lineRule="auto"/>
        <w:rPr>
          <w:sz w:val="20"/>
          <w:szCs w:val="20"/>
        </w:rPr>
      </w:pPr>
      <w:r w:rsidRPr="00FB71AA">
        <w:rPr>
          <w:sz w:val="20"/>
          <w:szCs w:val="20"/>
        </w:rPr>
        <w:t>Operating within a highly collaborative, multidisciplinary model, Perioperative Services brings together surgeons, anesthesiologists, nursing leadership, and administrative partners to drive aligned decision-making and operational performance. The enterprise also includes essential enabling functions such as sterile processing, case scheduling, block management, and perioperative support service</w:t>
      </w:r>
      <w:r w:rsidR="00DC246D">
        <w:rPr>
          <w:sz w:val="20"/>
          <w:szCs w:val="20"/>
        </w:rPr>
        <w:t xml:space="preserve">s, </w:t>
      </w:r>
      <w:r w:rsidRPr="00FB71AA">
        <w:rPr>
          <w:sz w:val="20"/>
          <w:szCs w:val="20"/>
        </w:rPr>
        <w:t>all critical to ensuring seamless patient flow, access, and reliability across a complex procedural ecosystem.</w:t>
      </w:r>
    </w:p>
    <w:p w14:paraId="6D175D06" w14:textId="190DC563" w:rsidR="00FB71AA" w:rsidRPr="00FB71AA" w:rsidRDefault="00FB71AA" w:rsidP="00FB71AA">
      <w:pPr>
        <w:spacing w:after="200" w:line="264" w:lineRule="auto"/>
        <w:rPr>
          <w:sz w:val="20"/>
          <w:szCs w:val="20"/>
        </w:rPr>
      </w:pPr>
      <w:r w:rsidRPr="00FB71AA">
        <w:rPr>
          <w:sz w:val="20"/>
          <w:szCs w:val="20"/>
        </w:rPr>
        <w:t xml:space="preserve">A strong emphasis is placed on operational excellence and continuous improvement, with the application of </w:t>
      </w:r>
      <w:r w:rsidR="00807EC6">
        <w:rPr>
          <w:sz w:val="20"/>
          <w:szCs w:val="20"/>
        </w:rPr>
        <w:t xml:space="preserve">process improvement </w:t>
      </w:r>
      <w:r w:rsidRPr="00FB71AA">
        <w:rPr>
          <w:sz w:val="20"/>
          <w:szCs w:val="20"/>
        </w:rPr>
        <w:t xml:space="preserve">methodologies to optimize throughput, reduce variability, and maximize resource utilization. This includes ongoing evaluation and refinement of block scheduling practices, </w:t>
      </w:r>
      <w:r w:rsidR="00373889">
        <w:rPr>
          <w:sz w:val="20"/>
          <w:szCs w:val="20"/>
        </w:rPr>
        <w:t xml:space="preserve">operating room </w:t>
      </w:r>
      <w:r w:rsidRPr="00FB71AA">
        <w:rPr>
          <w:sz w:val="20"/>
          <w:szCs w:val="20"/>
        </w:rPr>
        <w:t>utilization, case flow, and turnaround times</w:t>
      </w:r>
      <w:r w:rsidR="00B54A76">
        <w:rPr>
          <w:sz w:val="20"/>
          <w:szCs w:val="20"/>
        </w:rPr>
        <w:t xml:space="preserve">, </w:t>
      </w:r>
      <w:r w:rsidRPr="00FB71AA">
        <w:rPr>
          <w:sz w:val="20"/>
          <w:szCs w:val="20"/>
        </w:rPr>
        <w:t>ensuring efficient use of capacity while improving access for patients and proceduralists.</w:t>
      </w:r>
    </w:p>
    <w:p w14:paraId="5E45B12E" w14:textId="3458959C" w:rsidR="00233CB1" w:rsidRPr="002D1D4C" w:rsidRDefault="00FB71AA" w:rsidP="00FB71AA">
      <w:pPr>
        <w:spacing w:after="200" w:line="264" w:lineRule="auto"/>
        <w:rPr>
          <w:sz w:val="20"/>
          <w:szCs w:val="20"/>
        </w:rPr>
      </w:pPr>
      <w:r w:rsidRPr="00FB71AA">
        <w:rPr>
          <w:sz w:val="20"/>
          <w:szCs w:val="20"/>
        </w:rPr>
        <w:t>As a cornerstone of Cedars-Sinai’s care delivery model, the perioperative and procedural enterprise plays a pivotal role in advancing institutional priorities related to growth, access, quality, safety, and innovation. Its scale, complexity, and strategic importance make it a key focus area for executive leadership and a critical driver of the organization’s continued success.</w:t>
      </w:r>
    </w:p>
    <w:p w14:paraId="1A574A5A" w14:textId="4D78F6A0" w:rsidR="0070158B" w:rsidRDefault="00775B40" w:rsidP="00530362">
      <w:pPr>
        <w:pStyle w:val="Heading3"/>
      </w:pPr>
      <w:r>
        <w:t xml:space="preserve">Nationally Recognized </w:t>
      </w:r>
      <w:r w:rsidR="009162D1">
        <w:t>Awards and Recognition</w:t>
      </w:r>
    </w:p>
    <w:p w14:paraId="4B322B27" w14:textId="4B19A663" w:rsidR="00031D4D" w:rsidRPr="00087573" w:rsidRDefault="00031D4D" w:rsidP="00177FB6">
      <w:pPr>
        <w:pStyle w:val="BodyText"/>
        <w:rPr>
          <w:color w:val="231F20"/>
          <w:lang w:eastAsia="en-GB"/>
        </w:rPr>
      </w:pPr>
      <w:r w:rsidRPr="00087573">
        <w:rPr>
          <w:shd w:val="clear" w:color="auto" w:fill="FFFFFF"/>
          <w:lang w:eastAsia="en-GB"/>
        </w:rPr>
        <w:t>Detailed attention to quality of patient care, prevention of hospital-acquired infections, patient satisfaction</w:t>
      </w:r>
      <w:r w:rsidR="00C85214">
        <w:rPr>
          <w:shd w:val="clear" w:color="auto" w:fill="FFFFFF"/>
          <w:lang w:eastAsia="en-GB"/>
        </w:rPr>
        <w:t>,</w:t>
      </w:r>
      <w:r w:rsidRPr="00087573">
        <w:rPr>
          <w:shd w:val="clear" w:color="auto" w:fill="FFFFFF"/>
          <w:lang w:eastAsia="en-GB"/>
        </w:rPr>
        <w:t xml:space="preserve"> and a high number of preventive health screenings are hallmarks of Cedars-Sinai.</w:t>
      </w:r>
      <w:r w:rsidRPr="00087573">
        <w:rPr>
          <w:b/>
          <w:bCs/>
          <w:color w:val="231F20"/>
          <w:lang w:eastAsia="en-GB"/>
        </w:rPr>
        <w:t xml:space="preserve"> </w:t>
      </w:r>
      <w:r w:rsidRPr="00087573">
        <w:rPr>
          <w:color w:val="231F20"/>
          <w:lang w:eastAsia="en-GB"/>
        </w:rPr>
        <w:t>Clinical programs range from primary care to specialized treatments for rare, complex</w:t>
      </w:r>
      <w:r w:rsidR="00177FB6">
        <w:rPr>
          <w:color w:val="231F20"/>
          <w:lang w:eastAsia="en-GB"/>
        </w:rPr>
        <w:t>,</w:t>
      </w:r>
      <w:r w:rsidRPr="00087573">
        <w:rPr>
          <w:color w:val="231F20"/>
          <w:lang w:eastAsia="en-GB"/>
        </w:rPr>
        <w:t xml:space="preserve"> and advanced illnesses. In addition, Cedars-Sinai serves the community through its Medical Network and through a variety of programs that improve the health of the most vulnerable residents of Los Angeles. </w:t>
      </w:r>
    </w:p>
    <w:p w14:paraId="615520AA" w14:textId="7B87F04E" w:rsidR="00031D4D" w:rsidRPr="00087573" w:rsidRDefault="00031D4D" w:rsidP="00177FB6">
      <w:pPr>
        <w:pStyle w:val="BodyText"/>
        <w:rPr>
          <w:lang w:eastAsia="en-GB"/>
        </w:rPr>
      </w:pPr>
      <w:r w:rsidRPr="08A4E32B">
        <w:rPr>
          <w:lang w:eastAsia="en-GB"/>
        </w:rPr>
        <w:t xml:space="preserve">Cedars-Sinai </w:t>
      </w:r>
      <w:r w:rsidR="7F0A0563" w:rsidRPr="08A4E32B">
        <w:rPr>
          <w:lang w:eastAsia="en-GB"/>
        </w:rPr>
        <w:t xml:space="preserve">is </w:t>
      </w:r>
      <w:r w:rsidRPr="08A4E32B">
        <w:rPr>
          <w:lang w:eastAsia="en-GB"/>
        </w:rPr>
        <w:t>ranked nationally in 11 specialties: Cardiology, Heart and Vascular Surgery (#</w:t>
      </w:r>
      <w:r w:rsidR="00682633" w:rsidRPr="08A4E32B">
        <w:rPr>
          <w:lang w:eastAsia="en-GB"/>
        </w:rPr>
        <w:t>2</w:t>
      </w:r>
      <w:r w:rsidRPr="08A4E32B">
        <w:rPr>
          <w:lang w:eastAsia="en-GB"/>
        </w:rPr>
        <w:t>); Gastroenterology and GI Surgery (#2); Orthopaedics (#</w:t>
      </w:r>
      <w:r w:rsidR="00682633" w:rsidRPr="08A4E32B">
        <w:rPr>
          <w:lang w:eastAsia="en-GB"/>
        </w:rPr>
        <w:t>2</w:t>
      </w:r>
      <w:r w:rsidRPr="08A4E32B">
        <w:rPr>
          <w:lang w:eastAsia="en-GB"/>
        </w:rPr>
        <w:t>); Pulmonology and Lung Surgery (#2); Neurology and Neurosurgery (#5); Urology (#5); Diabetes and Endocrinology (#</w:t>
      </w:r>
      <w:r w:rsidR="006262F1" w:rsidRPr="08A4E32B">
        <w:rPr>
          <w:lang w:eastAsia="en-GB"/>
        </w:rPr>
        <w:t>7</w:t>
      </w:r>
      <w:r w:rsidRPr="08A4E32B">
        <w:rPr>
          <w:lang w:eastAsia="en-GB"/>
        </w:rPr>
        <w:t>); Obstetrics and Gynecology (#</w:t>
      </w:r>
      <w:r w:rsidR="000C1F1D" w:rsidRPr="08A4E32B">
        <w:rPr>
          <w:lang w:eastAsia="en-GB"/>
        </w:rPr>
        <w:t>7</w:t>
      </w:r>
      <w:r w:rsidRPr="08A4E32B">
        <w:rPr>
          <w:lang w:eastAsia="en-GB"/>
        </w:rPr>
        <w:t>); Geriatrics (#8); Cancer (#14); and Ear, Nose and Throat (#19).</w:t>
      </w:r>
    </w:p>
    <w:p w14:paraId="4D426178" w14:textId="69ED273B" w:rsidR="00031D4D" w:rsidRPr="00E96105" w:rsidRDefault="00031D4D" w:rsidP="00177FB6">
      <w:pPr>
        <w:pStyle w:val="BodyText"/>
        <w:rPr>
          <w:b/>
          <w:bCs/>
          <w:lang w:eastAsia="en-GB"/>
        </w:rPr>
      </w:pPr>
      <w:r w:rsidRPr="00E96105">
        <w:rPr>
          <w:color w:val="231F20"/>
          <w:lang w:eastAsia="en-GB"/>
        </w:rPr>
        <w:t xml:space="preserve">In </w:t>
      </w:r>
      <w:r w:rsidR="00B1338A" w:rsidRPr="00E96105">
        <w:rPr>
          <w:color w:val="231F20"/>
          <w:lang w:eastAsia="en-GB"/>
        </w:rPr>
        <w:t>2026</w:t>
      </w:r>
      <w:r w:rsidRPr="00E96105">
        <w:rPr>
          <w:color w:val="231F20"/>
          <w:lang w:eastAsia="en-GB"/>
        </w:rPr>
        <w:t xml:space="preserve">, Cedars-Sinai received its </w:t>
      </w:r>
      <w:r w:rsidR="00B1338A" w:rsidRPr="00E96105">
        <w:rPr>
          <w:color w:val="231F20"/>
          <w:lang w:eastAsia="en-GB"/>
        </w:rPr>
        <w:t>ninth</w:t>
      </w:r>
      <w:r w:rsidRPr="00E96105">
        <w:rPr>
          <w:color w:val="231F20"/>
          <w:lang w:eastAsia="en-GB"/>
        </w:rPr>
        <w:t xml:space="preserve"> consecutive five-star rating in the </w:t>
      </w:r>
      <w:r w:rsidR="00F3391B">
        <w:rPr>
          <w:color w:val="231F20"/>
          <w:lang w:eastAsia="en-GB"/>
        </w:rPr>
        <w:t>CMS Overall Hospital Quality Star Ratings, the highest distinction from</w:t>
      </w:r>
      <w:r w:rsidRPr="00E96105">
        <w:rPr>
          <w:color w:val="231F20"/>
          <w:lang w:eastAsia="en-GB"/>
        </w:rPr>
        <w:t xml:space="preserve"> the federal agency. Of the more than </w:t>
      </w:r>
      <w:r w:rsidR="00E96105" w:rsidRPr="00E96105">
        <w:rPr>
          <w:color w:val="231F20"/>
          <w:lang w:eastAsia="en-GB"/>
        </w:rPr>
        <w:t>2,277</w:t>
      </w:r>
      <w:r w:rsidRPr="00E96105">
        <w:rPr>
          <w:color w:val="231F20"/>
          <w:lang w:eastAsia="en-GB"/>
        </w:rPr>
        <w:t xml:space="preserve"> U.S. hospitals rated, only about </w:t>
      </w:r>
      <w:r w:rsidR="00155240" w:rsidRPr="00E96105">
        <w:rPr>
          <w:color w:val="231F20"/>
          <w:lang w:eastAsia="en-GB"/>
        </w:rPr>
        <w:t>12.5</w:t>
      </w:r>
      <w:r w:rsidRPr="00E96105">
        <w:rPr>
          <w:color w:val="231F20"/>
          <w:lang w:eastAsia="en-GB"/>
        </w:rPr>
        <w:t xml:space="preserve"> percent earned five stars.</w:t>
      </w:r>
    </w:p>
    <w:p w14:paraId="1895A019" w14:textId="2CB60119" w:rsidR="00031D4D" w:rsidRDefault="00031D4D" w:rsidP="00177FB6">
      <w:pPr>
        <w:pStyle w:val="BodyText"/>
        <w:rPr>
          <w:lang w:eastAsia="en-GB" w:bidi="hi-IN"/>
        </w:rPr>
      </w:pPr>
      <w:r w:rsidRPr="0033592D">
        <w:rPr>
          <w:lang w:eastAsia="en-GB" w:bidi="hi-IN"/>
        </w:rPr>
        <w:t xml:space="preserve">Cedars-Sinai has received the National Research Corporation’s Consumer Choice Award </w:t>
      </w:r>
      <w:r w:rsidR="0033592D" w:rsidRPr="0033592D">
        <w:rPr>
          <w:lang w:eastAsia="en-GB" w:bidi="hi-IN"/>
        </w:rPr>
        <w:t xml:space="preserve">for more than </w:t>
      </w:r>
      <w:r w:rsidRPr="0033592D">
        <w:rPr>
          <w:lang w:eastAsia="en-GB" w:bidi="hi-IN"/>
        </w:rPr>
        <w:t xml:space="preserve">twenty years in a row for providing the highest quality medical care in Los Angeles, and has the longest-running Magnet Designation for Nursing Excellence in California. Cedars-Sinai continues to excel in patient experience, receiving top scores in the Hospital Consumer Assessment of Healthcare Providers and Systems (HCAHPS) survey, exceeding both the national and California averages for </w:t>
      </w:r>
      <w:r w:rsidR="00202246">
        <w:rPr>
          <w:lang w:eastAsia="en-GB" w:bidi="hi-IN"/>
        </w:rPr>
        <w:t>the “overall rating” and “would recommend” questions</w:t>
      </w:r>
      <w:r w:rsidRPr="0033592D">
        <w:rPr>
          <w:lang w:eastAsia="en-GB" w:bidi="hi-IN"/>
        </w:rPr>
        <w:t>. Across all survey areas (inpatient, medical practice</w:t>
      </w:r>
      <w:r w:rsidR="003738D9">
        <w:rPr>
          <w:lang w:eastAsia="en-GB" w:bidi="hi-IN"/>
        </w:rPr>
        <w:t>,</w:t>
      </w:r>
      <w:r w:rsidRPr="0033592D">
        <w:rPr>
          <w:lang w:eastAsia="en-GB" w:bidi="hi-IN"/>
        </w:rPr>
        <w:t xml:space="preserve"> and emergency department), Cedars-Sinai performed in the top quartile of all hospitals nationwide.</w:t>
      </w:r>
    </w:p>
    <w:p w14:paraId="484E5BBA" w14:textId="2D545D8C" w:rsidR="00A51FA7" w:rsidRPr="0070158B" w:rsidRDefault="007D35F3" w:rsidP="00031D4D">
      <w:pPr>
        <w:pStyle w:val="BodyText"/>
      </w:pPr>
      <w:hyperlink r:id="rId20" w:history="1">
        <w:r w:rsidRPr="000224FF">
          <w:rPr>
            <w:rStyle w:val="Hyperlink"/>
          </w:rPr>
          <w:t>https://www.cedars-sinai.org/about/rankings.html</w:t>
        </w:r>
      </w:hyperlink>
      <w:r>
        <w:t xml:space="preserve"> </w:t>
      </w:r>
    </w:p>
    <w:p w14:paraId="21CC1492" w14:textId="77777777" w:rsidR="00130F56" w:rsidRDefault="00130F56" w:rsidP="00130F56">
      <w:pPr>
        <w:pStyle w:val="Heading1"/>
      </w:pPr>
      <w:bookmarkStart w:id="6" w:name="_Toc155173736"/>
      <w:r>
        <w:lastRenderedPageBreak/>
        <w:t>Position Summary</w:t>
      </w:r>
      <w:bookmarkEnd w:id="6"/>
    </w:p>
    <w:p w14:paraId="3C7A551B" w14:textId="34280816" w:rsidR="00645855" w:rsidRPr="00645855" w:rsidRDefault="00645855" w:rsidP="00645855">
      <w:pPr>
        <w:pStyle w:val="BodyText"/>
      </w:pPr>
      <w:r>
        <w:t xml:space="preserve">The Vice President, </w:t>
      </w:r>
      <w:r w:rsidR="53795F70">
        <w:t>Peri-Procedural</w:t>
      </w:r>
      <w:r>
        <w:t xml:space="preserve"> Services</w:t>
      </w:r>
      <w:r w:rsidR="003738D9">
        <w:t>,</w:t>
      </w:r>
      <w:r>
        <w:t xml:space="preserve"> provides executive leadership, strategic direction, and operational and financial oversight for all surgical and procedural services at Cedars-Sinai Medical Center. This includes inpatient and </w:t>
      </w:r>
      <w:r w:rsidR="6D645A9B">
        <w:t>pavilion</w:t>
      </w:r>
      <w:r w:rsidR="60880A88">
        <w:t xml:space="preserve">-based </w:t>
      </w:r>
      <w:r>
        <w:t>outpatient operating rooms, procedural suites, and associated perioperative support services.</w:t>
      </w:r>
      <w:r w:rsidR="4D571BB7">
        <w:t xml:space="preserve"> </w:t>
      </w:r>
      <w:r w:rsidR="42A8EFDC">
        <w:t xml:space="preserve">The ambulatory surgery centers report </w:t>
      </w:r>
      <w:r w:rsidR="00667887">
        <w:t>to</w:t>
      </w:r>
      <w:r w:rsidR="42A8EFDC">
        <w:t xml:space="preserve"> a separate ambulatory-care leader and are not part of this position’s scope of responsibilities.</w:t>
      </w:r>
    </w:p>
    <w:p w14:paraId="26EFC431" w14:textId="52D9B4FB" w:rsidR="00645855" w:rsidRPr="00645855" w:rsidRDefault="00645855" w:rsidP="00645855">
      <w:pPr>
        <w:pStyle w:val="BodyText"/>
      </w:pPr>
      <w:r w:rsidRPr="00645855">
        <w:t>The VP is a key member of the Cedars-Sinai leadership team and works in close partnership with physician leaders, nursing leadership, and senior operational and administrative leaders. The role is accountable for quality, safety, access, patient experience, operational performance, financial stewardship, capacity optimization, and strategic growth across the perioperative and procedural enterprise.</w:t>
      </w:r>
    </w:p>
    <w:p w14:paraId="2D3DEF85" w14:textId="09F67AA0" w:rsidR="0070158B" w:rsidRDefault="0070158B" w:rsidP="0070158B">
      <w:pPr>
        <w:pStyle w:val="Heading2"/>
      </w:pPr>
      <w:r>
        <w:t>Reporting Relationships</w:t>
      </w:r>
    </w:p>
    <w:p w14:paraId="2054B9A8" w14:textId="34C295C5" w:rsidR="008D473B" w:rsidRPr="008D473B" w:rsidRDefault="6407C499">
      <w:pPr>
        <w:pStyle w:val="BodyText"/>
      </w:pPr>
      <w:r>
        <w:t xml:space="preserve">Reporting to the Senior Vice President, Surgical Services, the VP </w:t>
      </w:r>
      <w:r w:rsidR="008D473B">
        <w:t>will lead a large, multidisciplinary team across perioperative and procedural services</w:t>
      </w:r>
      <w:r w:rsidR="000224FF">
        <w:t xml:space="preserve"> with approximately 1</w:t>
      </w:r>
      <w:r w:rsidR="00610AC9">
        <w:t>,</w:t>
      </w:r>
      <w:r w:rsidR="000224FF">
        <w:t>000 FTEs</w:t>
      </w:r>
      <w:r w:rsidR="008D473B">
        <w:t>. Direct reports include:</w:t>
      </w:r>
    </w:p>
    <w:p w14:paraId="6D632996" w14:textId="2573E81D" w:rsidR="008D473B" w:rsidRPr="00957B7A" w:rsidRDefault="008D473B" w:rsidP="00577F5A">
      <w:pPr>
        <w:pStyle w:val="ListBullet"/>
      </w:pPr>
      <w:r w:rsidRPr="00957B7A">
        <w:t xml:space="preserve">Executive Director, Perioperative Services </w:t>
      </w:r>
    </w:p>
    <w:p w14:paraId="103F4B3E" w14:textId="0126BD6B" w:rsidR="008D473B" w:rsidRPr="00957B7A" w:rsidRDefault="008D473B" w:rsidP="00577F5A">
      <w:pPr>
        <w:pStyle w:val="ListBullet"/>
      </w:pPr>
      <w:r w:rsidRPr="00957B7A">
        <w:t xml:space="preserve">Executive Director, </w:t>
      </w:r>
      <w:r w:rsidR="006041C0">
        <w:t>Anesthesia</w:t>
      </w:r>
    </w:p>
    <w:p w14:paraId="6129FCF2" w14:textId="77777777" w:rsidR="0070158B" w:rsidRDefault="0070158B" w:rsidP="0070158B">
      <w:pPr>
        <w:pStyle w:val="Heading2"/>
      </w:pPr>
      <w:r>
        <w:t xml:space="preserve">Responsibilities </w:t>
      </w:r>
    </w:p>
    <w:p w14:paraId="22D9C46E" w14:textId="27F87DEF" w:rsidR="0070158B" w:rsidRDefault="0070158B" w:rsidP="0070158B">
      <w:pPr>
        <w:pStyle w:val="BodyText"/>
      </w:pPr>
      <w:r>
        <w:t xml:space="preserve">The successful </w:t>
      </w:r>
      <w:r w:rsidR="00577F5A">
        <w:t xml:space="preserve">Vice President, </w:t>
      </w:r>
      <w:r w:rsidR="53795F70">
        <w:t>Peri-Procedural</w:t>
      </w:r>
      <w:r w:rsidR="00577F5A">
        <w:t xml:space="preserve"> Services</w:t>
      </w:r>
      <w:r>
        <w:t xml:space="preserve"> candidate will:</w:t>
      </w:r>
    </w:p>
    <w:p w14:paraId="6141AF38" w14:textId="046661A4" w:rsidR="00BF3B3E" w:rsidRDefault="00BF3B3E" w:rsidP="00BF3B3E">
      <w:pPr>
        <w:pStyle w:val="BulletedListmultiplelines"/>
      </w:pPr>
      <w:r>
        <w:t>Provide executive oversight and strategic leadership for perioperative and procedural services aligned with Cedars-Sinai’s mission, vision, values, and strategic priorities.</w:t>
      </w:r>
    </w:p>
    <w:p w14:paraId="2FEBF380" w14:textId="03040BBA" w:rsidR="00BF3B3E" w:rsidRDefault="4ED126A8" w:rsidP="00DB691C">
      <w:pPr>
        <w:pStyle w:val="BulletedListmultiplelines"/>
      </w:pPr>
      <w:r>
        <w:t xml:space="preserve">Oversee </w:t>
      </w:r>
      <w:r w:rsidR="00BF3B3E">
        <w:t>all procedural and operative services, including but not limited to inpatient and outpatient operating rooms; procedural suites pre-admission testing and perioperative optimization programs; Central Sterile Processing and sterile instrument reprocessing; anesthesia support services and perfusion (in partnership with physician leadership); OR scheduling and block time allocation; perioperative information systems, technology, and analytics; and supply chain coordination and new technology adoption related to procedural services.</w:t>
      </w:r>
    </w:p>
    <w:p w14:paraId="09E94E85" w14:textId="4282B17C" w:rsidR="00BF3B3E" w:rsidRDefault="00BF3B3E" w:rsidP="00BF3B3E">
      <w:pPr>
        <w:pStyle w:val="BulletedListmultiplelines"/>
      </w:pPr>
      <w:r>
        <w:t>Develop, implement, and annually update a comprehensive strategic and business plan in sync with organizational planning and budget cycles.</w:t>
      </w:r>
      <w:r w:rsidR="00AD0F48">
        <w:t xml:space="preserve"> </w:t>
      </w:r>
      <w:r>
        <w:t>Lead and report on annual goals.</w:t>
      </w:r>
    </w:p>
    <w:p w14:paraId="5675EFB3" w14:textId="2ADFA8DB" w:rsidR="00BF3B3E" w:rsidRDefault="00BF3B3E" w:rsidP="00BF3B3E">
      <w:pPr>
        <w:pStyle w:val="BulletedListmultiplelines"/>
      </w:pPr>
      <w:r>
        <w:t>Advise executive leadership on perioperative capacity, growth opportunities, capital planning, and operational performance.</w:t>
      </w:r>
    </w:p>
    <w:p w14:paraId="549E3D8D" w14:textId="1A7B14F5" w:rsidR="004E6873" w:rsidRDefault="004E6873" w:rsidP="00BF3B3E">
      <w:pPr>
        <w:pStyle w:val="BulletedListmultiplelines"/>
      </w:pPr>
      <w:r>
        <w:t xml:space="preserve">Lead through influence in a matrixed academic medical center environment, fostering </w:t>
      </w:r>
      <w:r w:rsidR="006C65DB">
        <w:t xml:space="preserve">collaboration across </w:t>
      </w:r>
      <w:r w:rsidR="00DF76F8">
        <w:t xml:space="preserve">procedural services and </w:t>
      </w:r>
      <w:r w:rsidR="00151046">
        <w:t>navigating competi</w:t>
      </w:r>
      <w:r w:rsidR="00FE5E06">
        <w:t xml:space="preserve">ng priorities with diplomacy and credibility. </w:t>
      </w:r>
    </w:p>
    <w:p w14:paraId="05798664" w14:textId="4FCA41CC" w:rsidR="00BF3B3E" w:rsidRDefault="00BF3B3E" w:rsidP="00BF3B3E">
      <w:pPr>
        <w:pStyle w:val="BulletedListmultiplelines"/>
      </w:pPr>
      <w:r>
        <w:t xml:space="preserve">Establish measures to drive and monitor the highest standards of quality, patient safety, and regulatory compliance across all perioperative and procedural services. Lead quality improvement and performance excellence initiatives with </w:t>
      </w:r>
      <w:r w:rsidR="00674638">
        <w:t>physicians, nurses</w:t>
      </w:r>
      <w:r>
        <w:t>, and operational leaders.</w:t>
      </w:r>
    </w:p>
    <w:p w14:paraId="22254E12" w14:textId="00B3372E" w:rsidR="00BF3B3E" w:rsidRDefault="00BF3B3E" w:rsidP="00BF3B3E">
      <w:pPr>
        <w:pStyle w:val="BulletedListmultiplelines"/>
      </w:pPr>
      <w:r>
        <w:t>Review and respond to safety events, conduct root cause analyses, and implement corrective action plans.  Promote a culture of safety, transparency, accountability, and continuous improvement.</w:t>
      </w:r>
    </w:p>
    <w:p w14:paraId="0C30D4AB" w14:textId="4D428023" w:rsidR="00BF3B3E" w:rsidRPr="00D27F23" w:rsidRDefault="00BF3B3E" w:rsidP="00D27F23">
      <w:pPr>
        <w:pStyle w:val="BulletedListmultiplelines"/>
      </w:pPr>
      <w:r w:rsidRPr="00D27F23">
        <w:t>Champion</w:t>
      </w:r>
      <w:r w:rsidR="00674638" w:rsidRPr="00D27F23">
        <w:t xml:space="preserve"> </w:t>
      </w:r>
      <w:r w:rsidRPr="00D27F23">
        <w:t>patient engagement and deliver outstanding patient and family experiences throughout the perioperative continuum.</w:t>
      </w:r>
    </w:p>
    <w:p w14:paraId="485B6C94" w14:textId="053A8840" w:rsidR="00BF3B3E" w:rsidRDefault="00BF3B3E" w:rsidP="00BF3B3E">
      <w:pPr>
        <w:pStyle w:val="BulletedListmultiplelines"/>
      </w:pPr>
      <w:r>
        <w:lastRenderedPageBreak/>
        <w:t>Oversee and coordinate inpatient and outpatient procedural care to optimize patient flow, access, and capacity. Lead OR utilization, block time, scheduling, turnover, and throughput optimization.</w:t>
      </w:r>
    </w:p>
    <w:p w14:paraId="7661360A" w14:textId="2CF698EB" w:rsidR="00BF3B3E" w:rsidRDefault="00BF3B3E" w:rsidP="00BF3B3E">
      <w:pPr>
        <w:pStyle w:val="BulletedListmultiplelines"/>
      </w:pPr>
      <w:r>
        <w:t>Use</w:t>
      </w:r>
      <w:r w:rsidR="002E6848">
        <w:t xml:space="preserve"> </w:t>
      </w:r>
      <w:r>
        <w:t>benchmarking, analytics, and performance dashboards to identify operational challenges and implement data-driven strategies that improve efficiency, reliability, and staff engagement across sites.</w:t>
      </w:r>
    </w:p>
    <w:p w14:paraId="0A631A64" w14:textId="0B553BCD" w:rsidR="00BF3B3E" w:rsidRDefault="00BF3B3E" w:rsidP="00BF3B3E">
      <w:pPr>
        <w:pStyle w:val="BulletedListmultiplelines"/>
      </w:pPr>
      <w:r>
        <w:t>Partner closely with physician leaders, department chairs, division chiefs, service line leaders, independent physicians, and nursing leadership to align clinical, operational</w:t>
      </w:r>
      <w:r w:rsidR="00CA7FFE">
        <w:t>,</w:t>
      </w:r>
      <w:r>
        <w:t xml:space="preserve"> and strategic priorities, and optimal staffing and workforce development.</w:t>
      </w:r>
    </w:p>
    <w:p w14:paraId="16F83271" w14:textId="412FC55C" w:rsidR="00BF3B3E" w:rsidRDefault="00BF3B3E" w:rsidP="00BF3B3E">
      <w:pPr>
        <w:pStyle w:val="BulletedListmultiplelines"/>
      </w:pPr>
      <w:r>
        <w:t>Serve as an effective interface with key stakeholders</w:t>
      </w:r>
      <w:r w:rsidR="00CA7FFE">
        <w:t>,</w:t>
      </w:r>
      <w:r>
        <w:t xml:space="preserve"> including faculty practice leadership, supply chain, IT, finance, facilities, and HR. Foster a collaborative, inclusive culture that values interdisciplinary teamwork and shared accountability.</w:t>
      </w:r>
    </w:p>
    <w:p w14:paraId="4AB3D0CC" w14:textId="0AF2667B" w:rsidR="00BF3B3E" w:rsidRDefault="00BF3B3E" w:rsidP="00BF3B3E">
      <w:pPr>
        <w:pStyle w:val="BulletedListmultiplelines"/>
      </w:pPr>
      <w:r>
        <w:t>Maintain budgetary oversight. Develop and manage annual operating and capital budgets aligned with organizational and departmental financial goals. Partner with clinical and operational leaders on capital requests to ensure facilities, infrastructure, and equipment meet current and future needs.</w:t>
      </w:r>
      <w:r w:rsidR="008E285C">
        <w:t xml:space="preserve"> </w:t>
      </w:r>
      <w:r>
        <w:t>Drive fiscally responsible decisions on new technologies, devices, and service expansions.</w:t>
      </w:r>
    </w:p>
    <w:p w14:paraId="09EAE360" w14:textId="744597A2" w:rsidR="0070158B" w:rsidRDefault="00BF3B3E" w:rsidP="00BF3B3E">
      <w:pPr>
        <w:pStyle w:val="BulletedListmultiplelines"/>
      </w:pPr>
      <w:r>
        <w:t>Support programmatic growth and service line development. Participate in enterprise supply chain and technology governance for new devices, equipment, and procedural technologies. Oversee perioperative information systems and digital tools to enhance care, efficiency, and data transparency.</w:t>
      </w:r>
    </w:p>
    <w:p w14:paraId="1321A315" w14:textId="77777777" w:rsidR="0070158B" w:rsidRPr="0070158B" w:rsidRDefault="0070158B" w:rsidP="0070158B">
      <w:pPr>
        <w:pStyle w:val="BodyText"/>
      </w:pPr>
    </w:p>
    <w:p w14:paraId="0C7A21DE" w14:textId="77777777" w:rsidR="00130F56" w:rsidRDefault="00130F56" w:rsidP="00130F56">
      <w:pPr>
        <w:pStyle w:val="Heading1"/>
      </w:pPr>
      <w:bookmarkStart w:id="7" w:name="_Toc155173737"/>
      <w:r>
        <w:lastRenderedPageBreak/>
        <w:t>Goals and Objectives</w:t>
      </w:r>
      <w:bookmarkEnd w:id="7"/>
    </w:p>
    <w:p w14:paraId="4471EED5" w14:textId="77777777" w:rsidR="0070158B" w:rsidRDefault="0070158B" w:rsidP="0070158B">
      <w:pPr>
        <w:pStyle w:val="BodyText"/>
      </w:pPr>
      <w:r w:rsidRPr="009D3700">
        <w:t>The following goals and objectives have been identified as priorities for this position:</w:t>
      </w:r>
    </w:p>
    <w:p w14:paraId="50203E4C" w14:textId="53ECABC9" w:rsidR="00224624" w:rsidRDefault="00224624" w:rsidP="00224624">
      <w:pPr>
        <w:pStyle w:val="BulletedListmultiplelines"/>
      </w:pPr>
      <w:r>
        <w:t xml:space="preserve">Optimize OR performance and throughput across </w:t>
      </w:r>
      <w:r w:rsidR="00B46B78">
        <w:t>enterprise operating rooms</w:t>
      </w:r>
      <w:r w:rsidR="00C6764B">
        <w:t xml:space="preserve"> </w:t>
      </w:r>
      <w:r>
        <w:t>by improving block utilization, scheduling practices, and overall perioperative efficiency to support volume growth and revenue capture.</w:t>
      </w:r>
    </w:p>
    <w:p w14:paraId="4CEBD077" w14:textId="0B3AA6F2" w:rsidR="00224624" w:rsidRPr="00AA43E6" w:rsidRDefault="00224624" w:rsidP="00AA43E6">
      <w:pPr>
        <w:pStyle w:val="BulletedListmultiplelines"/>
      </w:pPr>
      <w:r w:rsidRPr="00AA43E6">
        <w:t>Advance a system-wide procedural strategy that aligns inpatient and outpatient services, including shifting appropriate cases (e.g., GI/endoscopy) to lower-cost settings while maintaining quality and patient experience.</w:t>
      </w:r>
      <w:r w:rsidR="7B03FED4" w:rsidRPr="00AA43E6">
        <w:t xml:space="preserve"> Specifically, enhance system capacity and access across sites (Cedars-Sinai, Marina del Rey, and affiliates) by optimizing case distribution, improving patient flow, and supporting better regional access to procedural care.</w:t>
      </w:r>
    </w:p>
    <w:p w14:paraId="3DADC3D1" w14:textId="24C569BE" w:rsidR="00224624" w:rsidRDefault="00224624" w:rsidP="00224624">
      <w:pPr>
        <w:pStyle w:val="BulletedListmultiplelines"/>
      </w:pPr>
      <w:r>
        <w:t>Establish integrated leadership and accountability for perioperative and procedural services, bringing teams into alignment across surgical, anesthesia, and procedural domains with clear operational oversight.</w:t>
      </w:r>
    </w:p>
    <w:p w14:paraId="536A440F" w14:textId="6D76D985" w:rsidR="00224624" w:rsidRDefault="00224624" w:rsidP="00224624">
      <w:pPr>
        <w:pStyle w:val="BulletedListmultiplelines"/>
      </w:pPr>
      <w:r>
        <w:t>Strengthen physician and anesthesia partnerships, effectively navigating a complex, unionized environment while continuing to build a high-performing, collaborative care model inclusive of anesthesiologists and CRNAs.</w:t>
      </w:r>
    </w:p>
    <w:p w14:paraId="6AEF9FE8" w14:textId="037BB33D" w:rsidR="008E6826" w:rsidRDefault="004509B7" w:rsidP="00224624">
      <w:pPr>
        <w:pStyle w:val="BulletedListmultiplelines"/>
      </w:pPr>
      <w:r>
        <w:t>Champion operational excellence across peri</w:t>
      </w:r>
      <w:r w:rsidR="007A17A7">
        <w:t>-procedural</w:t>
      </w:r>
      <w:r w:rsidR="009247B6">
        <w:t xml:space="preserve"> services by leading capacity management, construction and renovation transition planning, </w:t>
      </w:r>
      <w:r w:rsidR="00AD756D">
        <w:t>sterile</w:t>
      </w:r>
      <w:r w:rsidR="009247B6">
        <w:t xml:space="preserve"> processing and supp</w:t>
      </w:r>
      <w:r w:rsidR="004E2969">
        <w:t xml:space="preserve">ly chain integration, and </w:t>
      </w:r>
      <w:r w:rsidR="00EB3E8A">
        <w:t xml:space="preserve">continuous </w:t>
      </w:r>
      <w:r w:rsidR="00717DC5">
        <w:t xml:space="preserve">improvement efforts while fostering collaboration among diverse stakeholders to create </w:t>
      </w:r>
      <w:r w:rsidR="007D5174">
        <w:t xml:space="preserve">a </w:t>
      </w:r>
      <w:r w:rsidR="00717DC5">
        <w:t>unified, patient-</w:t>
      </w:r>
      <w:r w:rsidR="00AD756D">
        <w:t>centered</w:t>
      </w:r>
      <w:r w:rsidR="00717DC5">
        <w:t xml:space="preserve"> procedural strategy</w:t>
      </w:r>
      <w:r w:rsidR="00AD756D">
        <w:t xml:space="preserve"> that advances organizational performance and access goals.</w:t>
      </w:r>
    </w:p>
    <w:p w14:paraId="72103D68" w14:textId="59D2E241" w:rsidR="00224624" w:rsidRDefault="00224624" w:rsidP="00224624">
      <w:pPr>
        <w:pStyle w:val="BulletedListmultiplelines"/>
      </w:pPr>
      <w:r>
        <w:t>Lead change management in a fast-paced transformation environment with internal stakeholder engagement to ensure sustainable, politically savvy implementation of operational improvements.</w:t>
      </w:r>
    </w:p>
    <w:p w14:paraId="6236A2D3" w14:textId="77777777" w:rsidR="00130F56" w:rsidRDefault="00130F56" w:rsidP="00130F56">
      <w:pPr>
        <w:pStyle w:val="Heading1"/>
      </w:pPr>
      <w:bookmarkStart w:id="8" w:name="_Toc155173738"/>
      <w:r>
        <w:lastRenderedPageBreak/>
        <w:t>Candidate Qualifications</w:t>
      </w:r>
      <w:bookmarkEnd w:id="8"/>
    </w:p>
    <w:p w14:paraId="68EEEB65" w14:textId="77777777" w:rsidR="0070158B" w:rsidRDefault="0070158B" w:rsidP="0070158B">
      <w:pPr>
        <w:pStyle w:val="Heading2"/>
      </w:pPr>
      <w:r>
        <w:t>Education/Certification</w:t>
      </w:r>
    </w:p>
    <w:p w14:paraId="530A85E7" w14:textId="77777777" w:rsidR="00B40602" w:rsidRDefault="00B40602" w:rsidP="000F628F">
      <w:pPr>
        <w:pStyle w:val="BulletedListmultiplelines"/>
      </w:pPr>
      <w:r>
        <w:t>Bachelor's degree (minimum) - in healthcare administration, business administration, public health, nursing, or related field</w:t>
      </w:r>
    </w:p>
    <w:p w14:paraId="30C96B7E" w14:textId="02B79335" w:rsidR="0070158B" w:rsidRDefault="00B40602" w:rsidP="000F628F">
      <w:pPr>
        <w:pStyle w:val="BulletedListmultiplelines"/>
      </w:pPr>
      <w:r>
        <w:t>Master's degree (preferred) - in healthcare administration, business administration, public health, nursing, or related field</w:t>
      </w:r>
    </w:p>
    <w:p w14:paraId="3A2D8688" w14:textId="47A3F4CB" w:rsidR="0070158B" w:rsidRDefault="0070158B" w:rsidP="0070158B">
      <w:pPr>
        <w:pStyle w:val="Heading2"/>
      </w:pPr>
      <w:r>
        <w:t>Experience</w:t>
      </w:r>
    </w:p>
    <w:p w14:paraId="27D08E3A" w14:textId="1B114FE1" w:rsidR="00A10809" w:rsidRDefault="00A10809" w:rsidP="00A10809">
      <w:pPr>
        <w:pStyle w:val="BulletedListmultiplelines"/>
      </w:pPr>
      <w:r>
        <w:t>Minimum of 10 years of progressive leadership experience in perioperative services, procedural services, or complex healthcare operations, with a strong track record in quality improvement, operational performance, financial management, and strategic planning</w:t>
      </w:r>
      <w:r w:rsidR="00894642">
        <w:t>.</w:t>
      </w:r>
    </w:p>
    <w:p w14:paraId="06ED1E84" w14:textId="023229D5" w:rsidR="00A10809" w:rsidRDefault="00A10809" w:rsidP="00A10809">
      <w:pPr>
        <w:pStyle w:val="BulletedListmultiplelines"/>
      </w:pPr>
      <w:r>
        <w:t>Minimum of 10 years of demonstrated experience leading large, multidisciplinary teams and managing complex operational environments, including multiple sites of care</w:t>
      </w:r>
      <w:r w:rsidR="00894642">
        <w:t>.</w:t>
      </w:r>
    </w:p>
    <w:p w14:paraId="51B86074" w14:textId="597B819B" w:rsidR="00A10809" w:rsidRDefault="00A10809" w:rsidP="00A10809">
      <w:pPr>
        <w:pStyle w:val="BulletedListmultiplelines"/>
      </w:pPr>
      <w:r>
        <w:t>Preferred: 10 years of experience within an academic medical center or large integrated health system, including exposure to complex governance structures</w:t>
      </w:r>
      <w:r w:rsidR="00894642">
        <w:t>.</w:t>
      </w:r>
    </w:p>
    <w:p w14:paraId="7F8EED5D" w14:textId="7227FE1C" w:rsidR="0070158B" w:rsidRDefault="00A10809" w:rsidP="00A10809">
      <w:pPr>
        <w:pStyle w:val="BulletedListmultiplelines"/>
      </w:pPr>
      <w:r>
        <w:t>Preferred: 10 years of clinical experience (e.g., RN, CRNA, MD, or other licensed healthcare professional)</w:t>
      </w:r>
      <w:r w:rsidR="00894642">
        <w:t>.</w:t>
      </w:r>
      <w:r w:rsidR="0070158B">
        <w:t xml:space="preserve"> </w:t>
      </w:r>
    </w:p>
    <w:p w14:paraId="62861CDA" w14:textId="77777777" w:rsidR="00130F56" w:rsidRDefault="00130F56" w:rsidP="00130F56">
      <w:pPr>
        <w:pStyle w:val="Heading1"/>
      </w:pPr>
      <w:bookmarkStart w:id="9" w:name="_Toc155173739"/>
      <w:r>
        <w:lastRenderedPageBreak/>
        <w:t>The Community</w:t>
      </w:r>
      <w:bookmarkEnd w:id="9"/>
    </w:p>
    <w:p w14:paraId="010AD864" w14:textId="5194E138" w:rsidR="0070158B" w:rsidRDefault="00FA18B8" w:rsidP="0070158B">
      <w:pPr>
        <w:pStyle w:val="Heading2"/>
      </w:pPr>
      <w:r>
        <w:t>Los Angeles, California</w:t>
      </w:r>
    </w:p>
    <w:p w14:paraId="124C72FC" w14:textId="77777777" w:rsidR="00491210" w:rsidRDefault="00491210" w:rsidP="006F206B">
      <w:pPr>
        <w:pStyle w:val="BodyText"/>
      </w:pPr>
      <w:r>
        <w:rPr>
          <w:noProof/>
        </w:rPr>
        <w:drawing>
          <wp:inline distT="0" distB="0" distL="0" distR="0" wp14:anchorId="246C256D" wp14:editId="0B175AF3">
            <wp:extent cx="6404610" cy="4269740"/>
            <wp:effectExtent l="0" t="0" r="0" b="0"/>
            <wp:docPr id="9817417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41702" name="Picture 98174170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04610" cy="4269740"/>
                    </a:xfrm>
                    <a:prstGeom prst="rect">
                      <a:avLst/>
                    </a:prstGeom>
                  </pic:spPr>
                </pic:pic>
              </a:graphicData>
            </a:graphic>
          </wp:inline>
        </w:drawing>
      </w:r>
    </w:p>
    <w:p w14:paraId="1C170DBD" w14:textId="59A10BBF" w:rsidR="006F206B" w:rsidRPr="006F206B" w:rsidRDefault="006F206B" w:rsidP="006F206B">
      <w:pPr>
        <w:pStyle w:val="BodyText"/>
      </w:pPr>
      <w:r w:rsidRPr="006F206B">
        <w:t xml:space="preserve">Los Angeles, California, is a dynamic and globally influential city celebrated for its cultural diversity, economic vitality, and exceptional quality of life. With its year-round mild climate and access to world-class dining, arts, entertainment, and outdoor recreation—from beaches to mountains—the region offers an unparalleled lifestyle that attracts professionals and families alike. As a major hub for healthcare, education, and innovation, Los Angeles </w:t>
      </w:r>
      <w:r w:rsidR="003F1388">
        <w:t>attracts top talent from across the country, creating a collaborative,</w:t>
      </w:r>
      <w:r w:rsidRPr="006F206B">
        <w:t xml:space="preserve"> forward-thinking professional environment.</w:t>
      </w:r>
    </w:p>
    <w:p w14:paraId="3B76DB03" w14:textId="77777777" w:rsidR="006F206B" w:rsidRPr="006F206B" w:rsidRDefault="006F206B" w:rsidP="006F206B">
      <w:pPr>
        <w:pStyle w:val="BodyText"/>
      </w:pPr>
      <w:r w:rsidRPr="006F206B">
        <w:t>At the center of this vibrant community, Cedars-Sinai Medical Center serves as a cornerstone institution and a nationally recognized leader in academic medicine. Its commitment to clinical excellence, groundbreaking research, and comprehensive education programs reflects the innovation and diversity that define Los Angeles. Cedars-Sinai’s broad impact extends well beyond its walls through community outreach initiatives that improve health outcomes across the region.</w:t>
      </w:r>
    </w:p>
    <w:p w14:paraId="59BCC347" w14:textId="0858EFC9" w:rsidR="006F206B" w:rsidRPr="006F206B" w:rsidRDefault="006F206B" w:rsidP="006F206B">
      <w:pPr>
        <w:pStyle w:val="BodyText"/>
      </w:pPr>
      <w:r w:rsidRPr="006F206B">
        <w:t xml:space="preserve">For individuals seeking to make a meaningful impact in healthcare, Los Angeles offers an exceptional setting to live and work. Paired with the professional </w:t>
      </w:r>
      <w:r w:rsidR="000F43B3">
        <w:t>opportunities and mission-driven culture at Cedars-Sinai, the region offers a unique combination of career growth, purpose, and lifestyle—making it an ideal place to build a rewarding,</w:t>
      </w:r>
      <w:r w:rsidRPr="006F206B">
        <w:t xml:space="preserve"> lasting career.</w:t>
      </w:r>
    </w:p>
    <w:p w14:paraId="572CA7D6" w14:textId="48D74B7C" w:rsidR="00A403AF" w:rsidRDefault="00130F56" w:rsidP="00A403AF">
      <w:pPr>
        <w:pStyle w:val="Heading1"/>
      </w:pPr>
      <w:bookmarkStart w:id="10" w:name="_Toc155173740"/>
      <w:r>
        <w:lastRenderedPageBreak/>
        <w:t>Procedure for Candidacy</w:t>
      </w:r>
      <w:bookmarkEnd w:id="10"/>
    </w:p>
    <w:p w14:paraId="7EC801E8" w14:textId="0AF3F517" w:rsidR="0070158B" w:rsidRDefault="00E16730" w:rsidP="00E16730">
      <w:pPr>
        <w:pStyle w:val="BodyText"/>
      </w:pPr>
      <w:r>
        <w:t xml:space="preserve">Please </w:t>
      </w:r>
      <w:r w:rsidR="00FC020B">
        <w:t xml:space="preserve">submit all applications, </w:t>
      </w:r>
      <w:r>
        <w:t>nominations</w:t>
      </w:r>
      <w:r w:rsidR="00FC020B">
        <w:t xml:space="preserve">, and inquiries to the search team through </w:t>
      </w:r>
      <w:r>
        <w:t>the WittKieffer Candidate Portal by</w:t>
      </w:r>
      <w:r w:rsidRPr="00026D16">
        <w:rPr>
          <w:rStyle w:val="Hyperlink"/>
          <w:u w:val="none"/>
        </w:rPr>
        <w:t xml:space="preserve"> </w:t>
      </w:r>
      <w:hyperlink r:id="rId22" w:history="1">
        <w:r w:rsidRPr="00026D16">
          <w:rPr>
            <w:rStyle w:val="Hyperlink"/>
          </w:rPr>
          <w:t>clicking here</w:t>
        </w:r>
      </w:hyperlink>
      <w:r w:rsidR="00C92233">
        <w:t xml:space="preserve"> or via email to </w:t>
      </w:r>
      <w:hyperlink r:id="rId23" w:history="1">
        <w:r w:rsidR="00DC0DAE" w:rsidRPr="00C41CB5">
          <w:rPr>
            <w:rStyle w:val="Hyperlink"/>
          </w:rPr>
          <w:t>msolomon@wittkieffer.com</w:t>
        </w:r>
      </w:hyperlink>
      <w:r w:rsidR="00DC0DAE">
        <w:t>. New users select "Register Here" to create an account before proceeding. After logging in, navigate to "Open Positions," then locate the role by entering the institution's name and clicking the search wheel.</w:t>
      </w:r>
    </w:p>
    <w:p w14:paraId="59FE2DD8" w14:textId="77777777" w:rsidR="00E16730" w:rsidRDefault="00E16730" w:rsidP="00E16730">
      <w:pPr>
        <w:pStyle w:val="BodyText"/>
      </w:pPr>
    </w:p>
    <w:tbl>
      <w:tblPr>
        <w:tblStyle w:val="TableGrid"/>
        <w:tblW w:w="0" w:type="auto"/>
        <w:tblLook w:val="04A0" w:firstRow="1" w:lastRow="0" w:firstColumn="1" w:lastColumn="0" w:noHBand="0" w:noVBand="1"/>
      </w:tblPr>
      <w:tblGrid>
        <w:gridCol w:w="3358"/>
        <w:gridCol w:w="3359"/>
        <w:gridCol w:w="3359"/>
      </w:tblGrid>
      <w:tr w:rsidR="0070158B" w14:paraId="37A6829A" w14:textId="77777777" w:rsidTr="08A4E32B">
        <w:tc>
          <w:tcPr>
            <w:tcW w:w="3358" w:type="dxa"/>
          </w:tcPr>
          <w:p w14:paraId="0731AE62" w14:textId="73E389BE" w:rsidR="0070158B" w:rsidRDefault="00DF464F" w:rsidP="0070158B">
            <w:pPr>
              <w:pStyle w:val="Heading3"/>
            </w:pPr>
            <w:r>
              <w:t>Michelle Johnson</w:t>
            </w:r>
          </w:p>
          <w:p w14:paraId="17FBA332" w14:textId="6AAEBBCD" w:rsidR="0070158B" w:rsidRDefault="00DF464F" w:rsidP="0070158B">
            <w:pPr>
              <w:pStyle w:val="Heading3"/>
            </w:pPr>
            <w:r>
              <w:t>Senior Partner</w:t>
            </w:r>
          </w:p>
          <w:p w14:paraId="2BB0747B" w14:textId="2206575D" w:rsidR="0070158B" w:rsidRDefault="31ECBA6D">
            <w:pPr>
              <w:pStyle w:val="Heading3"/>
            </w:pPr>
            <w:r>
              <w:t>(320) 2</w:t>
            </w:r>
            <w:r w:rsidR="2B77F565">
              <w:t>60-2727</w:t>
            </w:r>
          </w:p>
        </w:tc>
        <w:tc>
          <w:tcPr>
            <w:tcW w:w="3359" w:type="dxa"/>
          </w:tcPr>
          <w:p w14:paraId="2B7158D1" w14:textId="1C21B987" w:rsidR="0070158B" w:rsidRDefault="000A237E" w:rsidP="0070158B">
            <w:pPr>
              <w:pStyle w:val="Heading3"/>
            </w:pPr>
            <w:r>
              <w:t>April Allen</w:t>
            </w:r>
          </w:p>
          <w:p w14:paraId="3669245D" w14:textId="65005F41" w:rsidR="0070158B" w:rsidRDefault="000A237E" w:rsidP="0070158B">
            <w:pPr>
              <w:pStyle w:val="Heading3"/>
            </w:pPr>
            <w:r>
              <w:t>Principal</w:t>
            </w:r>
          </w:p>
          <w:p w14:paraId="7AA4E6D6" w14:textId="179EB481" w:rsidR="0070158B" w:rsidRDefault="000A237E" w:rsidP="0070158B">
            <w:pPr>
              <w:pStyle w:val="Heading3"/>
            </w:pPr>
            <w:r>
              <w:t>(502) 296-8066</w:t>
            </w:r>
          </w:p>
        </w:tc>
        <w:tc>
          <w:tcPr>
            <w:tcW w:w="3359" w:type="dxa"/>
          </w:tcPr>
          <w:p w14:paraId="2338A4E4" w14:textId="1CEBF674" w:rsidR="0070158B" w:rsidRDefault="000F3B83" w:rsidP="0070158B">
            <w:pPr>
              <w:pStyle w:val="Heading3"/>
            </w:pPr>
            <w:r>
              <w:t>Molly Solomon</w:t>
            </w:r>
          </w:p>
          <w:p w14:paraId="4F1A9020" w14:textId="73028CD2" w:rsidR="0070158B" w:rsidRDefault="000A237E" w:rsidP="0070158B">
            <w:pPr>
              <w:pStyle w:val="Heading3"/>
            </w:pPr>
            <w:r>
              <w:t xml:space="preserve">Senior </w:t>
            </w:r>
            <w:r w:rsidR="000F3B83">
              <w:t>Associate</w:t>
            </w:r>
          </w:p>
          <w:p w14:paraId="4917F889" w14:textId="69F64CAE" w:rsidR="0070158B" w:rsidRDefault="000F3B83" w:rsidP="0070158B">
            <w:pPr>
              <w:pStyle w:val="Heading3"/>
            </w:pPr>
            <w:r w:rsidRPr="000F3B83">
              <w:t>(949) 797-3510</w:t>
            </w:r>
          </w:p>
        </w:tc>
      </w:tr>
    </w:tbl>
    <w:p w14:paraId="09ED17D4" w14:textId="77777777" w:rsidR="0070158B" w:rsidRDefault="0070158B" w:rsidP="0070158B">
      <w:pPr>
        <w:pStyle w:val="BodyText"/>
      </w:pPr>
    </w:p>
    <w:p w14:paraId="67B7D73C" w14:textId="401E3A22" w:rsidR="0070158B" w:rsidRDefault="00E410DC" w:rsidP="0070158B">
      <w:pPr>
        <w:pStyle w:val="EEOStatement"/>
      </w:pPr>
      <w:r>
        <w:t>Cedars-Sinai Medical Center</w:t>
      </w:r>
      <w:r w:rsidR="0070158B">
        <w:t xml:space="preserve"> values diversity and is committed to equal opportunity for all persons regardless of age, color, disability, ethnicity, marital status, national origin, race, religion, sex, sexual orientation, veteran status</w:t>
      </w:r>
      <w:r w:rsidR="00DC769D">
        <w:t>,</w:t>
      </w:r>
      <w:r w:rsidR="0070158B">
        <w:t xml:space="preserve"> or any other status protected by law.</w:t>
      </w:r>
    </w:p>
    <w:p w14:paraId="12C913FB" w14:textId="77777777" w:rsidR="0070158B" w:rsidRDefault="0070158B" w:rsidP="0070158B">
      <w:pPr>
        <w:pStyle w:val="BodyText"/>
      </w:pPr>
    </w:p>
    <w:p w14:paraId="47104F56" w14:textId="77777777" w:rsidR="0070158B" w:rsidRDefault="0070158B" w:rsidP="0070158B">
      <w:pPr>
        <w:pStyle w:val="BodyText"/>
      </w:pPr>
    </w:p>
    <w:p w14:paraId="57C07733" w14:textId="77777777" w:rsidR="0070158B" w:rsidRDefault="0070158B" w:rsidP="0070158B">
      <w:pPr>
        <w:pStyle w:val="BodyText"/>
      </w:pPr>
    </w:p>
    <w:p w14:paraId="0DA9BB05" w14:textId="77777777" w:rsidR="0070158B" w:rsidRDefault="0070158B" w:rsidP="0070158B">
      <w:pPr>
        <w:pStyle w:val="BodyText"/>
      </w:pPr>
    </w:p>
    <w:p w14:paraId="437859FA" w14:textId="77777777" w:rsidR="00BD79F6" w:rsidRDefault="00BD79F6" w:rsidP="0070158B">
      <w:pPr>
        <w:pStyle w:val="BodyText"/>
      </w:pPr>
    </w:p>
    <w:p w14:paraId="7B209745" w14:textId="77777777" w:rsidR="00BD79F6" w:rsidRDefault="00BD79F6" w:rsidP="0070158B">
      <w:pPr>
        <w:pStyle w:val="BodyText"/>
      </w:pPr>
    </w:p>
    <w:p w14:paraId="2C582EE6" w14:textId="77777777" w:rsidR="0070158B" w:rsidRDefault="0070158B" w:rsidP="0070158B">
      <w:pPr>
        <w:pStyle w:val="BodyText"/>
      </w:pPr>
    </w:p>
    <w:p w14:paraId="4E0BF8B5" w14:textId="77777777" w:rsidR="0070158B" w:rsidRDefault="0070158B" w:rsidP="0070158B">
      <w:pPr>
        <w:pStyle w:val="BodyText"/>
      </w:pPr>
    </w:p>
    <w:p w14:paraId="3C5118B6" w14:textId="44200743" w:rsidR="0070158B" w:rsidRDefault="0070158B" w:rsidP="00053289">
      <w:pPr>
        <w:pStyle w:val="BodyTextSmall"/>
      </w:pPr>
      <w:r>
        <w:t xml:space="preserve">The material presented in this leadership profile should be relied on for informational purposes only. This material has been copied, compiled, or quoted in part from </w:t>
      </w:r>
      <w:r w:rsidR="00E410DC">
        <w:t>Cedars-Sinai Medical Center</w:t>
      </w:r>
      <w:r>
        <w:t xml:space="preserve"> documents and personal interviews and is believed to be reliable. While every effort has been made to ensure the accuracy of this information, the original source documents and factual situations govern. </w:t>
      </w:r>
    </w:p>
    <w:p w14:paraId="0E2DD99C" w14:textId="7D26FE61" w:rsidR="00A54CFB" w:rsidRDefault="0070158B" w:rsidP="00053289">
      <w:pPr>
        <w:pStyle w:val="BodyTextSmall"/>
        <w:sectPr w:rsidR="00A54CFB" w:rsidSect="000D1DD0">
          <w:footerReference w:type="default" r:id="rId24"/>
          <w:footerReference w:type="first" r:id="rId25"/>
          <w:pgSz w:w="12240" w:h="15840" w:code="1"/>
          <w:pgMar w:top="1440" w:right="1077" w:bottom="1440" w:left="1077" w:header="720" w:footer="431" w:gutter="0"/>
          <w:pgNumType w:start="1"/>
          <w:cols w:space="708"/>
          <w:docGrid w:linePitch="360"/>
        </w:sectPr>
      </w:pPr>
      <w:r>
        <w:t xml:space="preserve">All images and logos used in this leadership profile were attained from </w:t>
      </w:r>
      <w:r w:rsidR="00E410DC">
        <w:t>Cedars-Sinai Medical Center</w:t>
      </w:r>
      <w:r>
        <w:t xml:space="preserve"> and/or are owned by Witt/Kieffer Inc. via Getty Images.</w:t>
      </w:r>
    </w:p>
    <w:p w14:paraId="1001E0D5" w14:textId="77777777" w:rsidR="0070158B" w:rsidRPr="0070158B" w:rsidRDefault="0070158B" w:rsidP="0070158B">
      <w:pPr>
        <w:pStyle w:val="BodyText"/>
      </w:pPr>
    </w:p>
    <w:sectPr w:rsidR="0070158B" w:rsidRPr="0070158B" w:rsidSect="001B2C39">
      <w:headerReference w:type="first" r:id="rId26"/>
      <w:footerReference w:type="first" r:id="rId27"/>
      <w:pgSz w:w="12240" w:h="15840" w:code="1"/>
      <w:pgMar w:top="1440" w:right="1077" w:bottom="1440" w:left="1077" w:header="720"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024D2" w14:textId="77777777" w:rsidR="001E5B2B" w:rsidRDefault="001E5B2B" w:rsidP="00A160B2">
      <w:pPr>
        <w:spacing w:after="0" w:line="240" w:lineRule="auto"/>
      </w:pPr>
      <w:r>
        <w:separator/>
      </w:r>
    </w:p>
  </w:endnote>
  <w:endnote w:type="continuationSeparator" w:id="0">
    <w:p w14:paraId="107DC151" w14:textId="77777777" w:rsidR="001E5B2B" w:rsidRDefault="001E5B2B" w:rsidP="00A16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10086" w:type="dxa"/>
      <w:tblBorders>
        <w:top w:val="single" w:sz="12" w:space="0" w:color="auto"/>
      </w:tblBorders>
      <w:tblLook w:val="04A0" w:firstRow="1" w:lastRow="0" w:firstColumn="1" w:lastColumn="0" w:noHBand="0" w:noVBand="1"/>
    </w:tblPr>
    <w:tblGrid>
      <w:gridCol w:w="5043"/>
      <w:gridCol w:w="5043"/>
    </w:tblGrid>
    <w:tr w:rsidR="00B04E9C" w14:paraId="1789DBCB" w14:textId="77777777" w:rsidTr="00A9131B">
      <w:trPr>
        <w:trHeight w:val="567"/>
      </w:trPr>
      <w:tc>
        <w:tcPr>
          <w:tcW w:w="5043" w:type="dxa"/>
          <w:vAlign w:val="bottom"/>
        </w:tcPr>
        <w:p w14:paraId="376E37C1" w14:textId="77777777" w:rsidR="00B04E9C" w:rsidRDefault="00B04E9C" w:rsidP="00BC6DB5">
          <w:pPr>
            <w:pStyle w:val="Footer"/>
          </w:pPr>
          <w:r>
            <w:rPr>
              <w:noProof/>
            </w:rPr>
            <w:drawing>
              <wp:inline distT="0" distB="0" distL="0" distR="0" wp14:anchorId="67305C4B" wp14:editId="45518EA0">
                <wp:extent cx="914400" cy="192024"/>
                <wp:effectExtent l="0" t="0" r="0" b="0"/>
                <wp:docPr id="1051469548" name="Picture 1051469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ttKieffer_rgb.emf"/>
                        <pic:cNvPicPr/>
                      </pic:nvPicPr>
                      <pic:blipFill>
                        <a:blip r:embed="rId1">
                          <a:extLst>
                            <a:ext uri="{28A0092B-C50C-407E-A947-70E740481C1C}">
                              <a14:useLocalDpi xmlns:a14="http://schemas.microsoft.com/office/drawing/2010/main" val="0"/>
                            </a:ext>
                          </a:extLst>
                        </a:blip>
                        <a:stretch>
                          <a:fillRect/>
                        </a:stretch>
                      </pic:blipFill>
                      <pic:spPr>
                        <a:xfrm>
                          <a:off x="0" y="0"/>
                          <a:ext cx="914400" cy="192024"/>
                        </a:xfrm>
                        <a:prstGeom prst="rect">
                          <a:avLst/>
                        </a:prstGeom>
                      </pic:spPr>
                    </pic:pic>
                  </a:graphicData>
                </a:graphic>
              </wp:inline>
            </w:drawing>
          </w:r>
        </w:p>
      </w:tc>
      <w:tc>
        <w:tcPr>
          <w:tcW w:w="5043" w:type="dxa"/>
        </w:tcPr>
        <w:p w14:paraId="1A5DB232" w14:textId="77777777" w:rsidR="00B04E9C" w:rsidRPr="008C54FE" w:rsidRDefault="006F58C9" w:rsidP="00CC4FB5">
          <w:pPr>
            <w:pStyle w:val="Footer"/>
            <w:spacing w:before="300"/>
            <w:ind w:firstLine="720"/>
            <w:jc w:val="right"/>
            <w:rPr>
              <w:sz w:val="18"/>
              <w:szCs w:val="18"/>
            </w:rPr>
          </w:pPr>
          <w:r w:rsidRPr="001C7CAC">
            <w:rPr>
              <w:szCs w:val="14"/>
            </w:rPr>
            <w:t>© WittKieffer. All rights reserved</w:t>
          </w:r>
        </w:p>
      </w:tc>
    </w:tr>
  </w:tbl>
  <w:p w14:paraId="1EC1B3FE" w14:textId="77777777" w:rsidR="00A160B2" w:rsidRPr="00B04E9C" w:rsidRDefault="00A160B2" w:rsidP="00B04E9C">
    <w:pPr>
      <w:pStyle w:val="TableSpaceAf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B4636" w14:textId="77777777" w:rsidR="00453B8D" w:rsidRDefault="00611691" w:rsidP="006F58C9">
    <w:pPr>
      <w:pStyle w:val="Footer"/>
      <w:jc w:val="right"/>
    </w:pPr>
    <w:r>
      <w:rPr>
        <w:noProof/>
      </w:rPr>
      <w:drawing>
        <wp:anchor distT="0" distB="0" distL="114300" distR="114300" simplePos="0" relativeHeight="251658240" behindDoc="0" locked="0" layoutInCell="1" allowOverlap="1" wp14:anchorId="64D960BF" wp14:editId="55C9D7E4">
          <wp:simplePos x="0" y="0"/>
          <wp:positionH relativeFrom="column">
            <wp:posOffset>0</wp:posOffset>
          </wp:positionH>
          <wp:positionV relativeFrom="paragraph">
            <wp:posOffset>-374142</wp:posOffset>
          </wp:positionV>
          <wp:extent cx="2385695" cy="730623"/>
          <wp:effectExtent l="0" t="0" r="0" b="6350"/>
          <wp:wrapSquare wrapText="bothSides"/>
          <wp:docPr id="829567102" name="Graphic 829567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9504" name="Graphic 1049889504"/>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9524" t="-2683" b="26587"/>
                  <a:stretch/>
                </pic:blipFill>
                <pic:spPr bwMode="auto">
                  <a:xfrm>
                    <a:off x="0" y="0"/>
                    <a:ext cx="2385695" cy="7306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58C9" w:rsidRPr="006F58C9">
      <w:t>© WittKieffer. All rights reserved. This document contains proprietary and confidential information belonging to WittKieffer. It is intended only for the addressee. Any unauthorized disclosure, copying, or distribution is strictly prohibited without written consent.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10086" w:type="dxa"/>
      <w:tblBorders>
        <w:top w:val="single" w:sz="12" w:space="0" w:color="auto"/>
      </w:tblBorders>
      <w:tblLook w:val="04A0" w:firstRow="1" w:lastRow="0" w:firstColumn="1" w:lastColumn="0" w:noHBand="0" w:noVBand="1"/>
    </w:tblPr>
    <w:tblGrid>
      <w:gridCol w:w="5043"/>
      <w:gridCol w:w="5043"/>
    </w:tblGrid>
    <w:tr w:rsidR="000D1DD0" w14:paraId="7F263EB4" w14:textId="77777777" w:rsidTr="00A9131B">
      <w:trPr>
        <w:trHeight w:val="567"/>
      </w:trPr>
      <w:tc>
        <w:tcPr>
          <w:tcW w:w="5043" w:type="dxa"/>
          <w:vAlign w:val="bottom"/>
        </w:tcPr>
        <w:p w14:paraId="638D41A5" w14:textId="77777777" w:rsidR="000D1DD0" w:rsidRDefault="000D1DD0" w:rsidP="00BC6DB5">
          <w:pPr>
            <w:pStyle w:val="Footer"/>
          </w:pPr>
          <w:r>
            <w:rPr>
              <w:noProof/>
            </w:rPr>
            <w:drawing>
              <wp:inline distT="0" distB="0" distL="0" distR="0" wp14:anchorId="011ADC8A" wp14:editId="7E8B38A0">
                <wp:extent cx="914400" cy="192024"/>
                <wp:effectExtent l="0" t="0" r="0" b="0"/>
                <wp:docPr id="65651997" name="Picture 65651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ittKieffer_rgb.emf"/>
                        <pic:cNvPicPr/>
                      </pic:nvPicPr>
                      <pic:blipFill>
                        <a:blip r:embed="rId1">
                          <a:extLst>
                            <a:ext uri="{28A0092B-C50C-407E-A947-70E740481C1C}">
                              <a14:useLocalDpi xmlns:a14="http://schemas.microsoft.com/office/drawing/2010/main" val="0"/>
                            </a:ext>
                          </a:extLst>
                        </a:blip>
                        <a:stretch>
                          <a:fillRect/>
                        </a:stretch>
                      </pic:blipFill>
                      <pic:spPr>
                        <a:xfrm>
                          <a:off x="0" y="0"/>
                          <a:ext cx="914400" cy="192024"/>
                        </a:xfrm>
                        <a:prstGeom prst="rect">
                          <a:avLst/>
                        </a:prstGeom>
                      </pic:spPr>
                    </pic:pic>
                  </a:graphicData>
                </a:graphic>
              </wp:inline>
            </w:drawing>
          </w:r>
        </w:p>
      </w:tc>
      <w:tc>
        <w:tcPr>
          <w:tcW w:w="5043" w:type="dxa"/>
        </w:tcPr>
        <w:p w14:paraId="3D1C3B93" w14:textId="77777777" w:rsidR="000D1DD0" w:rsidRPr="008C54FE" w:rsidRDefault="006F58C9" w:rsidP="00CC4FB5">
          <w:pPr>
            <w:pStyle w:val="Footer"/>
            <w:spacing w:before="300"/>
            <w:ind w:firstLine="720"/>
            <w:jc w:val="right"/>
            <w:rPr>
              <w:sz w:val="18"/>
              <w:szCs w:val="18"/>
            </w:rPr>
          </w:pPr>
          <w:r w:rsidRPr="001C7CAC">
            <w:rPr>
              <w:szCs w:val="14"/>
            </w:rPr>
            <w:t>© WittKieffer. All rights reserved</w:t>
          </w:r>
          <w:r>
            <w:rPr>
              <w:sz w:val="18"/>
              <w:szCs w:val="18"/>
            </w:rPr>
            <w:t xml:space="preserve"> | </w:t>
          </w:r>
          <w:r w:rsidR="000D1DD0" w:rsidRPr="00AC5731">
            <w:rPr>
              <w:sz w:val="16"/>
              <w:szCs w:val="16"/>
            </w:rPr>
            <w:fldChar w:fldCharType="begin"/>
          </w:r>
          <w:r w:rsidR="000D1DD0" w:rsidRPr="00AC5731">
            <w:rPr>
              <w:sz w:val="16"/>
              <w:szCs w:val="16"/>
            </w:rPr>
            <w:instrText xml:space="preserve"> PAGE   \* MERGEFORMAT </w:instrText>
          </w:r>
          <w:r w:rsidR="000D1DD0" w:rsidRPr="00AC5731">
            <w:rPr>
              <w:sz w:val="16"/>
              <w:szCs w:val="16"/>
            </w:rPr>
            <w:fldChar w:fldCharType="separate"/>
          </w:r>
          <w:r w:rsidR="000D1DD0" w:rsidRPr="00AC5731">
            <w:rPr>
              <w:sz w:val="16"/>
              <w:szCs w:val="16"/>
            </w:rPr>
            <w:t>1</w:t>
          </w:r>
          <w:r w:rsidR="000D1DD0" w:rsidRPr="00AC5731">
            <w:rPr>
              <w:sz w:val="16"/>
              <w:szCs w:val="16"/>
            </w:rPr>
            <w:fldChar w:fldCharType="end"/>
          </w:r>
        </w:p>
      </w:tc>
    </w:tr>
  </w:tbl>
  <w:p w14:paraId="79408A74" w14:textId="77777777" w:rsidR="000D1DD0" w:rsidRPr="00B04E9C" w:rsidRDefault="000D1DD0" w:rsidP="00B04E9C">
    <w:pPr>
      <w:pStyle w:val="TableSpaceAf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5ED70" w14:textId="77777777" w:rsidR="000D1DD0" w:rsidRDefault="000D1DD0">
    <w:pPr>
      <w:pStyle w:val="Footer"/>
    </w:pPr>
    <w:r>
      <w:rPr>
        <w:noProof/>
      </w:rPr>
      <w:drawing>
        <wp:inline distT="0" distB="0" distL="0" distR="0" wp14:anchorId="200BA458" wp14:editId="79AC7ABD">
          <wp:extent cx="2385695" cy="730623"/>
          <wp:effectExtent l="0" t="0" r="0" b="0"/>
          <wp:docPr id="1775222584" name="Graphic 1775222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889504" name="Graphic 1049889504"/>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9524" t="-2683" b="26587"/>
                  <a:stretch/>
                </pic:blipFill>
                <pic:spPr bwMode="auto">
                  <a:xfrm>
                    <a:off x="0" y="0"/>
                    <a:ext cx="2390976" cy="73224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4ABDC" w14:textId="77777777" w:rsidR="00A54CFB" w:rsidRDefault="006F58C9" w:rsidP="006F58C9">
    <w:pPr>
      <w:pStyle w:val="Footer"/>
      <w:jc w:val="right"/>
    </w:pPr>
    <w:r w:rsidRPr="001C7CAC">
      <w:rPr>
        <w:szCs w:val="14"/>
      </w:rPr>
      <w:t>© WittKieffer.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C6BBC" w14:textId="77777777" w:rsidR="001E5B2B" w:rsidRDefault="001E5B2B" w:rsidP="00A160B2">
      <w:pPr>
        <w:spacing w:after="0" w:line="240" w:lineRule="auto"/>
      </w:pPr>
      <w:r>
        <w:separator/>
      </w:r>
    </w:p>
  </w:footnote>
  <w:footnote w:type="continuationSeparator" w:id="0">
    <w:p w14:paraId="4C9CC82B" w14:textId="77777777" w:rsidR="001E5B2B" w:rsidRDefault="001E5B2B" w:rsidP="00A16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
      <w:tblW w:w="0" w:type="auto"/>
      <w:tblBorders>
        <w:bottom w:val="single" w:sz="12" w:space="0" w:color="auto"/>
      </w:tblBorders>
      <w:tblLook w:val="04A0" w:firstRow="1" w:lastRow="0" w:firstColumn="1" w:lastColumn="0" w:noHBand="0" w:noVBand="1"/>
    </w:tblPr>
    <w:tblGrid>
      <w:gridCol w:w="5040"/>
      <w:gridCol w:w="5025"/>
    </w:tblGrid>
    <w:tr w:rsidR="00A160B2" w:rsidRPr="009A59A5" w14:paraId="3E9F9F45" w14:textId="77777777" w:rsidTr="08A4E32B">
      <w:tc>
        <w:tcPr>
          <w:tcW w:w="5040" w:type="dxa"/>
        </w:tcPr>
        <w:sdt>
          <w:sdtPr>
            <w:rPr>
              <w:b/>
              <w:bCs/>
            </w:rPr>
            <w:alias w:val="Insert Company name"/>
            <w:id w:val="422150937"/>
            <w:lock w:val="sdtLocked"/>
            <w:placeholder>
              <w:docPart w:val="F2358DBAF0DC4AC098804236D4A512B6"/>
            </w:placeholder>
          </w:sdtPr>
          <w:sdtEndPr/>
          <w:sdtContent>
            <w:p w14:paraId="570765BD" w14:textId="7588F12D" w:rsidR="00A160B2" w:rsidRPr="002734F7" w:rsidRDefault="08A4E32B" w:rsidP="002734F7">
              <w:pPr>
                <w:pStyle w:val="Header"/>
                <w:rPr>
                  <w:b/>
                  <w:bCs/>
                </w:rPr>
              </w:pPr>
              <w:r w:rsidRPr="08A4E32B">
                <w:rPr>
                  <w:b/>
                  <w:bCs/>
                </w:rPr>
                <w:t>Cedars-Sinai Health System</w:t>
              </w:r>
            </w:p>
          </w:sdtContent>
        </w:sdt>
      </w:tc>
      <w:tc>
        <w:tcPr>
          <w:tcW w:w="5025" w:type="dxa"/>
        </w:tcPr>
        <w:sdt>
          <w:sdtPr>
            <w:alias w:val="Insert Job title"/>
            <w:id w:val="221639375"/>
            <w:lock w:val="sdtLocked"/>
            <w:placeholder>
              <w:docPart w:val="32E630655CB849FCB1CA64B3FA4E0719"/>
            </w:placeholder>
          </w:sdtPr>
          <w:sdtEndPr/>
          <w:sdtContent>
            <w:p w14:paraId="51D6F5C6" w14:textId="21994568" w:rsidR="00A160B2" w:rsidRPr="009A59A5" w:rsidRDefault="08A4E32B" w:rsidP="002734F7">
              <w:pPr>
                <w:pStyle w:val="Header"/>
                <w:jc w:val="right"/>
              </w:pPr>
              <w:r>
                <w:t xml:space="preserve">VP, Peri-Procedural Services </w:t>
              </w:r>
            </w:p>
          </w:sdtContent>
        </w:sdt>
      </w:tc>
    </w:tr>
  </w:tbl>
  <w:p w14:paraId="0CADFAF4" w14:textId="7A8B75C0" w:rsidR="00A160B2" w:rsidRPr="00A160B2" w:rsidRDefault="00A160B2" w:rsidP="00491210">
    <w:pPr>
      <w:pStyle w:val="TableSpaceAf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30830" w14:textId="77777777" w:rsidR="00A54CFB" w:rsidRDefault="00566AAF">
    <w:pPr>
      <w:pStyle w:val="Header"/>
    </w:pPr>
    <w:r>
      <w:rPr>
        <w:noProof/>
      </w:rPr>
      <mc:AlternateContent>
        <mc:Choice Requires="wpg">
          <w:drawing>
            <wp:anchor distT="0" distB="0" distL="114300" distR="114300" simplePos="0" relativeHeight="251657216" behindDoc="0" locked="0" layoutInCell="1" allowOverlap="1" wp14:anchorId="581F1616" wp14:editId="2D67F55F">
              <wp:simplePos x="0" y="0"/>
              <wp:positionH relativeFrom="column">
                <wp:posOffset>32385</wp:posOffset>
              </wp:positionH>
              <wp:positionV relativeFrom="paragraph">
                <wp:posOffset>533400</wp:posOffset>
              </wp:positionV>
              <wp:extent cx="6315075" cy="7543800"/>
              <wp:effectExtent l="0" t="0" r="9525" b="0"/>
              <wp:wrapNone/>
              <wp:docPr id="634383873" name="Group 2"/>
              <wp:cNvGraphicFramePr/>
              <a:graphic xmlns:a="http://schemas.openxmlformats.org/drawingml/2006/main">
                <a:graphicData uri="http://schemas.microsoft.com/office/word/2010/wordprocessingGroup">
                  <wpg:wgp>
                    <wpg:cNvGrpSpPr/>
                    <wpg:grpSpPr>
                      <a:xfrm>
                        <a:off x="0" y="0"/>
                        <a:ext cx="6315075" cy="7543800"/>
                        <a:chOff x="0" y="0"/>
                        <a:chExt cx="6315075" cy="7543800"/>
                      </a:xfrm>
                    </wpg:grpSpPr>
                    <pic:pic xmlns:pic="http://schemas.openxmlformats.org/drawingml/2006/picture">
                      <pic:nvPicPr>
                        <pic:cNvPr id="804174834" name="Picture 3" descr="A picture containing screenshot, graphics, design&#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5075" cy="7543800"/>
                        </a:xfrm>
                        <a:prstGeom prst="rect">
                          <a:avLst/>
                        </a:prstGeom>
                        <a:noFill/>
                      </pic:spPr>
                    </pic:pic>
                    <wps:wsp>
                      <wps:cNvPr id="434992958" name="Text Box 2"/>
                      <wps:cNvSpPr txBox="1"/>
                      <wps:spPr>
                        <a:xfrm>
                          <a:off x="2910840" y="2415540"/>
                          <a:ext cx="3322320" cy="2552700"/>
                        </a:xfrm>
                        <a:prstGeom prst="rect">
                          <a:avLst/>
                        </a:prstGeom>
                        <a:noFill/>
                        <a:ln w="6350">
                          <a:noFill/>
                        </a:ln>
                      </wps:spPr>
                      <wps:txbx>
                        <w:txbxContent>
                          <w:p w14:paraId="4E755FC0" w14:textId="77777777" w:rsidR="00A54CFB" w:rsidRPr="00566AAF" w:rsidRDefault="00A54CFB" w:rsidP="00A54CFB">
                            <w:pPr>
                              <w:pStyle w:val="LeadParagraph"/>
                              <w:rPr>
                                <w:sz w:val="20"/>
                                <w:szCs w:val="20"/>
                              </w:rPr>
                            </w:pPr>
                            <w:r w:rsidRPr="00566AAF">
                              <w:rPr>
                                <w:sz w:val="20"/>
                                <w:szCs w:val="20"/>
                              </w:rPr>
                              <w:t xml:space="preserve">WittKieffer is the premier executive search and advisory firm developing inclusive, impactful leadership teams for organizations that improve quality of life. For more than 50 years, we have operated exclusively at the intersection of not-for-profit and for-profit healthcare delivery, science, and education – the Quality of Life Ecosystem. Through our expert executive search services as well as our Professional Search, Interim Leadership, and Leadership Advisory solutions, we strengthen organizations that make the world better. </w:t>
                            </w:r>
                            <w:r w:rsidRPr="00566AAF">
                              <w:rPr>
                                <w:sz w:val="20"/>
                                <w:szCs w:val="20"/>
                              </w:rPr>
                              <w:br/>
                            </w:r>
                          </w:p>
                          <w:p w14:paraId="07E737DF" w14:textId="77777777" w:rsidR="00A54CFB" w:rsidRPr="00566AAF" w:rsidRDefault="00A54CFB" w:rsidP="00A54CFB">
                            <w:pPr>
                              <w:pStyle w:val="LeadParagraph"/>
                              <w:rPr>
                                <w:sz w:val="16"/>
                                <w:szCs w:val="16"/>
                              </w:rPr>
                            </w:pPr>
                            <w:r w:rsidRPr="00566AAF">
                              <w:rPr>
                                <w:sz w:val="20"/>
                                <w:szCs w:val="20"/>
                              </w:rPr>
                              <w:t xml:space="preserve">Visit </w:t>
                            </w:r>
                            <w:hyperlink r:id="rId2" w:history="1">
                              <w:r w:rsidRPr="00566AAF">
                                <w:rPr>
                                  <w:rStyle w:val="Hyperlink"/>
                                  <w:sz w:val="20"/>
                                  <w:szCs w:val="20"/>
                                </w:rPr>
                                <w:t>WittKieffer.com</w:t>
                              </w:r>
                            </w:hyperlink>
                            <w:r w:rsidRPr="00566AAF">
                              <w:rPr>
                                <w:sz w:val="20"/>
                                <w:szCs w:val="20"/>
                              </w:rPr>
                              <w:t xml:space="preserve"> to learn more.</w:t>
                            </w:r>
                          </w:p>
                          <w:p w14:paraId="4C5727CC" w14:textId="77777777" w:rsidR="00A54CFB" w:rsidRDefault="00A54CFB" w:rsidP="00A54CFB">
                            <w:pPr>
                              <w:spacing w:line="320" w:lineRule="exact"/>
                              <w:rPr>
                                <w:sz w:val="24"/>
                                <w:szCs w:val="24"/>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wps:wsp>
                      <wps:cNvPr id="976782917" name="Rectangle 1"/>
                      <wps:cNvSpPr/>
                      <wps:spPr>
                        <a:xfrm>
                          <a:off x="2758440" y="2065020"/>
                          <a:ext cx="154305" cy="3015615"/>
                        </a:xfrm>
                        <a:prstGeom prst="rect">
                          <a:avLst/>
                        </a:prstGeom>
                        <a:solidFill>
                          <a:schemeClr val="bg2">
                            <a:lumMod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8988429" name="Graphic 1"/>
                        <pic:cNvPicPr>
                          <a:picLocks noChangeAspect="1"/>
                        </pic:cNvPicPr>
                      </pic:nvPicPr>
                      <pic:blipFill rotWithShape="1">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rcRect l="9524" t="-2683" b="26587"/>
                        <a:stretch/>
                      </pic:blipFill>
                      <pic:spPr bwMode="auto">
                        <a:xfrm>
                          <a:off x="60960" y="6065520"/>
                          <a:ext cx="2385695" cy="73025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81F1616" id="Group 2" o:spid="_x0000_s1026" style="position:absolute;margin-left:2.55pt;margin-top:42pt;width:497.25pt;height:594pt;z-index:251657216" coordsize="63150,75438" o:gfxdata="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&#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&#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picture containing screenshot, graphics, design&#10;&#10;Description automatically generated" style="position:absolute;width:63150;height:75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">
                <v:imagedata r:id="rId5" o:title="A picture containing screenshot, graphics, design&#10;&#10;Description automatically generated"/>
              </v:shape>
              <v:shapetype id="_x0000_t202" coordsize="21600,21600" o:spt="202" path="m,l,21600r21600,l21600,xe">
                <v:stroke joinstyle="miter"/>
                <v:path gradientshapeok="t" o:connecttype="rect"/>
              </v:shapetype>
              <v:shape id="Text Box 2" o:spid="_x0000_s1028" type="#_x0000_t202" style="position:absolute;left:29108;top:24155;width:33223;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" filled="f" stroked="f" strokeweight=".5pt">
                <v:textbox>
                  <w:txbxContent>
                    <w:p w14:paraId="4E755FC0" w14:textId="77777777" w:rsidR="00A54CFB" w:rsidRPr="00566AAF" w:rsidRDefault="00A54CFB" w:rsidP="00A54CFB">
                      <w:pPr>
                        <w:pStyle w:val="LeadParagraph"/>
                        <w:rPr>
                          <w:sz w:val="20"/>
                          <w:szCs w:val="20"/>
                        </w:rPr>
                      </w:pPr>
                      <w:r w:rsidRPr="00566AAF">
                        <w:rPr>
                          <w:sz w:val="20"/>
                          <w:szCs w:val="20"/>
                        </w:rPr>
                        <w:t xml:space="preserve">WittKieffer is the premier executive search and advisory firm developing inclusive, impactful leadership teams for organizations that improve quality of life. For more than 50 years, we have operated exclusively at the intersection of not-for-profit and for-profit healthcare delivery, science, and education – the Quality of Life Ecosystem. Through our expert executive search services as well as our Professional Search, Interim Leadership, and Leadership Advisory solutions, we strengthen organizations that make the world better. </w:t>
                      </w:r>
                      <w:r w:rsidRPr="00566AAF">
                        <w:rPr>
                          <w:sz w:val="20"/>
                          <w:szCs w:val="20"/>
                        </w:rPr>
                        <w:br/>
                      </w:r>
                    </w:p>
                    <w:p w14:paraId="07E737DF" w14:textId="77777777" w:rsidR="00A54CFB" w:rsidRPr="00566AAF" w:rsidRDefault="00A54CFB" w:rsidP="00A54CFB">
                      <w:pPr>
                        <w:pStyle w:val="LeadParagraph"/>
                        <w:rPr>
                          <w:sz w:val="16"/>
                          <w:szCs w:val="16"/>
                        </w:rPr>
                      </w:pPr>
                      <w:r w:rsidRPr="00566AAF">
                        <w:rPr>
                          <w:sz w:val="20"/>
                          <w:szCs w:val="20"/>
                        </w:rPr>
                        <w:t xml:space="preserve">Visit </w:t>
                      </w:r>
                      <w:hyperlink r:id="rId6" w:history="1">
                        <w:r w:rsidRPr="00566AAF">
                          <w:rPr>
                            <w:rStyle w:val="Hyperlink"/>
                            <w:sz w:val="20"/>
                            <w:szCs w:val="20"/>
                          </w:rPr>
                          <w:t>WittKieffer.com</w:t>
                        </w:r>
                      </w:hyperlink>
                      <w:r w:rsidRPr="00566AAF">
                        <w:rPr>
                          <w:sz w:val="20"/>
                          <w:szCs w:val="20"/>
                        </w:rPr>
                        <w:t xml:space="preserve"> to learn more.</w:t>
                      </w:r>
                    </w:p>
                    <w:p w14:paraId="4C5727CC" w14:textId="77777777" w:rsidR="00A54CFB" w:rsidRDefault="00A54CFB" w:rsidP="00A54CFB">
                      <w:pPr>
                        <w:spacing w:line="320" w:lineRule="exact"/>
                        <w:rPr>
                          <w:sz w:val="24"/>
                          <w:szCs w:val="24"/>
                        </w:rPr>
                      </w:pPr>
                    </w:p>
                  </w:txbxContent>
                </v:textbox>
              </v:shape>
              <v:rect id="Rectangle 1" o:spid="_x0000_s1029" style="position:absolute;left:27584;top:20650;width:1543;height:30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" fillcolor="#757575 [1614]" stroked="f" strokeweight="1pt"/>
              <v:shape id="Graphic 1" o:spid="_x0000_s1030" type="#_x0000_t75" style="position:absolute;left:609;top:60655;width:23857;height:7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">
                <v:imagedata r:id="rId7" o:title="" croptop="-1758f" cropbottom="17424f" cropleft="6242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1BD7"/>
    <w:multiLevelType w:val="multilevel"/>
    <w:tmpl w:val="40EE3D44"/>
    <w:styleLink w:val="ListHeadings"/>
    <w:lvl w:ilvl="0">
      <w:start w:val="1"/>
      <w:numFmt w:val="decimal"/>
      <w:pStyle w:val="ListHeading1"/>
      <w:suff w:val="space"/>
      <w:lvlText w:val="%1."/>
      <w:lvlJc w:val="left"/>
      <w:pPr>
        <w:ind w:left="680" w:hanging="680"/>
      </w:pPr>
      <w:rPr>
        <w:rFonts w:hint="default"/>
      </w:rPr>
    </w:lvl>
    <w:lvl w:ilvl="1">
      <w:start w:val="1"/>
      <w:numFmt w:val="decimal"/>
      <w:pStyle w:val="ListHeading2"/>
      <w:suff w:val="space"/>
      <w:lvlText w:val="%1.%2"/>
      <w:lvlJc w:val="left"/>
      <w:pPr>
        <w:ind w:left="624" w:hanging="624"/>
      </w:pPr>
      <w:rPr>
        <w:rFonts w:hint="default"/>
      </w:rPr>
    </w:lvl>
    <w:lvl w:ilvl="2">
      <w:start w:val="1"/>
      <w:numFmt w:val="decimal"/>
      <w:pStyle w:val="ListHeading3"/>
      <w:suff w:val="space"/>
      <w:lvlText w:val="%1.%2.%3"/>
      <w:lvlJc w:val="left"/>
      <w:pPr>
        <w:ind w:left="794" w:hanging="794"/>
      </w:pPr>
      <w:rPr>
        <w:rFonts w:hint="default"/>
      </w:rPr>
    </w:lvl>
    <w:lvl w:ilvl="3">
      <w:start w:val="1"/>
      <w:numFmt w:val="none"/>
      <w:lvlText w:val=""/>
      <w:lvlJc w:val="left"/>
      <w:pPr>
        <w:ind w:left="680" w:firstLine="0"/>
      </w:pPr>
      <w:rPr>
        <w:rFonts w:hint="default"/>
      </w:rPr>
    </w:lvl>
    <w:lvl w:ilvl="4">
      <w:start w:val="1"/>
      <w:numFmt w:val="none"/>
      <w:lvlText w:val=""/>
      <w:lvlJc w:val="left"/>
      <w:pPr>
        <w:ind w:left="680" w:firstLine="0"/>
      </w:pPr>
      <w:rPr>
        <w:rFonts w:hint="default"/>
      </w:rPr>
    </w:lvl>
    <w:lvl w:ilvl="5">
      <w:start w:val="1"/>
      <w:numFmt w:val="none"/>
      <w:lvlText w:val=""/>
      <w:lvlJc w:val="left"/>
      <w:pPr>
        <w:ind w:left="680" w:firstLine="0"/>
      </w:pPr>
      <w:rPr>
        <w:rFonts w:hint="default"/>
      </w:rPr>
    </w:lvl>
    <w:lvl w:ilvl="6">
      <w:start w:val="1"/>
      <w:numFmt w:val="none"/>
      <w:lvlText w:val=""/>
      <w:lvlJc w:val="left"/>
      <w:pPr>
        <w:ind w:left="680" w:firstLine="0"/>
      </w:pPr>
      <w:rPr>
        <w:rFonts w:hint="default"/>
      </w:rPr>
    </w:lvl>
    <w:lvl w:ilvl="7">
      <w:start w:val="1"/>
      <w:numFmt w:val="none"/>
      <w:lvlText w:val=""/>
      <w:lvlJc w:val="left"/>
      <w:pPr>
        <w:ind w:left="680" w:firstLine="0"/>
      </w:pPr>
      <w:rPr>
        <w:rFonts w:hint="default"/>
      </w:rPr>
    </w:lvl>
    <w:lvl w:ilvl="8">
      <w:start w:val="1"/>
      <w:numFmt w:val="none"/>
      <w:lvlText w:val=""/>
      <w:lvlJc w:val="left"/>
      <w:pPr>
        <w:ind w:left="680" w:firstLine="0"/>
      </w:pPr>
      <w:rPr>
        <w:rFonts w:hint="default"/>
      </w:rPr>
    </w:lvl>
  </w:abstractNum>
  <w:abstractNum w:abstractNumId="1" w15:restartNumberingAfterBreak="0">
    <w:nsid w:val="153F3E0C"/>
    <w:multiLevelType w:val="hybridMultilevel"/>
    <w:tmpl w:val="DCE6ED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85CF6C"/>
    <w:multiLevelType w:val="hybridMultilevel"/>
    <w:tmpl w:val="FFFFFFFF"/>
    <w:lvl w:ilvl="0" w:tplc="2780CF86">
      <w:start w:val="1"/>
      <w:numFmt w:val="bullet"/>
      <w:lvlText w:val="·"/>
      <w:lvlJc w:val="left"/>
      <w:pPr>
        <w:ind w:left="720" w:hanging="360"/>
      </w:pPr>
      <w:rPr>
        <w:rFonts w:ascii="Symbol" w:hAnsi="Symbol" w:hint="default"/>
      </w:rPr>
    </w:lvl>
    <w:lvl w:ilvl="1" w:tplc="FCF0122E">
      <w:start w:val="1"/>
      <w:numFmt w:val="bullet"/>
      <w:lvlText w:val="o"/>
      <w:lvlJc w:val="left"/>
      <w:pPr>
        <w:ind w:left="1440" w:hanging="360"/>
      </w:pPr>
      <w:rPr>
        <w:rFonts w:ascii="Courier New" w:hAnsi="Courier New" w:hint="default"/>
      </w:rPr>
    </w:lvl>
    <w:lvl w:ilvl="2" w:tplc="C67071A8">
      <w:start w:val="1"/>
      <w:numFmt w:val="bullet"/>
      <w:lvlText w:val=""/>
      <w:lvlJc w:val="left"/>
      <w:pPr>
        <w:ind w:left="2160" w:hanging="360"/>
      </w:pPr>
      <w:rPr>
        <w:rFonts w:ascii="Wingdings" w:hAnsi="Wingdings" w:hint="default"/>
      </w:rPr>
    </w:lvl>
    <w:lvl w:ilvl="3" w:tplc="A512169A">
      <w:start w:val="1"/>
      <w:numFmt w:val="bullet"/>
      <w:lvlText w:val=""/>
      <w:lvlJc w:val="left"/>
      <w:pPr>
        <w:ind w:left="2880" w:hanging="360"/>
      </w:pPr>
      <w:rPr>
        <w:rFonts w:ascii="Symbol" w:hAnsi="Symbol" w:hint="default"/>
      </w:rPr>
    </w:lvl>
    <w:lvl w:ilvl="4" w:tplc="66846148">
      <w:start w:val="1"/>
      <w:numFmt w:val="bullet"/>
      <w:lvlText w:val="o"/>
      <w:lvlJc w:val="left"/>
      <w:pPr>
        <w:ind w:left="3600" w:hanging="360"/>
      </w:pPr>
      <w:rPr>
        <w:rFonts w:ascii="Courier New" w:hAnsi="Courier New" w:hint="default"/>
      </w:rPr>
    </w:lvl>
    <w:lvl w:ilvl="5" w:tplc="6884F684">
      <w:start w:val="1"/>
      <w:numFmt w:val="bullet"/>
      <w:lvlText w:val=""/>
      <w:lvlJc w:val="left"/>
      <w:pPr>
        <w:ind w:left="4320" w:hanging="360"/>
      </w:pPr>
      <w:rPr>
        <w:rFonts w:ascii="Wingdings" w:hAnsi="Wingdings" w:hint="default"/>
      </w:rPr>
    </w:lvl>
    <w:lvl w:ilvl="6" w:tplc="DD7092D6">
      <w:start w:val="1"/>
      <w:numFmt w:val="bullet"/>
      <w:lvlText w:val=""/>
      <w:lvlJc w:val="left"/>
      <w:pPr>
        <w:ind w:left="5040" w:hanging="360"/>
      </w:pPr>
      <w:rPr>
        <w:rFonts w:ascii="Symbol" w:hAnsi="Symbol" w:hint="default"/>
      </w:rPr>
    </w:lvl>
    <w:lvl w:ilvl="7" w:tplc="C2560066">
      <w:start w:val="1"/>
      <w:numFmt w:val="bullet"/>
      <w:lvlText w:val="o"/>
      <w:lvlJc w:val="left"/>
      <w:pPr>
        <w:ind w:left="5760" w:hanging="360"/>
      </w:pPr>
      <w:rPr>
        <w:rFonts w:ascii="Courier New" w:hAnsi="Courier New" w:hint="default"/>
      </w:rPr>
    </w:lvl>
    <w:lvl w:ilvl="8" w:tplc="9666609A">
      <w:start w:val="1"/>
      <w:numFmt w:val="bullet"/>
      <w:lvlText w:val=""/>
      <w:lvlJc w:val="left"/>
      <w:pPr>
        <w:ind w:left="6480" w:hanging="360"/>
      </w:pPr>
      <w:rPr>
        <w:rFonts w:ascii="Wingdings" w:hAnsi="Wingdings" w:hint="default"/>
      </w:rPr>
    </w:lvl>
  </w:abstractNum>
  <w:abstractNum w:abstractNumId="3" w15:restartNumberingAfterBreak="0">
    <w:nsid w:val="21DD4490"/>
    <w:multiLevelType w:val="multilevel"/>
    <w:tmpl w:val="40EE3D44"/>
    <w:numStyleLink w:val="ListHeadings"/>
  </w:abstractNum>
  <w:abstractNum w:abstractNumId="4" w15:restartNumberingAfterBreak="0">
    <w:nsid w:val="3B9C04A7"/>
    <w:multiLevelType w:val="multilevel"/>
    <w:tmpl w:val="EDEE44D6"/>
    <w:lvl w:ilvl="0">
      <w:start w:val="1"/>
      <w:numFmt w:val="bullet"/>
      <w:lvlText w:val="▪"/>
      <w:lvlJc w:val="left"/>
      <w:pPr>
        <w:ind w:left="357" w:hanging="357"/>
      </w:pPr>
      <w:rPr>
        <w:rFonts w:ascii="Arial" w:hAnsi="Arial" w:hint="default"/>
        <w:b w:val="0"/>
        <w:i w:val="0"/>
        <w:color w:val="86B5BD" w:themeColor="text2"/>
        <w:spacing w:val="0"/>
        <w:w w:val="100"/>
        <w:kern w:val="0"/>
        <w:position w:val="0"/>
        <w:sz w:val="28"/>
      </w:rPr>
    </w:lvl>
    <w:lvl w:ilvl="1">
      <w:start w:val="1"/>
      <w:numFmt w:val="bullet"/>
      <w:lvlText w:val="o"/>
      <w:lvlJc w:val="left"/>
      <w:pPr>
        <w:ind w:left="1440" w:hanging="363"/>
      </w:pPr>
      <w:rPr>
        <w:rFonts w:ascii="Courier New" w:hAnsi="Courier New" w:hint="default"/>
        <w:color w:val="auto"/>
      </w:rPr>
    </w:lvl>
    <w:lvl w:ilvl="2">
      <w:start w:val="1"/>
      <w:numFmt w:val="bullet"/>
      <w:lvlText w:val="▪"/>
      <w:lvlJc w:val="left"/>
      <w:pPr>
        <w:ind w:left="2160" w:hanging="363"/>
      </w:pPr>
      <w:rPr>
        <w:rFonts w:ascii="Arial" w:hAnsi="Arial" w:hint="default"/>
        <w:color w:val="auto"/>
      </w:rPr>
    </w:lvl>
    <w:lvl w:ilvl="3">
      <w:start w:val="1"/>
      <w:numFmt w:val="bullet"/>
      <w:pStyle w:val="ListBullet4"/>
      <w:lvlText w:val="‒"/>
      <w:lvlJc w:val="left"/>
      <w:pPr>
        <w:ind w:left="1136" w:hanging="284"/>
      </w:pPr>
      <w:rPr>
        <w:rFonts w:ascii="Arial" w:hAnsi="Arial" w:hint="default"/>
        <w:color w:val="86B5BD" w:themeColor="text2"/>
      </w:rPr>
    </w:lvl>
    <w:lvl w:ilvl="4">
      <w:start w:val="1"/>
      <w:numFmt w:val="bullet"/>
      <w:pStyle w:val="ListContinue5"/>
      <w:lvlText w:val="‒"/>
      <w:lvlJc w:val="left"/>
      <w:pPr>
        <w:ind w:left="1420" w:hanging="284"/>
      </w:pPr>
      <w:rPr>
        <w:rFonts w:ascii="Arial" w:hAnsi="Arial" w:hint="default"/>
        <w:color w:val="86B5BD" w:themeColor="text2"/>
      </w:rPr>
    </w:lvl>
    <w:lvl w:ilvl="5">
      <w:start w:val="1"/>
      <w:numFmt w:val="bullet"/>
      <w:lvlText w:val="‒"/>
      <w:lvlJc w:val="left"/>
      <w:pPr>
        <w:ind w:left="1704" w:hanging="284"/>
      </w:pPr>
      <w:rPr>
        <w:rFonts w:ascii="Arial" w:hAnsi="Arial" w:hint="default"/>
        <w:color w:val="86B5BD" w:themeColor="text2"/>
      </w:rPr>
    </w:lvl>
    <w:lvl w:ilvl="6">
      <w:start w:val="1"/>
      <w:numFmt w:val="bullet"/>
      <w:lvlText w:val="‒"/>
      <w:lvlJc w:val="left"/>
      <w:pPr>
        <w:ind w:left="1988" w:hanging="284"/>
      </w:pPr>
      <w:rPr>
        <w:rFonts w:ascii="Arial" w:hAnsi="Arial" w:hint="default"/>
        <w:color w:val="86B5BD" w:themeColor="text2"/>
      </w:rPr>
    </w:lvl>
    <w:lvl w:ilvl="7">
      <w:start w:val="1"/>
      <w:numFmt w:val="bullet"/>
      <w:lvlText w:val="‒"/>
      <w:lvlJc w:val="left"/>
      <w:pPr>
        <w:ind w:left="2272" w:hanging="284"/>
      </w:pPr>
      <w:rPr>
        <w:rFonts w:ascii="Arial" w:hAnsi="Arial" w:hint="default"/>
        <w:color w:val="86B5BD" w:themeColor="text2"/>
      </w:rPr>
    </w:lvl>
    <w:lvl w:ilvl="8">
      <w:start w:val="1"/>
      <w:numFmt w:val="bullet"/>
      <w:lvlText w:val="‒"/>
      <w:lvlJc w:val="left"/>
      <w:pPr>
        <w:ind w:left="2556" w:hanging="284"/>
      </w:pPr>
      <w:rPr>
        <w:rFonts w:ascii="Arial" w:hAnsi="Arial" w:hint="default"/>
        <w:color w:val="86B5BD" w:themeColor="text2"/>
      </w:rPr>
    </w:lvl>
  </w:abstractNum>
  <w:abstractNum w:abstractNumId="5" w15:restartNumberingAfterBreak="0">
    <w:nsid w:val="4DF57664"/>
    <w:multiLevelType w:val="multilevel"/>
    <w:tmpl w:val="51464FE4"/>
    <w:styleLink w:val="ListBullets"/>
    <w:lvl w:ilvl="0">
      <w:start w:val="1"/>
      <w:numFmt w:val="bullet"/>
      <w:lvlRestart w:val="0"/>
      <w:pStyle w:val="ListBullet"/>
      <w:lvlText w:val="▪"/>
      <w:lvlJc w:val="left"/>
      <w:pPr>
        <w:ind w:left="340" w:hanging="340"/>
      </w:pPr>
      <w:rPr>
        <w:rFonts w:ascii="Arial" w:hAnsi="Arial" w:hint="default"/>
        <w:color w:val="86B5BD" w:themeColor="accent2"/>
        <w:sz w:val="24"/>
      </w:rPr>
    </w:lvl>
    <w:lvl w:ilvl="1">
      <w:start w:val="1"/>
      <w:numFmt w:val="bullet"/>
      <w:pStyle w:val="ListBullet2"/>
      <w:lvlText w:val="‒"/>
      <w:lvlJc w:val="left"/>
      <w:pPr>
        <w:ind w:left="680" w:hanging="340"/>
      </w:pPr>
      <w:rPr>
        <w:rFonts w:ascii="Arial" w:hAnsi="Arial" w:hint="default"/>
        <w:color w:val="86B5BD" w:themeColor="accent2"/>
      </w:rPr>
    </w:lvl>
    <w:lvl w:ilvl="2">
      <w:start w:val="1"/>
      <w:numFmt w:val="bullet"/>
      <w:pStyle w:val="ListBullet3"/>
      <w:lvlText w:val="‒"/>
      <w:lvlJc w:val="left"/>
      <w:pPr>
        <w:ind w:left="1020" w:hanging="340"/>
      </w:pPr>
      <w:rPr>
        <w:rFonts w:ascii="Arial" w:hAnsi="Arial" w:hint="default"/>
        <w:color w:val="86B5BD" w:themeColor="accent2"/>
      </w:rPr>
    </w:lvl>
    <w:lvl w:ilvl="3">
      <w:start w:val="1"/>
      <w:numFmt w:val="none"/>
      <w:lvlText w:val=""/>
      <w:lvlJc w:val="left"/>
      <w:pPr>
        <w:ind w:left="0" w:firstLine="0"/>
      </w:pPr>
      <w:rPr>
        <w:rFonts w:hint="default"/>
        <w:color w:val="86B5BD" w:themeColor="text2"/>
      </w:rPr>
    </w:lvl>
    <w:lvl w:ilvl="4">
      <w:start w:val="1"/>
      <w:numFmt w:val="none"/>
      <w:lvlText w:val=""/>
      <w:lvlJc w:val="left"/>
      <w:pPr>
        <w:ind w:left="0" w:firstLine="0"/>
      </w:pPr>
      <w:rPr>
        <w:rFonts w:hint="default"/>
        <w:color w:val="86B5BD" w:themeColor="text2"/>
      </w:rPr>
    </w:lvl>
    <w:lvl w:ilvl="5">
      <w:start w:val="1"/>
      <w:numFmt w:val="none"/>
      <w:lvlText w:val=""/>
      <w:lvlJc w:val="left"/>
      <w:pPr>
        <w:ind w:left="0" w:firstLine="0"/>
      </w:pPr>
      <w:rPr>
        <w:rFonts w:hint="default"/>
        <w:color w:val="86B5BD" w:themeColor="text2"/>
      </w:rPr>
    </w:lvl>
    <w:lvl w:ilvl="6">
      <w:start w:val="1"/>
      <w:numFmt w:val="none"/>
      <w:lvlText w:val=""/>
      <w:lvlJc w:val="left"/>
      <w:pPr>
        <w:ind w:left="0" w:firstLine="0"/>
      </w:pPr>
      <w:rPr>
        <w:rFonts w:hint="default"/>
        <w:color w:val="86B5BD" w:themeColor="text2"/>
      </w:rPr>
    </w:lvl>
    <w:lvl w:ilvl="7">
      <w:start w:val="1"/>
      <w:numFmt w:val="none"/>
      <w:lvlText w:val=""/>
      <w:lvlJc w:val="left"/>
      <w:pPr>
        <w:ind w:left="0" w:firstLine="0"/>
      </w:pPr>
      <w:rPr>
        <w:rFonts w:hint="default"/>
        <w:color w:val="86B5BD" w:themeColor="text2"/>
      </w:rPr>
    </w:lvl>
    <w:lvl w:ilvl="8">
      <w:start w:val="1"/>
      <w:numFmt w:val="none"/>
      <w:lvlText w:val=""/>
      <w:lvlJc w:val="left"/>
      <w:pPr>
        <w:ind w:left="0" w:firstLine="0"/>
      </w:pPr>
      <w:rPr>
        <w:rFonts w:hint="default"/>
        <w:color w:val="86B5BD" w:themeColor="text2"/>
      </w:rPr>
    </w:lvl>
  </w:abstractNum>
  <w:abstractNum w:abstractNumId="6" w15:restartNumberingAfterBreak="0">
    <w:nsid w:val="64EF601B"/>
    <w:multiLevelType w:val="multilevel"/>
    <w:tmpl w:val="89E21184"/>
    <w:styleLink w:val="ListNumbers"/>
    <w:lvl w:ilvl="0">
      <w:start w:val="1"/>
      <w:numFmt w:val="decimal"/>
      <w:lvlRestart w:val="0"/>
      <w:pStyle w:val="ListNumber"/>
      <w:lvlText w:val="%1."/>
      <w:lvlJc w:val="left"/>
      <w:pPr>
        <w:ind w:left="340" w:hanging="340"/>
      </w:pPr>
      <w:rPr>
        <w:b/>
        <w:i w:val="0"/>
        <w:color w:val="86B5BD" w:themeColor="accent2"/>
        <w:sz w:val="20"/>
      </w:rPr>
    </w:lvl>
    <w:lvl w:ilvl="1">
      <w:start w:val="1"/>
      <w:numFmt w:val="lowerLetter"/>
      <w:pStyle w:val="ListNumber2"/>
      <w:lvlText w:val="%2"/>
      <w:lvlJc w:val="left"/>
      <w:pPr>
        <w:ind w:left="680" w:hanging="340"/>
      </w:pPr>
      <w:rPr>
        <w:rFonts w:hint="default"/>
        <w:color w:val="auto"/>
      </w:rPr>
    </w:lvl>
    <w:lvl w:ilvl="2">
      <w:start w:val="1"/>
      <w:numFmt w:val="lowerRoman"/>
      <w:pStyle w:val="ListNumber3"/>
      <w:lvlText w:val="%3"/>
      <w:lvlJc w:val="left"/>
      <w:pPr>
        <w:ind w:left="1020" w:hanging="340"/>
      </w:pPr>
      <w:rPr>
        <w:rFonts w:hint="default"/>
        <w:color w:val="auto"/>
      </w:rPr>
    </w:lvl>
    <w:lvl w:ilvl="3">
      <w:start w:val="1"/>
      <w:numFmt w:val="none"/>
      <w:lvlText w:val=""/>
      <w:lvlJc w:val="left"/>
      <w:pPr>
        <w:ind w:left="1360" w:hanging="34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1489979671">
    <w:abstractNumId w:val="5"/>
  </w:num>
  <w:num w:numId="2" w16cid:durableId="229080214">
    <w:abstractNumId w:val="6"/>
  </w:num>
  <w:num w:numId="3" w16cid:durableId="126974896">
    <w:abstractNumId w:val="0"/>
  </w:num>
  <w:num w:numId="4" w16cid:durableId="922834487">
    <w:abstractNumId w:val="5"/>
  </w:num>
  <w:num w:numId="5" w16cid:durableId="1457336979">
    <w:abstractNumId w:val="4"/>
  </w:num>
  <w:num w:numId="6" w16cid:durableId="593588643">
    <w:abstractNumId w:val="3"/>
  </w:num>
  <w:num w:numId="7" w16cid:durableId="626162242">
    <w:abstractNumId w:val="6"/>
  </w:num>
  <w:num w:numId="8" w16cid:durableId="1666856300">
    <w:abstractNumId w:val="2"/>
  </w:num>
  <w:num w:numId="9" w16cid:durableId="1301887328">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BF"/>
    <w:rsid w:val="000022A9"/>
    <w:rsid w:val="00007F5A"/>
    <w:rsid w:val="00013320"/>
    <w:rsid w:val="00013417"/>
    <w:rsid w:val="00015A8D"/>
    <w:rsid w:val="00015CB5"/>
    <w:rsid w:val="000175C8"/>
    <w:rsid w:val="00017797"/>
    <w:rsid w:val="00020ECE"/>
    <w:rsid w:val="00021F85"/>
    <w:rsid w:val="000224FF"/>
    <w:rsid w:val="00022568"/>
    <w:rsid w:val="0002323A"/>
    <w:rsid w:val="00025DC4"/>
    <w:rsid w:val="00026D16"/>
    <w:rsid w:val="00031D4D"/>
    <w:rsid w:val="00040D85"/>
    <w:rsid w:val="000426EC"/>
    <w:rsid w:val="00043CBE"/>
    <w:rsid w:val="00053289"/>
    <w:rsid w:val="00060312"/>
    <w:rsid w:val="000634AC"/>
    <w:rsid w:val="00065CDD"/>
    <w:rsid w:val="00073C27"/>
    <w:rsid w:val="00087573"/>
    <w:rsid w:val="0009793A"/>
    <w:rsid w:val="000A0F4C"/>
    <w:rsid w:val="000A237E"/>
    <w:rsid w:val="000A3444"/>
    <w:rsid w:val="000A4833"/>
    <w:rsid w:val="000B6984"/>
    <w:rsid w:val="000B7607"/>
    <w:rsid w:val="000B7E04"/>
    <w:rsid w:val="000C1F1D"/>
    <w:rsid w:val="000C36BA"/>
    <w:rsid w:val="000C75FA"/>
    <w:rsid w:val="000D0EED"/>
    <w:rsid w:val="000D1DD0"/>
    <w:rsid w:val="000D3791"/>
    <w:rsid w:val="000D530A"/>
    <w:rsid w:val="000E0A04"/>
    <w:rsid w:val="000E62C1"/>
    <w:rsid w:val="000E7326"/>
    <w:rsid w:val="000F3B83"/>
    <w:rsid w:val="000F433D"/>
    <w:rsid w:val="000F43B3"/>
    <w:rsid w:val="000F628F"/>
    <w:rsid w:val="000F779E"/>
    <w:rsid w:val="00101F5F"/>
    <w:rsid w:val="00104463"/>
    <w:rsid w:val="00114C4A"/>
    <w:rsid w:val="00116AE6"/>
    <w:rsid w:val="00121EB7"/>
    <w:rsid w:val="001260A5"/>
    <w:rsid w:val="00130F56"/>
    <w:rsid w:val="00134967"/>
    <w:rsid w:val="0014283D"/>
    <w:rsid w:val="00151046"/>
    <w:rsid w:val="00155240"/>
    <w:rsid w:val="00156921"/>
    <w:rsid w:val="00166EB8"/>
    <w:rsid w:val="00172E12"/>
    <w:rsid w:val="00175F7F"/>
    <w:rsid w:val="001765AB"/>
    <w:rsid w:val="00177FB6"/>
    <w:rsid w:val="00185648"/>
    <w:rsid w:val="00190A86"/>
    <w:rsid w:val="00190F76"/>
    <w:rsid w:val="001974CD"/>
    <w:rsid w:val="00197752"/>
    <w:rsid w:val="00197E18"/>
    <w:rsid w:val="001B2C39"/>
    <w:rsid w:val="001B3D93"/>
    <w:rsid w:val="001B4DE1"/>
    <w:rsid w:val="001B58FA"/>
    <w:rsid w:val="001C382C"/>
    <w:rsid w:val="001C75C7"/>
    <w:rsid w:val="001D038A"/>
    <w:rsid w:val="001D08D8"/>
    <w:rsid w:val="001D3421"/>
    <w:rsid w:val="001D6018"/>
    <w:rsid w:val="001D7F89"/>
    <w:rsid w:val="001E2F0E"/>
    <w:rsid w:val="001E50AE"/>
    <w:rsid w:val="001E5B2B"/>
    <w:rsid w:val="001E73A0"/>
    <w:rsid w:val="001E7428"/>
    <w:rsid w:val="001F1713"/>
    <w:rsid w:val="001F1D97"/>
    <w:rsid w:val="001F206A"/>
    <w:rsid w:val="00202246"/>
    <w:rsid w:val="0020350F"/>
    <w:rsid w:val="00210E29"/>
    <w:rsid w:val="00214CE2"/>
    <w:rsid w:val="002211B1"/>
    <w:rsid w:val="0022351E"/>
    <w:rsid w:val="00224624"/>
    <w:rsid w:val="00233CB1"/>
    <w:rsid w:val="00234B09"/>
    <w:rsid w:val="00235E20"/>
    <w:rsid w:val="0024407E"/>
    <w:rsid w:val="002451D9"/>
    <w:rsid w:val="0025343F"/>
    <w:rsid w:val="002611CD"/>
    <w:rsid w:val="002661AD"/>
    <w:rsid w:val="002711D3"/>
    <w:rsid w:val="0027235B"/>
    <w:rsid w:val="002726DA"/>
    <w:rsid w:val="002734F7"/>
    <w:rsid w:val="00274DD8"/>
    <w:rsid w:val="0028191A"/>
    <w:rsid w:val="0028445C"/>
    <w:rsid w:val="00284BC5"/>
    <w:rsid w:val="00294D83"/>
    <w:rsid w:val="002974B4"/>
    <w:rsid w:val="002A0E2D"/>
    <w:rsid w:val="002A1E2A"/>
    <w:rsid w:val="002A280F"/>
    <w:rsid w:val="002A5684"/>
    <w:rsid w:val="002B07AC"/>
    <w:rsid w:val="002B1A8F"/>
    <w:rsid w:val="002B4BAC"/>
    <w:rsid w:val="002C1247"/>
    <w:rsid w:val="002C384D"/>
    <w:rsid w:val="002C6EF5"/>
    <w:rsid w:val="002D1D4C"/>
    <w:rsid w:val="002D3628"/>
    <w:rsid w:val="002D370A"/>
    <w:rsid w:val="002D48D2"/>
    <w:rsid w:val="002D623E"/>
    <w:rsid w:val="002E3093"/>
    <w:rsid w:val="002E676A"/>
    <w:rsid w:val="002E6848"/>
    <w:rsid w:val="002F03D9"/>
    <w:rsid w:val="0030033F"/>
    <w:rsid w:val="00300BD5"/>
    <w:rsid w:val="00300CA4"/>
    <w:rsid w:val="00302446"/>
    <w:rsid w:val="00302CFB"/>
    <w:rsid w:val="00313CA2"/>
    <w:rsid w:val="0031576B"/>
    <w:rsid w:val="003210A0"/>
    <w:rsid w:val="003259EC"/>
    <w:rsid w:val="0032643E"/>
    <w:rsid w:val="003264BC"/>
    <w:rsid w:val="0033592D"/>
    <w:rsid w:val="00335E08"/>
    <w:rsid w:val="0033732C"/>
    <w:rsid w:val="0035030A"/>
    <w:rsid w:val="00354D22"/>
    <w:rsid w:val="00357194"/>
    <w:rsid w:val="00361F72"/>
    <w:rsid w:val="00365C3A"/>
    <w:rsid w:val="003672E1"/>
    <w:rsid w:val="00372EAA"/>
    <w:rsid w:val="00373889"/>
    <w:rsid w:val="003738D9"/>
    <w:rsid w:val="00373C72"/>
    <w:rsid w:val="003753A6"/>
    <w:rsid w:val="00375D93"/>
    <w:rsid w:val="00384647"/>
    <w:rsid w:val="00385CB8"/>
    <w:rsid w:val="00387622"/>
    <w:rsid w:val="00391DAD"/>
    <w:rsid w:val="00393D7C"/>
    <w:rsid w:val="003958C3"/>
    <w:rsid w:val="00397272"/>
    <w:rsid w:val="003972E3"/>
    <w:rsid w:val="003A0C27"/>
    <w:rsid w:val="003A1F14"/>
    <w:rsid w:val="003A22C8"/>
    <w:rsid w:val="003A57CE"/>
    <w:rsid w:val="003B5112"/>
    <w:rsid w:val="003B5658"/>
    <w:rsid w:val="003C0140"/>
    <w:rsid w:val="003C213D"/>
    <w:rsid w:val="003C49B1"/>
    <w:rsid w:val="003D0217"/>
    <w:rsid w:val="003D3D1A"/>
    <w:rsid w:val="003D79C2"/>
    <w:rsid w:val="003E035E"/>
    <w:rsid w:val="003E7B64"/>
    <w:rsid w:val="003F02B0"/>
    <w:rsid w:val="003F1388"/>
    <w:rsid w:val="003F1462"/>
    <w:rsid w:val="003F3F6D"/>
    <w:rsid w:val="003F5CE9"/>
    <w:rsid w:val="003F7326"/>
    <w:rsid w:val="0040022C"/>
    <w:rsid w:val="0040026B"/>
    <w:rsid w:val="00405CB6"/>
    <w:rsid w:val="00410866"/>
    <w:rsid w:val="0041689C"/>
    <w:rsid w:val="00417850"/>
    <w:rsid w:val="00420365"/>
    <w:rsid w:val="00420973"/>
    <w:rsid w:val="0042112A"/>
    <w:rsid w:val="004253F3"/>
    <w:rsid w:val="004260A5"/>
    <w:rsid w:val="004305BC"/>
    <w:rsid w:val="004312B9"/>
    <w:rsid w:val="00431582"/>
    <w:rsid w:val="004315C7"/>
    <w:rsid w:val="0043211D"/>
    <w:rsid w:val="0043246F"/>
    <w:rsid w:val="00435561"/>
    <w:rsid w:val="004365B7"/>
    <w:rsid w:val="004465D6"/>
    <w:rsid w:val="004509B7"/>
    <w:rsid w:val="00453B8D"/>
    <w:rsid w:val="00460952"/>
    <w:rsid w:val="00460DE6"/>
    <w:rsid w:val="00461021"/>
    <w:rsid w:val="00462761"/>
    <w:rsid w:val="00471B97"/>
    <w:rsid w:val="00476708"/>
    <w:rsid w:val="00476EAF"/>
    <w:rsid w:val="00480A31"/>
    <w:rsid w:val="004814CA"/>
    <w:rsid w:val="004824A9"/>
    <w:rsid w:val="00482E75"/>
    <w:rsid w:val="00486867"/>
    <w:rsid w:val="00490978"/>
    <w:rsid w:val="00491210"/>
    <w:rsid w:val="004917CB"/>
    <w:rsid w:val="00491BC6"/>
    <w:rsid w:val="004935B4"/>
    <w:rsid w:val="004A0729"/>
    <w:rsid w:val="004A3C0C"/>
    <w:rsid w:val="004A3D3E"/>
    <w:rsid w:val="004A43D3"/>
    <w:rsid w:val="004A6D65"/>
    <w:rsid w:val="004A6E3D"/>
    <w:rsid w:val="004A75CC"/>
    <w:rsid w:val="004A7E39"/>
    <w:rsid w:val="004B66E5"/>
    <w:rsid w:val="004C3203"/>
    <w:rsid w:val="004C7455"/>
    <w:rsid w:val="004C787A"/>
    <w:rsid w:val="004D6B36"/>
    <w:rsid w:val="004E2922"/>
    <w:rsid w:val="004E2969"/>
    <w:rsid w:val="004E501B"/>
    <w:rsid w:val="004E6873"/>
    <w:rsid w:val="004E7367"/>
    <w:rsid w:val="004F2CE9"/>
    <w:rsid w:val="004F3B62"/>
    <w:rsid w:val="004F48E1"/>
    <w:rsid w:val="004F4E53"/>
    <w:rsid w:val="004F4F6A"/>
    <w:rsid w:val="004F7785"/>
    <w:rsid w:val="00502285"/>
    <w:rsid w:val="0051147E"/>
    <w:rsid w:val="00511595"/>
    <w:rsid w:val="00520080"/>
    <w:rsid w:val="005221B5"/>
    <w:rsid w:val="0052241D"/>
    <w:rsid w:val="00523AEE"/>
    <w:rsid w:val="00530362"/>
    <w:rsid w:val="0053470F"/>
    <w:rsid w:val="005370AA"/>
    <w:rsid w:val="00540E62"/>
    <w:rsid w:val="00541E3E"/>
    <w:rsid w:val="00543487"/>
    <w:rsid w:val="00543A05"/>
    <w:rsid w:val="00543E28"/>
    <w:rsid w:val="00545C8E"/>
    <w:rsid w:val="00546FBC"/>
    <w:rsid w:val="00552855"/>
    <w:rsid w:val="005542E5"/>
    <w:rsid w:val="005564A3"/>
    <w:rsid w:val="0055753B"/>
    <w:rsid w:val="0055791D"/>
    <w:rsid w:val="005624B2"/>
    <w:rsid w:val="00563473"/>
    <w:rsid w:val="00566AAF"/>
    <w:rsid w:val="00566F65"/>
    <w:rsid w:val="00570805"/>
    <w:rsid w:val="00570F63"/>
    <w:rsid w:val="005723B6"/>
    <w:rsid w:val="00577F5A"/>
    <w:rsid w:val="005816ED"/>
    <w:rsid w:val="00590CD0"/>
    <w:rsid w:val="00592013"/>
    <w:rsid w:val="00592098"/>
    <w:rsid w:val="00593B7F"/>
    <w:rsid w:val="00595909"/>
    <w:rsid w:val="005A2D28"/>
    <w:rsid w:val="005A46C2"/>
    <w:rsid w:val="005A5873"/>
    <w:rsid w:val="005A5FAE"/>
    <w:rsid w:val="005A630E"/>
    <w:rsid w:val="005A7CA0"/>
    <w:rsid w:val="005B354B"/>
    <w:rsid w:val="005B4921"/>
    <w:rsid w:val="005D466B"/>
    <w:rsid w:val="005D55A5"/>
    <w:rsid w:val="005D6968"/>
    <w:rsid w:val="005D7756"/>
    <w:rsid w:val="005E743B"/>
    <w:rsid w:val="005E7F61"/>
    <w:rsid w:val="005F3D9C"/>
    <w:rsid w:val="005F613B"/>
    <w:rsid w:val="005F7612"/>
    <w:rsid w:val="006025CB"/>
    <w:rsid w:val="00603A37"/>
    <w:rsid w:val="006041C0"/>
    <w:rsid w:val="00610AC9"/>
    <w:rsid w:val="00611691"/>
    <w:rsid w:val="006143D8"/>
    <w:rsid w:val="00614C84"/>
    <w:rsid w:val="006250F3"/>
    <w:rsid w:val="006262A1"/>
    <w:rsid w:val="006262F1"/>
    <w:rsid w:val="00627D3F"/>
    <w:rsid w:val="00631584"/>
    <w:rsid w:val="00636558"/>
    <w:rsid w:val="00637E5F"/>
    <w:rsid w:val="00645855"/>
    <w:rsid w:val="006462D9"/>
    <w:rsid w:val="006504B2"/>
    <w:rsid w:val="006527E5"/>
    <w:rsid w:val="006550A8"/>
    <w:rsid w:val="006643CC"/>
    <w:rsid w:val="00664F90"/>
    <w:rsid w:val="00666592"/>
    <w:rsid w:val="00667887"/>
    <w:rsid w:val="00674638"/>
    <w:rsid w:val="00680A2B"/>
    <w:rsid w:val="00680A82"/>
    <w:rsid w:val="00682633"/>
    <w:rsid w:val="00683D42"/>
    <w:rsid w:val="00690900"/>
    <w:rsid w:val="00696409"/>
    <w:rsid w:val="00697A96"/>
    <w:rsid w:val="00697D98"/>
    <w:rsid w:val="006A3864"/>
    <w:rsid w:val="006A4400"/>
    <w:rsid w:val="006A4C37"/>
    <w:rsid w:val="006A73D6"/>
    <w:rsid w:val="006B3764"/>
    <w:rsid w:val="006B5271"/>
    <w:rsid w:val="006B68CF"/>
    <w:rsid w:val="006B75CF"/>
    <w:rsid w:val="006C0B5A"/>
    <w:rsid w:val="006C2DFD"/>
    <w:rsid w:val="006C5D17"/>
    <w:rsid w:val="006C65DB"/>
    <w:rsid w:val="006C7425"/>
    <w:rsid w:val="006D0010"/>
    <w:rsid w:val="006D408B"/>
    <w:rsid w:val="006E2AAE"/>
    <w:rsid w:val="006E3A23"/>
    <w:rsid w:val="006E6132"/>
    <w:rsid w:val="006F125B"/>
    <w:rsid w:val="006F176A"/>
    <w:rsid w:val="006F206B"/>
    <w:rsid w:val="006F58C9"/>
    <w:rsid w:val="006F58CD"/>
    <w:rsid w:val="0070158B"/>
    <w:rsid w:val="00703745"/>
    <w:rsid w:val="00703790"/>
    <w:rsid w:val="0070619F"/>
    <w:rsid w:val="00707BE1"/>
    <w:rsid w:val="00712405"/>
    <w:rsid w:val="007137F6"/>
    <w:rsid w:val="00715680"/>
    <w:rsid w:val="007156B0"/>
    <w:rsid w:val="00716FC1"/>
    <w:rsid w:val="00717B00"/>
    <w:rsid w:val="00717DC5"/>
    <w:rsid w:val="00721B0F"/>
    <w:rsid w:val="00725CDB"/>
    <w:rsid w:val="00737418"/>
    <w:rsid w:val="00742923"/>
    <w:rsid w:val="00745F6C"/>
    <w:rsid w:val="00755122"/>
    <w:rsid w:val="007562DB"/>
    <w:rsid w:val="00756EE9"/>
    <w:rsid w:val="0076011B"/>
    <w:rsid w:val="00763135"/>
    <w:rsid w:val="00766E86"/>
    <w:rsid w:val="00771FDB"/>
    <w:rsid w:val="00775B40"/>
    <w:rsid w:val="0077736D"/>
    <w:rsid w:val="00781D39"/>
    <w:rsid w:val="00787EC1"/>
    <w:rsid w:val="00791BC4"/>
    <w:rsid w:val="00792772"/>
    <w:rsid w:val="00796230"/>
    <w:rsid w:val="007A17A7"/>
    <w:rsid w:val="007A186C"/>
    <w:rsid w:val="007A20BC"/>
    <w:rsid w:val="007A405A"/>
    <w:rsid w:val="007A58E0"/>
    <w:rsid w:val="007B0390"/>
    <w:rsid w:val="007B2740"/>
    <w:rsid w:val="007B4DBF"/>
    <w:rsid w:val="007C0A0E"/>
    <w:rsid w:val="007C133F"/>
    <w:rsid w:val="007C26D9"/>
    <w:rsid w:val="007C29CA"/>
    <w:rsid w:val="007C5C52"/>
    <w:rsid w:val="007C72B0"/>
    <w:rsid w:val="007D35F3"/>
    <w:rsid w:val="007D3E3E"/>
    <w:rsid w:val="007D5174"/>
    <w:rsid w:val="007D66FC"/>
    <w:rsid w:val="007D7203"/>
    <w:rsid w:val="007E061F"/>
    <w:rsid w:val="007E760B"/>
    <w:rsid w:val="007F0779"/>
    <w:rsid w:val="007F2554"/>
    <w:rsid w:val="007F2D2A"/>
    <w:rsid w:val="007F4893"/>
    <w:rsid w:val="00802F0F"/>
    <w:rsid w:val="00803435"/>
    <w:rsid w:val="00805EFF"/>
    <w:rsid w:val="00807BCE"/>
    <w:rsid w:val="00807EC6"/>
    <w:rsid w:val="00810A6E"/>
    <w:rsid w:val="008177D7"/>
    <w:rsid w:val="00817F3E"/>
    <w:rsid w:val="0083050C"/>
    <w:rsid w:val="0083320F"/>
    <w:rsid w:val="008365A1"/>
    <w:rsid w:val="00840CA0"/>
    <w:rsid w:val="00844B03"/>
    <w:rsid w:val="0084631E"/>
    <w:rsid w:val="00847EEB"/>
    <w:rsid w:val="00854195"/>
    <w:rsid w:val="00854C31"/>
    <w:rsid w:val="00866CA5"/>
    <w:rsid w:val="008717A8"/>
    <w:rsid w:val="008722DF"/>
    <w:rsid w:val="00872787"/>
    <w:rsid w:val="00883110"/>
    <w:rsid w:val="0088370A"/>
    <w:rsid w:val="008877A3"/>
    <w:rsid w:val="00890A5F"/>
    <w:rsid w:val="00894642"/>
    <w:rsid w:val="00896E20"/>
    <w:rsid w:val="008A469A"/>
    <w:rsid w:val="008A7C21"/>
    <w:rsid w:val="008B37FF"/>
    <w:rsid w:val="008C06FF"/>
    <w:rsid w:val="008C54FE"/>
    <w:rsid w:val="008C5D39"/>
    <w:rsid w:val="008C6B32"/>
    <w:rsid w:val="008D3554"/>
    <w:rsid w:val="008D473B"/>
    <w:rsid w:val="008D48A8"/>
    <w:rsid w:val="008D6CC8"/>
    <w:rsid w:val="008D769E"/>
    <w:rsid w:val="008D7897"/>
    <w:rsid w:val="008E1E18"/>
    <w:rsid w:val="008E285C"/>
    <w:rsid w:val="008E56EF"/>
    <w:rsid w:val="008E6826"/>
    <w:rsid w:val="008E7D7F"/>
    <w:rsid w:val="008F4083"/>
    <w:rsid w:val="00904E6D"/>
    <w:rsid w:val="0090572F"/>
    <w:rsid w:val="00911DE4"/>
    <w:rsid w:val="009162D1"/>
    <w:rsid w:val="00917303"/>
    <w:rsid w:val="009203D3"/>
    <w:rsid w:val="0092123D"/>
    <w:rsid w:val="00921B19"/>
    <w:rsid w:val="009245A0"/>
    <w:rsid w:val="009247B6"/>
    <w:rsid w:val="0092623A"/>
    <w:rsid w:val="00932875"/>
    <w:rsid w:val="00940A55"/>
    <w:rsid w:val="009425B9"/>
    <w:rsid w:val="0094703C"/>
    <w:rsid w:val="00950257"/>
    <w:rsid w:val="00951B5D"/>
    <w:rsid w:val="009550D2"/>
    <w:rsid w:val="009577A1"/>
    <w:rsid w:val="00957B7A"/>
    <w:rsid w:val="0096162E"/>
    <w:rsid w:val="00963A81"/>
    <w:rsid w:val="0097780B"/>
    <w:rsid w:val="00982F9D"/>
    <w:rsid w:val="0098679E"/>
    <w:rsid w:val="009870A7"/>
    <w:rsid w:val="0098751B"/>
    <w:rsid w:val="009916B1"/>
    <w:rsid w:val="00995909"/>
    <w:rsid w:val="009A0AB0"/>
    <w:rsid w:val="009A59A5"/>
    <w:rsid w:val="009B05FD"/>
    <w:rsid w:val="009B1F2C"/>
    <w:rsid w:val="009B3B5A"/>
    <w:rsid w:val="009B59D1"/>
    <w:rsid w:val="009B63DD"/>
    <w:rsid w:val="009C53D4"/>
    <w:rsid w:val="009D05D3"/>
    <w:rsid w:val="009D060F"/>
    <w:rsid w:val="009D2AB4"/>
    <w:rsid w:val="009D3347"/>
    <w:rsid w:val="009D3700"/>
    <w:rsid w:val="009D3D9A"/>
    <w:rsid w:val="009E674C"/>
    <w:rsid w:val="009F1757"/>
    <w:rsid w:val="009F6567"/>
    <w:rsid w:val="00A00B68"/>
    <w:rsid w:val="00A0489C"/>
    <w:rsid w:val="00A10809"/>
    <w:rsid w:val="00A160B2"/>
    <w:rsid w:val="00A16B37"/>
    <w:rsid w:val="00A17ECD"/>
    <w:rsid w:val="00A20D0E"/>
    <w:rsid w:val="00A31C09"/>
    <w:rsid w:val="00A32FF3"/>
    <w:rsid w:val="00A379E7"/>
    <w:rsid w:val="00A403AF"/>
    <w:rsid w:val="00A42C8A"/>
    <w:rsid w:val="00A47D8A"/>
    <w:rsid w:val="00A51FA7"/>
    <w:rsid w:val="00A52CCA"/>
    <w:rsid w:val="00A53A29"/>
    <w:rsid w:val="00A54CFB"/>
    <w:rsid w:val="00A600CB"/>
    <w:rsid w:val="00A6215F"/>
    <w:rsid w:val="00A62660"/>
    <w:rsid w:val="00A62D7F"/>
    <w:rsid w:val="00A65844"/>
    <w:rsid w:val="00A6620D"/>
    <w:rsid w:val="00A7410C"/>
    <w:rsid w:val="00A85498"/>
    <w:rsid w:val="00A85DA5"/>
    <w:rsid w:val="00A86F92"/>
    <w:rsid w:val="00A90C26"/>
    <w:rsid w:val="00A90E5F"/>
    <w:rsid w:val="00A9131B"/>
    <w:rsid w:val="00A94F0E"/>
    <w:rsid w:val="00AA0656"/>
    <w:rsid w:val="00AA43E6"/>
    <w:rsid w:val="00AA588C"/>
    <w:rsid w:val="00AB0C73"/>
    <w:rsid w:val="00AB0E0F"/>
    <w:rsid w:val="00AB54EC"/>
    <w:rsid w:val="00AC401A"/>
    <w:rsid w:val="00AC445B"/>
    <w:rsid w:val="00AC45FF"/>
    <w:rsid w:val="00AC5731"/>
    <w:rsid w:val="00AC6CDF"/>
    <w:rsid w:val="00AC7480"/>
    <w:rsid w:val="00AD0515"/>
    <w:rsid w:val="00AD0F48"/>
    <w:rsid w:val="00AD143F"/>
    <w:rsid w:val="00AD198E"/>
    <w:rsid w:val="00AD56FD"/>
    <w:rsid w:val="00AD756D"/>
    <w:rsid w:val="00AE0302"/>
    <w:rsid w:val="00AF3989"/>
    <w:rsid w:val="00AF49C4"/>
    <w:rsid w:val="00AF5347"/>
    <w:rsid w:val="00AF6F9E"/>
    <w:rsid w:val="00B00822"/>
    <w:rsid w:val="00B020F1"/>
    <w:rsid w:val="00B02AD3"/>
    <w:rsid w:val="00B04E9C"/>
    <w:rsid w:val="00B12512"/>
    <w:rsid w:val="00B1338A"/>
    <w:rsid w:val="00B14BFA"/>
    <w:rsid w:val="00B16FC1"/>
    <w:rsid w:val="00B2024E"/>
    <w:rsid w:val="00B2510F"/>
    <w:rsid w:val="00B3150E"/>
    <w:rsid w:val="00B36740"/>
    <w:rsid w:val="00B40602"/>
    <w:rsid w:val="00B44B1A"/>
    <w:rsid w:val="00B46B78"/>
    <w:rsid w:val="00B50F04"/>
    <w:rsid w:val="00B510EB"/>
    <w:rsid w:val="00B54A76"/>
    <w:rsid w:val="00B57500"/>
    <w:rsid w:val="00B61FBA"/>
    <w:rsid w:val="00B8017D"/>
    <w:rsid w:val="00BA09F3"/>
    <w:rsid w:val="00BA6635"/>
    <w:rsid w:val="00BB00BD"/>
    <w:rsid w:val="00BB01DB"/>
    <w:rsid w:val="00BB0741"/>
    <w:rsid w:val="00BB13A3"/>
    <w:rsid w:val="00BC2396"/>
    <w:rsid w:val="00BC4AA0"/>
    <w:rsid w:val="00BC5372"/>
    <w:rsid w:val="00BC6DB5"/>
    <w:rsid w:val="00BD2010"/>
    <w:rsid w:val="00BD6830"/>
    <w:rsid w:val="00BD79F6"/>
    <w:rsid w:val="00BD7F5D"/>
    <w:rsid w:val="00BE1811"/>
    <w:rsid w:val="00BE1BD9"/>
    <w:rsid w:val="00BE67C2"/>
    <w:rsid w:val="00BE77E3"/>
    <w:rsid w:val="00BF2E1B"/>
    <w:rsid w:val="00BF3B3E"/>
    <w:rsid w:val="00BF6728"/>
    <w:rsid w:val="00C04E1A"/>
    <w:rsid w:val="00C0705E"/>
    <w:rsid w:val="00C210B9"/>
    <w:rsid w:val="00C2222D"/>
    <w:rsid w:val="00C22E46"/>
    <w:rsid w:val="00C30139"/>
    <w:rsid w:val="00C36340"/>
    <w:rsid w:val="00C43E03"/>
    <w:rsid w:val="00C51EF5"/>
    <w:rsid w:val="00C558E6"/>
    <w:rsid w:val="00C56A04"/>
    <w:rsid w:val="00C56E7A"/>
    <w:rsid w:val="00C60296"/>
    <w:rsid w:val="00C611DE"/>
    <w:rsid w:val="00C63B33"/>
    <w:rsid w:val="00C668AD"/>
    <w:rsid w:val="00C6764B"/>
    <w:rsid w:val="00C6785A"/>
    <w:rsid w:val="00C732CF"/>
    <w:rsid w:val="00C85214"/>
    <w:rsid w:val="00C86F9D"/>
    <w:rsid w:val="00C91A88"/>
    <w:rsid w:val="00C92233"/>
    <w:rsid w:val="00C97CF9"/>
    <w:rsid w:val="00CA0102"/>
    <w:rsid w:val="00CA4BC7"/>
    <w:rsid w:val="00CA67EE"/>
    <w:rsid w:val="00CA7FFE"/>
    <w:rsid w:val="00CB0EFE"/>
    <w:rsid w:val="00CB57DA"/>
    <w:rsid w:val="00CB57DC"/>
    <w:rsid w:val="00CC1373"/>
    <w:rsid w:val="00CC22FB"/>
    <w:rsid w:val="00CC481E"/>
    <w:rsid w:val="00CC4FB5"/>
    <w:rsid w:val="00CD3E32"/>
    <w:rsid w:val="00CD4F6D"/>
    <w:rsid w:val="00CE21AB"/>
    <w:rsid w:val="00CE48B1"/>
    <w:rsid w:val="00CF39ED"/>
    <w:rsid w:val="00CF4B72"/>
    <w:rsid w:val="00CF6D37"/>
    <w:rsid w:val="00D0407A"/>
    <w:rsid w:val="00D068FA"/>
    <w:rsid w:val="00D06BE2"/>
    <w:rsid w:val="00D07E78"/>
    <w:rsid w:val="00D2082D"/>
    <w:rsid w:val="00D249B6"/>
    <w:rsid w:val="00D251F8"/>
    <w:rsid w:val="00D27F23"/>
    <w:rsid w:val="00D3377A"/>
    <w:rsid w:val="00D3491E"/>
    <w:rsid w:val="00D35CA0"/>
    <w:rsid w:val="00D4121B"/>
    <w:rsid w:val="00D4142A"/>
    <w:rsid w:val="00D41B7B"/>
    <w:rsid w:val="00D42CF7"/>
    <w:rsid w:val="00D43C3B"/>
    <w:rsid w:val="00D45E53"/>
    <w:rsid w:val="00D4716A"/>
    <w:rsid w:val="00D50305"/>
    <w:rsid w:val="00D55380"/>
    <w:rsid w:val="00D56854"/>
    <w:rsid w:val="00D56B4F"/>
    <w:rsid w:val="00D6227A"/>
    <w:rsid w:val="00D63427"/>
    <w:rsid w:val="00D665BD"/>
    <w:rsid w:val="00D668E4"/>
    <w:rsid w:val="00D71D24"/>
    <w:rsid w:val="00D744D1"/>
    <w:rsid w:val="00D74A60"/>
    <w:rsid w:val="00D76DD2"/>
    <w:rsid w:val="00D80946"/>
    <w:rsid w:val="00D81CE2"/>
    <w:rsid w:val="00D821CB"/>
    <w:rsid w:val="00D825C2"/>
    <w:rsid w:val="00D82810"/>
    <w:rsid w:val="00D934E6"/>
    <w:rsid w:val="00D939B4"/>
    <w:rsid w:val="00D95664"/>
    <w:rsid w:val="00D97CFD"/>
    <w:rsid w:val="00DA02BA"/>
    <w:rsid w:val="00DA512D"/>
    <w:rsid w:val="00DB3D0D"/>
    <w:rsid w:val="00DB4394"/>
    <w:rsid w:val="00DB5591"/>
    <w:rsid w:val="00DB691C"/>
    <w:rsid w:val="00DC0DAE"/>
    <w:rsid w:val="00DC1197"/>
    <w:rsid w:val="00DC246D"/>
    <w:rsid w:val="00DC46B5"/>
    <w:rsid w:val="00DC5E60"/>
    <w:rsid w:val="00DC769D"/>
    <w:rsid w:val="00DD4E39"/>
    <w:rsid w:val="00DD6D0B"/>
    <w:rsid w:val="00DE0C10"/>
    <w:rsid w:val="00DE30BF"/>
    <w:rsid w:val="00DE3E1D"/>
    <w:rsid w:val="00DE496E"/>
    <w:rsid w:val="00DE6957"/>
    <w:rsid w:val="00DF2895"/>
    <w:rsid w:val="00DF464F"/>
    <w:rsid w:val="00DF76F8"/>
    <w:rsid w:val="00DF7EA2"/>
    <w:rsid w:val="00E00FB6"/>
    <w:rsid w:val="00E02EB3"/>
    <w:rsid w:val="00E13CF0"/>
    <w:rsid w:val="00E16730"/>
    <w:rsid w:val="00E2164B"/>
    <w:rsid w:val="00E21DCA"/>
    <w:rsid w:val="00E21F10"/>
    <w:rsid w:val="00E2675C"/>
    <w:rsid w:val="00E26F1B"/>
    <w:rsid w:val="00E31F0C"/>
    <w:rsid w:val="00E33B75"/>
    <w:rsid w:val="00E34B70"/>
    <w:rsid w:val="00E35A61"/>
    <w:rsid w:val="00E410DC"/>
    <w:rsid w:val="00E4179B"/>
    <w:rsid w:val="00E42E1D"/>
    <w:rsid w:val="00E459D2"/>
    <w:rsid w:val="00E477F1"/>
    <w:rsid w:val="00E5035E"/>
    <w:rsid w:val="00E50EDA"/>
    <w:rsid w:val="00E51C07"/>
    <w:rsid w:val="00E52119"/>
    <w:rsid w:val="00E54D23"/>
    <w:rsid w:val="00E56462"/>
    <w:rsid w:val="00E6109C"/>
    <w:rsid w:val="00E62E56"/>
    <w:rsid w:val="00E71A1A"/>
    <w:rsid w:val="00E7225B"/>
    <w:rsid w:val="00E72673"/>
    <w:rsid w:val="00E72C0B"/>
    <w:rsid w:val="00E80710"/>
    <w:rsid w:val="00E84CB2"/>
    <w:rsid w:val="00E8643F"/>
    <w:rsid w:val="00E87D7B"/>
    <w:rsid w:val="00E95D57"/>
    <w:rsid w:val="00E96105"/>
    <w:rsid w:val="00E9797C"/>
    <w:rsid w:val="00E97DAE"/>
    <w:rsid w:val="00EA0579"/>
    <w:rsid w:val="00EA170C"/>
    <w:rsid w:val="00EB2CBC"/>
    <w:rsid w:val="00EB3E8A"/>
    <w:rsid w:val="00EB68B1"/>
    <w:rsid w:val="00EC0D9A"/>
    <w:rsid w:val="00EC3824"/>
    <w:rsid w:val="00EC4BA3"/>
    <w:rsid w:val="00ED7E7E"/>
    <w:rsid w:val="00EE1505"/>
    <w:rsid w:val="00EE1CAF"/>
    <w:rsid w:val="00EE2988"/>
    <w:rsid w:val="00EE3ED7"/>
    <w:rsid w:val="00EE40AA"/>
    <w:rsid w:val="00EE6CB8"/>
    <w:rsid w:val="00EE763B"/>
    <w:rsid w:val="00EF20A7"/>
    <w:rsid w:val="00EF5829"/>
    <w:rsid w:val="00EF5FD1"/>
    <w:rsid w:val="00F02A54"/>
    <w:rsid w:val="00F06B58"/>
    <w:rsid w:val="00F06BCE"/>
    <w:rsid w:val="00F11F6F"/>
    <w:rsid w:val="00F131B6"/>
    <w:rsid w:val="00F14973"/>
    <w:rsid w:val="00F17CFB"/>
    <w:rsid w:val="00F17DDB"/>
    <w:rsid w:val="00F23028"/>
    <w:rsid w:val="00F24A10"/>
    <w:rsid w:val="00F2551F"/>
    <w:rsid w:val="00F31202"/>
    <w:rsid w:val="00F3391B"/>
    <w:rsid w:val="00F37768"/>
    <w:rsid w:val="00F40C63"/>
    <w:rsid w:val="00F522A7"/>
    <w:rsid w:val="00F5338F"/>
    <w:rsid w:val="00F57247"/>
    <w:rsid w:val="00F62410"/>
    <w:rsid w:val="00F62B32"/>
    <w:rsid w:val="00F64F1D"/>
    <w:rsid w:val="00F65F91"/>
    <w:rsid w:val="00F6707C"/>
    <w:rsid w:val="00F67557"/>
    <w:rsid w:val="00F75997"/>
    <w:rsid w:val="00F76631"/>
    <w:rsid w:val="00F816B6"/>
    <w:rsid w:val="00F83B19"/>
    <w:rsid w:val="00F87B00"/>
    <w:rsid w:val="00F90400"/>
    <w:rsid w:val="00F93B5E"/>
    <w:rsid w:val="00F943B6"/>
    <w:rsid w:val="00F948D3"/>
    <w:rsid w:val="00F97715"/>
    <w:rsid w:val="00FA18B8"/>
    <w:rsid w:val="00FA2946"/>
    <w:rsid w:val="00FB71AA"/>
    <w:rsid w:val="00FC020B"/>
    <w:rsid w:val="00FC1303"/>
    <w:rsid w:val="00FC4F89"/>
    <w:rsid w:val="00FD0F85"/>
    <w:rsid w:val="00FD3002"/>
    <w:rsid w:val="00FD575F"/>
    <w:rsid w:val="00FD7B26"/>
    <w:rsid w:val="00FE5E06"/>
    <w:rsid w:val="00FF2F4F"/>
    <w:rsid w:val="00FF4711"/>
    <w:rsid w:val="0123E4FF"/>
    <w:rsid w:val="0344B273"/>
    <w:rsid w:val="04946F11"/>
    <w:rsid w:val="04A3CC9C"/>
    <w:rsid w:val="0578CDEE"/>
    <w:rsid w:val="0618D039"/>
    <w:rsid w:val="0790FD1E"/>
    <w:rsid w:val="08A4E32B"/>
    <w:rsid w:val="09C7628D"/>
    <w:rsid w:val="0A0421C6"/>
    <w:rsid w:val="0B2F9378"/>
    <w:rsid w:val="0BF06288"/>
    <w:rsid w:val="0DD44126"/>
    <w:rsid w:val="0DDD04B3"/>
    <w:rsid w:val="0E3CA00B"/>
    <w:rsid w:val="0EF6791C"/>
    <w:rsid w:val="10824380"/>
    <w:rsid w:val="10BF5835"/>
    <w:rsid w:val="120B2E98"/>
    <w:rsid w:val="13147046"/>
    <w:rsid w:val="14FB084E"/>
    <w:rsid w:val="162B16D1"/>
    <w:rsid w:val="18F487D2"/>
    <w:rsid w:val="1ABA9E9A"/>
    <w:rsid w:val="1CA8D5B5"/>
    <w:rsid w:val="1F655C83"/>
    <w:rsid w:val="212A46FF"/>
    <w:rsid w:val="21FE2503"/>
    <w:rsid w:val="22BB15AE"/>
    <w:rsid w:val="24197833"/>
    <w:rsid w:val="24E424F2"/>
    <w:rsid w:val="27CB6A8B"/>
    <w:rsid w:val="28D1EBC5"/>
    <w:rsid w:val="29D217E0"/>
    <w:rsid w:val="2A3A1186"/>
    <w:rsid w:val="2AE9F003"/>
    <w:rsid w:val="2B77F565"/>
    <w:rsid w:val="2BB66C60"/>
    <w:rsid w:val="2C193928"/>
    <w:rsid w:val="2CCE8587"/>
    <w:rsid w:val="2D48D4AC"/>
    <w:rsid w:val="2E348A5F"/>
    <w:rsid w:val="3009D6A6"/>
    <w:rsid w:val="31B89EA8"/>
    <w:rsid w:val="31ECBA6D"/>
    <w:rsid w:val="3283E8B0"/>
    <w:rsid w:val="32919CCE"/>
    <w:rsid w:val="32EDFB8E"/>
    <w:rsid w:val="3319EAC3"/>
    <w:rsid w:val="34C265D9"/>
    <w:rsid w:val="38D98A76"/>
    <w:rsid w:val="3B988059"/>
    <w:rsid w:val="3D743698"/>
    <w:rsid w:val="3E60AA65"/>
    <w:rsid w:val="3E85420C"/>
    <w:rsid w:val="4010BDB3"/>
    <w:rsid w:val="417DAB5F"/>
    <w:rsid w:val="42A8EFDC"/>
    <w:rsid w:val="42F37BD9"/>
    <w:rsid w:val="44561365"/>
    <w:rsid w:val="4532AD81"/>
    <w:rsid w:val="4A27B117"/>
    <w:rsid w:val="4A7718A4"/>
    <w:rsid w:val="4A92329D"/>
    <w:rsid w:val="4D571BB7"/>
    <w:rsid w:val="4E843CAB"/>
    <w:rsid w:val="4ED126A8"/>
    <w:rsid w:val="4ED67028"/>
    <w:rsid w:val="504B560A"/>
    <w:rsid w:val="51960FC4"/>
    <w:rsid w:val="521E685B"/>
    <w:rsid w:val="523E1385"/>
    <w:rsid w:val="53795F70"/>
    <w:rsid w:val="54F3494B"/>
    <w:rsid w:val="54F648F6"/>
    <w:rsid w:val="558399F7"/>
    <w:rsid w:val="55F728D0"/>
    <w:rsid w:val="570A1E6F"/>
    <w:rsid w:val="5C9795E7"/>
    <w:rsid w:val="5D4647F0"/>
    <w:rsid w:val="60880A88"/>
    <w:rsid w:val="61601614"/>
    <w:rsid w:val="62A981C0"/>
    <w:rsid w:val="62E2EB6D"/>
    <w:rsid w:val="63BB492C"/>
    <w:rsid w:val="6407C499"/>
    <w:rsid w:val="64B4DFF2"/>
    <w:rsid w:val="64EBE402"/>
    <w:rsid w:val="651D291D"/>
    <w:rsid w:val="67FB7B2A"/>
    <w:rsid w:val="6B3ADC25"/>
    <w:rsid w:val="6D645A9B"/>
    <w:rsid w:val="703C30A3"/>
    <w:rsid w:val="70BC94FE"/>
    <w:rsid w:val="719AD87A"/>
    <w:rsid w:val="72D02B5C"/>
    <w:rsid w:val="7369945D"/>
    <w:rsid w:val="7487A2C9"/>
    <w:rsid w:val="753F9670"/>
    <w:rsid w:val="769C0A0F"/>
    <w:rsid w:val="76D5FFAE"/>
    <w:rsid w:val="77318AAA"/>
    <w:rsid w:val="77AF35ED"/>
    <w:rsid w:val="7840FAA8"/>
    <w:rsid w:val="79CD7D5D"/>
    <w:rsid w:val="7B03FED4"/>
    <w:rsid w:val="7B4031FE"/>
    <w:rsid w:val="7CDFDB75"/>
    <w:rsid w:val="7E6313BD"/>
    <w:rsid w:val="7F00099E"/>
    <w:rsid w:val="7F0A056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2183B"/>
  <w15:docId w15:val="{BBED3258-CEF3-4CAC-B09E-D028A8CFB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2"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5"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60B"/>
    <w:pPr>
      <w:spacing w:after="120"/>
    </w:pPr>
    <w:rPr>
      <w:lang w:val="en-US"/>
    </w:rPr>
  </w:style>
  <w:style w:type="paragraph" w:styleId="Heading1">
    <w:name w:val="heading 1"/>
    <w:aliases w:val="Heading 1 - New Page"/>
    <w:basedOn w:val="BaseHeading"/>
    <w:next w:val="BodyText"/>
    <w:link w:val="Heading1Char"/>
    <w:uiPriority w:val="9"/>
    <w:qFormat/>
    <w:rsid w:val="009B05FD"/>
    <w:pPr>
      <w:pageBreakBefore/>
      <w:spacing w:after="320"/>
      <w:outlineLvl w:val="0"/>
    </w:pPr>
    <w:rPr>
      <w:rFonts w:eastAsiaTheme="majorEastAsia" w:cstheme="majorBidi"/>
      <w:b/>
      <w:bCs/>
      <w:color w:val="21455D" w:themeColor="accent3"/>
      <w:sz w:val="32"/>
      <w:szCs w:val="60"/>
    </w:rPr>
  </w:style>
  <w:style w:type="paragraph" w:styleId="Heading2">
    <w:name w:val="heading 2"/>
    <w:aliases w:val="Sub Heading 2"/>
    <w:basedOn w:val="BaseHeading"/>
    <w:next w:val="BodyText"/>
    <w:link w:val="Heading2Char"/>
    <w:uiPriority w:val="9"/>
    <w:qFormat/>
    <w:rsid w:val="009B05FD"/>
    <w:pPr>
      <w:spacing w:before="240" w:after="240"/>
      <w:outlineLvl w:val="1"/>
    </w:pPr>
    <w:rPr>
      <w:rFonts w:eastAsiaTheme="majorEastAsia" w:cstheme="majorBidi"/>
      <w:b/>
      <w:bCs/>
      <w:color w:val="86B5BD" w:themeColor="text2"/>
      <w:sz w:val="24"/>
      <w:szCs w:val="24"/>
    </w:rPr>
  </w:style>
  <w:style w:type="paragraph" w:styleId="Heading3">
    <w:name w:val="heading 3"/>
    <w:aliases w:val="Sub Heading 3"/>
    <w:basedOn w:val="BaseHeading"/>
    <w:next w:val="BodyText"/>
    <w:link w:val="Heading3Char"/>
    <w:uiPriority w:val="9"/>
    <w:qFormat/>
    <w:rsid w:val="00A54CFB"/>
    <w:pPr>
      <w:spacing w:before="120" w:after="220"/>
      <w:outlineLvl w:val="2"/>
    </w:pPr>
    <w:rPr>
      <w:rFonts w:eastAsiaTheme="majorEastAsia" w:cstheme="majorBidi"/>
      <w:b/>
      <w:bCs/>
      <w:color w:val="21455D" w:themeColor="accent3"/>
      <w:szCs w:val="32"/>
    </w:rPr>
  </w:style>
  <w:style w:type="paragraph" w:styleId="Heading4">
    <w:name w:val="heading 4"/>
    <w:aliases w:val="Sub Heading 4"/>
    <w:basedOn w:val="BodyText"/>
    <w:next w:val="BodyText"/>
    <w:link w:val="Heading4Char"/>
    <w:uiPriority w:val="9"/>
    <w:qFormat/>
    <w:rsid w:val="00A54CFB"/>
    <w:pPr>
      <w:spacing w:before="60" w:after="60"/>
      <w:outlineLvl w:val="3"/>
    </w:pPr>
    <w:rPr>
      <w:b/>
      <w:bCs/>
      <w:color w:val="21455D" w:themeColor="accent3"/>
    </w:rPr>
  </w:style>
  <w:style w:type="paragraph" w:styleId="Heading5">
    <w:name w:val="heading 5"/>
    <w:basedOn w:val="Normal"/>
    <w:next w:val="Normal"/>
    <w:link w:val="Heading5Char"/>
    <w:uiPriority w:val="9"/>
    <w:semiHidden/>
    <w:qFormat/>
    <w:rsid w:val="009B05FD"/>
    <w:pPr>
      <w:keepNext/>
      <w:keepLines/>
      <w:spacing w:before="60"/>
      <w:outlineLvl w:val="4"/>
    </w:pPr>
    <w:rPr>
      <w:rFonts w:asciiTheme="majorHAnsi" w:eastAsiaTheme="majorEastAsia" w:hAnsiTheme="majorHAnsi" w:cstheme="majorBidi"/>
      <w:b/>
      <w:bCs/>
      <w:color w:val="000000" w:themeColor="text1"/>
    </w:rPr>
  </w:style>
  <w:style w:type="paragraph" w:styleId="Heading6">
    <w:name w:val="heading 6"/>
    <w:basedOn w:val="Normal"/>
    <w:next w:val="Normal"/>
    <w:link w:val="Heading6Char"/>
    <w:uiPriority w:val="9"/>
    <w:semiHidden/>
    <w:unhideWhenUsed/>
    <w:qFormat/>
    <w:rsid w:val="000634AC"/>
    <w:pPr>
      <w:keepNext/>
      <w:keepLines/>
      <w:spacing w:before="40" w:after="0"/>
      <w:outlineLvl w:val="5"/>
    </w:pPr>
    <w:rPr>
      <w:rFonts w:asciiTheme="majorHAnsi" w:eastAsiaTheme="majorEastAsia" w:hAnsiTheme="majorHAnsi" w:cstheme="majorBidi"/>
      <w:color w:val="112037"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BaseText"/>
    <w:link w:val="BodyTextChar"/>
    <w:uiPriority w:val="11"/>
    <w:qFormat/>
    <w:rsid w:val="009B05FD"/>
    <w:pPr>
      <w:spacing w:after="200"/>
    </w:pPr>
    <w:rPr>
      <w:color w:val="auto"/>
    </w:rPr>
  </w:style>
  <w:style w:type="character" w:customStyle="1" w:styleId="BodyTextChar">
    <w:name w:val="Body Text Char"/>
    <w:basedOn w:val="DefaultParagraphFont"/>
    <w:link w:val="BodyText"/>
    <w:uiPriority w:val="11"/>
    <w:rsid w:val="006D408B"/>
    <w:rPr>
      <w:sz w:val="20"/>
      <w:lang w:val="en-US"/>
    </w:rPr>
  </w:style>
  <w:style w:type="character" w:customStyle="1" w:styleId="Heading1Char">
    <w:name w:val="Heading 1 Char"/>
    <w:aliases w:val="Heading 1 - New Page Char"/>
    <w:basedOn w:val="DefaultParagraphFont"/>
    <w:link w:val="Heading1"/>
    <w:uiPriority w:val="9"/>
    <w:rsid w:val="009B05FD"/>
    <w:rPr>
      <w:rFonts w:asciiTheme="majorHAnsi" w:eastAsiaTheme="majorEastAsia" w:hAnsiTheme="majorHAnsi" w:cstheme="majorBidi"/>
      <w:b/>
      <w:bCs/>
      <w:color w:val="21455D" w:themeColor="accent3"/>
      <w:sz w:val="32"/>
      <w:szCs w:val="60"/>
      <w:lang w:val="en-US"/>
    </w:rPr>
  </w:style>
  <w:style w:type="character" w:customStyle="1" w:styleId="Heading2Char">
    <w:name w:val="Heading 2 Char"/>
    <w:aliases w:val="Sub Heading 2 Char"/>
    <w:basedOn w:val="DefaultParagraphFont"/>
    <w:link w:val="Heading2"/>
    <w:uiPriority w:val="9"/>
    <w:rsid w:val="009B05FD"/>
    <w:rPr>
      <w:rFonts w:asciiTheme="majorHAnsi" w:eastAsiaTheme="majorEastAsia" w:hAnsiTheme="majorHAnsi" w:cstheme="majorBidi"/>
      <w:b/>
      <w:bCs/>
      <w:color w:val="86B5BD" w:themeColor="text2"/>
      <w:sz w:val="24"/>
      <w:szCs w:val="24"/>
      <w:lang w:val="en-US"/>
    </w:rPr>
  </w:style>
  <w:style w:type="character" w:customStyle="1" w:styleId="Heading3Char">
    <w:name w:val="Heading 3 Char"/>
    <w:aliases w:val="Sub Heading 3 Char"/>
    <w:basedOn w:val="DefaultParagraphFont"/>
    <w:link w:val="Heading3"/>
    <w:uiPriority w:val="9"/>
    <w:rsid w:val="00A54CFB"/>
    <w:rPr>
      <w:rFonts w:asciiTheme="majorHAnsi" w:eastAsiaTheme="majorEastAsia" w:hAnsiTheme="majorHAnsi" w:cstheme="majorBidi"/>
      <w:b/>
      <w:bCs/>
      <w:color w:val="21455D" w:themeColor="accent3"/>
      <w:szCs w:val="32"/>
      <w:lang w:val="en-US"/>
    </w:rPr>
  </w:style>
  <w:style w:type="character" w:customStyle="1" w:styleId="Heading4Char">
    <w:name w:val="Heading 4 Char"/>
    <w:aliases w:val="Sub Heading 4 Char"/>
    <w:basedOn w:val="DefaultParagraphFont"/>
    <w:link w:val="Heading4"/>
    <w:uiPriority w:val="9"/>
    <w:rsid w:val="00A54CFB"/>
    <w:rPr>
      <w:b/>
      <w:bCs/>
      <w:color w:val="21455D" w:themeColor="accent3"/>
      <w:sz w:val="20"/>
      <w:lang w:val="en-US"/>
    </w:rPr>
  </w:style>
  <w:style w:type="paragraph" w:styleId="Title">
    <w:name w:val="Title"/>
    <w:basedOn w:val="BaseHeading"/>
    <w:next w:val="Subtitle"/>
    <w:link w:val="TitleChar"/>
    <w:uiPriority w:val="1"/>
    <w:qFormat/>
    <w:rsid w:val="009B05FD"/>
    <w:pPr>
      <w:spacing w:after="240"/>
      <w:ind w:left="289" w:right="85"/>
      <w:contextualSpacing/>
      <w:jc w:val="right"/>
    </w:pPr>
    <w:rPr>
      <w:rFonts w:eastAsiaTheme="majorEastAsia" w:cstheme="majorBidi"/>
      <w:b/>
      <w:sz w:val="36"/>
      <w:szCs w:val="56"/>
    </w:rPr>
  </w:style>
  <w:style w:type="character" w:customStyle="1" w:styleId="TitleChar">
    <w:name w:val="Title Char"/>
    <w:basedOn w:val="DefaultParagraphFont"/>
    <w:link w:val="Title"/>
    <w:uiPriority w:val="1"/>
    <w:rsid w:val="009B05FD"/>
    <w:rPr>
      <w:rFonts w:asciiTheme="majorHAnsi" w:eastAsiaTheme="majorEastAsia" w:hAnsiTheme="majorHAnsi" w:cstheme="majorBidi"/>
      <w:b/>
      <w:color w:val="234270" w:themeColor="accent1"/>
      <w:sz w:val="36"/>
      <w:szCs w:val="56"/>
      <w:lang w:val="en-US"/>
    </w:rPr>
  </w:style>
  <w:style w:type="paragraph" w:styleId="Subtitle">
    <w:name w:val="Subtitle"/>
    <w:basedOn w:val="BaseHeading"/>
    <w:next w:val="BodyText"/>
    <w:link w:val="SubtitleChar"/>
    <w:uiPriority w:val="2"/>
    <w:qFormat/>
    <w:rsid w:val="009B05FD"/>
    <w:pPr>
      <w:numPr>
        <w:ilvl w:val="1"/>
      </w:numPr>
      <w:spacing w:before="120" w:after="120"/>
      <w:ind w:left="289" w:right="85"/>
      <w:jc w:val="right"/>
    </w:pPr>
    <w:rPr>
      <w:rFonts w:eastAsiaTheme="minorEastAsia"/>
      <w:sz w:val="32"/>
    </w:rPr>
  </w:style>
  <w:style w:type="character" w:customStyle="1" w:styleId="SubtitleChar">
    <w:name w:val="Subtitle Char"/>
    <w:basedOn w:val="DefaultParagraphFont"/>
    <w:link w:val="Subtitle"/>
    <w:uiPriority w:val="2"/>
    <w:rsid w:val="006D408B"/>
    <w:rPr>
      <w:rFonts w:asciiTheme="majorHAnsi" w:eastAsiaTheme="minorEastAsia" w:hAnsiTheme="majorHAnsi"/>
      <w:color w:val="234270" w:themeColor="accent1"/>
      <w:sz w:val="32"/>
      <w:lang w:val="en-US"/>
    </w:rPr>
  </w:style>
  <w:style w:type="paragraph" w:customStyle="1" w:styleId="BaseStyle">
    <w:name w:val="___Base Style"/>
    <w:semiHidden/>
    <w:rsid w:val="009B05FD"/>
    <w:pPr>
      <w:spacing w:after="0" w:line="276" w:lineRule="auto"/>
    </w:pPr>
    <w:rPr>
      <w:lang w:val="en-US"/>
    </w:rPr>
  </w:style>
  <w:style w:type="paragraph" w:customStyle="1" w:styleId="BaseTable">
    <w:name w:val="___Base Table"/>
    <w:semiHidden/>
    <w:rsid w:val="009B05FD"/>
  </w:style>
  <w:style w:type="paragraph" w:customStyle="1" w:styleId="BaseText">
    <w:name w:val="__Base Text"/>
    <w:basedOn w:val="BaseStyle"/>
    <w:semiHidden/>
    <w:rsid w:val="009B05FD"/>
    <w:pPr>
      <w:spacing w:line="264" w:lineRule="auto"/>
    </w:pPr>
    <w:rPr>
      <w:color w:val="234270" w:themeColor="accent1"/>
      <w:sz w:val="20"/>
    </w:rPr>
  </w:style>
  <w:style w:type="paragraph" w:customStyle="1" w:styleId="BaseHeading">
    <w:name w:val="__Base Heading"/>
    <w:basedOn w:val="BaseStyle"/>
    <w:next w:val="BodyText"/>
    <w:semiHidden/>
    <w:rsid w:val="009B05FD"/>
    <w:pPr>
      <w:keepNext/>
      <w:keepLines/>
      <w:spacing w:line="240" w:lineRule="auto"/>
    </w:pPr>
    <w:rPr>
      <w:rFonts w:asciiTheme="majorHAnsi" w:hAnsiTheme="majorHAnsi"/>
      <w:color w:val="234270" w:themeColor="accent1"/>
    </w:rPr>
  </w:style>
  <w:style w:type="table" w:customStyle="1" w:styleId="Plain">
    <w:name w:val="Plain"/>
    <w:basedOn w:val="TableNormal"/>
    <w:rsid w:val="009B05FD"/>
    <w:pPr>
      <w:spacing w:after="0" w:line="240" w:lineRule="auto"/>
    </w:pPr>
    <w:tblPr/>
    <w:tcPr>
      <w:shd w:val="clear" w:color="auto" w:fill="auto"/>
      <w:tcMar>
        <w:left w:w="0" w:type="dxa"/>
        <w:right w:w="0" w:type="dxa"/>
      </w:tcMar>
    </w:tcPr>
  </w:style>
  <w:style w:type="paragraph" w:customStyle="1" w:styleId="1ptspacer">
    <w:name w:val="__1pt spacer"/>
    <w:basedOn w:val="BaseStyle"/>
    <w:next w:val="BodyText"/>
    <w:semiHidden/>
    <w:rsid w:val="009B05FD"/>
    <w:pPr>
      <w:spacing w:line="20" w:lineRule="exact"/>
    </w:pPr>
    <w:rPr>
      <w:sz w:val="2"/>
    </w:rPr>
  </w:style>
  <w:style w:type="paragraph" w:customStyle="1" w:styleId="Placeholder">
    <w:name w:val="__Placeholder"/>
    <w:basedOn w:val="BaseText"/>
    <w:next w:val="BodyText"/>
    <w:semiHidden/>
    <w:rsid w:val="009B05FD"/>
    <w:pPr>
      <w:spacing w:line="240" w:lineRule="auto"/>
      <w:jc w:val="center"/>
    </w:pPr>
  </w:style>
  <w:style w:type="paragraph" w:customStyle="1" w:styleId="TableSpaceAfter">
    <w:name w:val="__TableSpaceAfter"/>
    <w:basedOn w:val="BaseStyle"/>
    <w:next w:val="BodyText"/>
    <w:semiHidden/>
    <w:rsid w:val="009B05FD"/>
    <w:pPr>
      <w:spacing w:line="20" w:lineRule="exact"/>
    </w:pPr>
    <w:rPr>
      <w:sz w:val="2"/>
    </w:rPr>
  </w:style>
  <w:style w:type="paragraph" w:styleId="ListBullet">
    <w:name w:val="List Bullet"/>
    <w:aliases w:val="Bulleted List (short text)"/>
    <w:basedOn w:val="BodyText"/>
    <w:uiPriority w:val="12"/>
    <w:qFormat/>
    <w:rsid w:val="009B05FD"/>
    <w:pPr>
      <w:numPr>
        <w:numId w:val="4"/>
      </w:numPr>
      <w:spacing w:after="0" w:line="240" w:lineRule="auto"/>
    </w:pPr>
  </w:style>
  <w:style w:type="paragraph" w:customStyle="1" w:styleId="TableText">
    <w:name w:val="Table Text"/>
    <w:basedOn w:val="BaseTable"/>
    <w:uiPriority w:val="16"/>
    <w:qFormat/>
    <w:rsid w:val="009B05FD"/>
  </w:style>
  <w:style w:type="character" w:styleId="BookTitle">
    <w:name w:val="Book Title"/>
    <w:basedOn w:val="DefaultParagraphFont"/>
    <w:uiPriority w:val="33"/>
    <w:semiHidden/>
    <w:qFormat/>
    <w:rsid w:val="009B05FD"/>
    <w:rPr>
      <w:b/>
      <w:bCs/>
      <w:i/>
      <w:iCs/>
      <w:spacing w:val="5"/>
    </w:rPr>
  </w:style>
  <w:style w:type="character" w:styleId="Emphasis">
    <w:name w:val="Emphasis"/>
    <w:basedOn w:val="DefaultParagraphFont"/>
    <w:uiPriority w:val="20"/>
    <w:semiHidden/>
    <w:qFormat/>
    <w:rsid w:val="009B05FD"/>
    <w:rPr>
      <w:i/>
      <w:iCs/>
    </w:rPr>
  </w:style>
  <w:style w:type="character" w:styleId="IntenseEmphasis">
    <w:name w:val="Intense Emphasis"/>
    <w:basedOn w:val="DefaultParagraphFont"/>
    <w:uiPriority w:val="21"/>
    <w:semiHidden/>
    <w:qFormat/>
    <w:rsid w:val="009B05FD"/>
    <w:rPr>
      <w:i/>
      <w:iCs/>
      <w:color w:val="234270" w:themeColor="accent1"/>
    </w:rPr>
  </w:style>
  <w:style w:type="paragraph" w:styleId="IntenseQuote">
    <w:name w:val="Intense Quote"/>
    <w:basedOn w:val="Normal"/>
    <w:next w:val="Normal"/>
    <w:link w:val="IntenseQuoteChar"/>
    <w:uiPriority w:val="30"/>
    <w:semiHidden/>
    <w:rsid w:val="009B05FD"/>
    <w:pPr>
      <w:pBdr>
        <w:top w:val="single" w:sz="4" w:space="10" w:color="234270" w:themeColor="accent1"/>
        <w:bottom w:val="single" w:sz="4" w:space="10" w:color="234270" w:themeColor="accent1"/>
      </w:pBdr>
      <w:spacing w:before="360" w:after="360"/>
      <w:ind w:left="864" w:right="864"/>
      <w:jc w:val="center"/>
    </w:pPr>
    <w:rPr>
      <w:i/>
      <w:iCs/>
      <w:color w:val="86B5BD" w:themeColor="text2"/>
    </w:rPr>
  </w:style>
  <w:style w:type="character" w:customStyle="1" w:styleId="IntenseQuoteChar">
    <w:name w:val="Intense Quote Char"/>
    <w:basedOn w:val="DefaultParagraphFont"/>
    <w:link w:val="IntenseQuote"/>
    <w:uiPriority w:val="30"/>
    <w:semiHidden/>
    <w:rsid w:val="009B05FD"/>
    <w:rPr>
      <w:i/>
      <w:iCs/>
      <w:color w:val="86B5BD" w:themeColor="text2"/>
      <w:lang w:val="en-US"/>
    </w:rPr>
  </w:style>
  <w:style w:type="character" w:styleId="IntenseReference">
    <w:name w:val="Intense Reference"/>
    <w:basedOn w:val="DefaultParagraphFont"/>
    <w:uiPriority w:val="32"/>
    <w:semiHidden/>
    <w:qFormat/>
    <w:rsid w:val="009B05FD"/>
    <w:rPr>
      <w:b/>
      <w:bCs/>
      <w:smallCaps/>
      <w:color w:val="234270" w:themeColor="accent1"/>
      <w:spacing w:val="5"/>
    </w:rPr>
  </w:style>
  <w:style w:type="paragraph" w:styleId="ListParagraph">
    <w:name w:val="List Paragraph"/>
    <w:basedOn w:val="Normal"/>
    <w:link w:val="ListParagraphChar"/>
    <w:uiPriority w:val="34"/>
    <w:rsid w:val="009B05FD"/>
    <w:pPr>
      <w:ind w:left="720"/>
      <w:contextualSpacing/>
    </w:pPr>
  </w:style>
  <w:style w:type="paragraph" w:styleId="NoSpacing">
    <w:name w:val="No Spacing"/>
    <w:basedOn w:val="BaseText"/>
    <w:uiPriority w:val="18"/>
    <w:semiHidden/>
    <w:qFormat/>
    <w:rsid w:val="009B05FD"/>
  </w:style>
  <w:style w:type="paragraph" w:styleId="Quote">
    <w:name w:val="Quote"/>
    <w:basedOn w:val="BodyText"/>
    <w:next w:val="Normal"/>
    <w:link w:val="QuoteChar"/>
    <w:uiPriority w:val="29"/>
    <w:qFormat/>
    <w:rsid w:val="009B05FD"/>
    <w:rPr>
      <w:b/>
      <w:bCs/>
      <w:i/>
      <w:iCs/>
      <w:color w:val="234270" w:themeColor="accent1"/>
    </w:rPr>
  </w:style>
  <w:style w:type="character" w:customStyle="1" w:styleId="QuoteChar">
    <w:name w:val="Quote Char"/>
    <w:basedOn w:val="DefaultParagraphFont"/>
    <w:link w:val="Quote"/>
    <w:uiPriority w:val="29"/>
    <w:rsid w:val="009B05FD"/>
    <w:rPr>
      <w:b/>
      <w:bCs/>
      <w:i/>
      <w:iCs/>
      <w:color w:val="234270" w:themeColor="accent1"/>
      <w:sz w:val="20"/>
      <w:lang w:val="en-US"/>
    </w:rPr>
  </w:style>
  <w:style w:type="character" w:styleId="Strong">
    <w:name w:val="Strong"/>
    <w:basedOn w:val="DefaultParagraphFont"/>
    <w:uiPriority w:val="22"/>
    <w:qFormat/>
    <w:rsid w:val="009B05FD"/>
    <w:rPr>
      <w:b/>
      <w:bCs/>
    </w:rPr>
  </w:style>
  <w:style w:type="character" w:styleId="SubtleEmphasis">
    <w:name w:val="Subtle Emphasis"/>
    <w:basedOn w:val="DefaultParagraphFont"/>
    <w:uiPriority w:val="19"/>
    <w:semiHidden/>
    <w:qFormat/>
    <w:rsid w:val="009B05FD"/>
    <w:rPr>
      <w:i/>
      <w:iCs/>
      <w:color w:val="404040" w:themeColor="text1" w:themeTint="BF"/>
    </w:rPr>
  </w:style>
  <w:style w:type="character" w:styleId="SubtleReference">
    <w:name w:val="Subtle Reference"/>
    <w:basedOn w:val="DefaultParagraphFont"/>
    <w:uiPriority w:val="31"/>
    <w:semiHidden/>
    <w:qFormat/>
    <w:rsid w:val="009B05FD"/>
    <w:rPr>
      <w:smallCaps/>
      <w:color w:val="5A5A5A" w:themeColor="text1" w:themeTint="A5"/>
    </w:rPr>
  </w:style>
  <w:style w:type="numbering" w:customStyle="1" w:styleId="ListBullets">
    <w:name w:val="__List Bullets"/>
    <w:rsid w:val="009B05FD"/>
    <w:pPr>
      <w:numPr>
        <w:numId w:val="1"/>
      </w:numPr>
    </w:pPr>
  </w:style>
  <w:style w:type="numbering" w:customStyle="1" w:styleId="ListNumbers">
    <w:name w:val="__List Numbers"/>
    <w:rsid w:val="009B05FD"/>
    <w:pPr>
      <w:numPr>
        <w:numId w:val="2"/>
      </w:numPr>
    </w:pPr>
  </w:style>
  <w:style w:type="paragraph" w:styleId="ListNumber">
    <w:name w:val="List Number"/>
    <w:aliases w:val="Numbered List (short text)"/>
    <w:basedOn w:val="BodyText"/>
    <w:uiPriority w:val="14"/>
    <w:rsid w:val="009B05FD"/>
    <w:pPr>
      <w:numPr>
        <w:numId w:val="7"/>
      </w:numPr>
      <w:spacing w:after="0" w:line="240" w:lineRule="auto"/>
    </w:pPr>
  </w:style>
  <w:style w:type="character" w:customStyle="1" w:styleId="Accent1">
    <w:name w:val="Accent 1"/>
    <w:basedOn w:val="DefaultParagraphFont"/>
    <w:uiPriority w:val="36"/>
    <w:semiHidden/>
    <w:qFormat/>
    <w:rsid w:val="009B05FD"/>
    <w:rPr>
      <w:color w:val="234270" w:themeColor="accent1"/>
    </w:rPr>
  </w:style>
  <w:style w:type="character" w:customStyle="1" w:styleId="Accent2">
    <w:name w:val="Accent 2"/>
    <w:basedOn w:val="DefaultParagraphFont"/>
    <w:uiPriority w:val="36"/>
    <w:semiHidden/>
    <w:qFormat/>
    <w:rsid w:val="009B05FD"/>
    <w:rPr>
      <w:color w:val="86B5BD" w:themeColor="accent2"/>
    </w:rPr>
  </w:style>
  <w:style w:type="character" w:customStyle="1" w:styleId="Accent3">
    <w:name w:val="Accent 3"/>
    <w:basedOn w:val="DefaultParagraphFont"/>
    <w:uiPriority w:val="36"/>
    <w:semiHidden/>
    <w:qFormat/>
    <w:rsid w:val="009B05FD"/>
    <w:rPr>
      <w:color w:val="21455D" w:themeColor="accent3"/>
    </w:rPr>
  </w:style>
  <w:style w:type="character" w:customStyle="1" w:styleId="Accent4">
    <w:name w:val="Accent 4"/>
    <w:basedOn w:val="DefaultParagraphFont"/>
    <w:uiPriority w:val="36"/>
    <w:semiHidden/>
    <w:qFormat/>
    <w:rsid w:val="009B05FD"/>
    <w:rPr>
      <w:color w:val="EBEBEB" w:themeColor="accent4"/>
    </w:rPr>
  </w:style>
  <w:style w:type="character" w:customStyle="1" w:styleId="Accent5">
    <w:name w:val="Accent 5"/>
    <w:basedOn w:val="DefaultParagraphFont"/>
    <w:uiPriority w:val="36"/>
    <w:semiHidden/>
    <w:qFormat/>
    <w:rsid w:val="009B05FD"/>
    <w:rPr>
      <w:color w:val="3D244E" w:themeColor="accent5"/>
    </w:rPr>
  </w:style>
  <w:style w:type="character" w:customStyle="1" w:styleId="Accent6">
    <w:name w:val="Accent 6"/>
    <w:basedOn w:val="DefaultParagraphFont"/>
    <w:uiPriority w:val="36"/>
    <w:semiHidden/>
    <w:qFormat/>
    <w:rsid w:val="009B05FD"/>
    <w:rPr>
      <w:color w:val="9E82BD" w:themeColor="accent6"/>
    </w:rPr>
  </w:style>
  <w:style w:type="paragraph" w:customStyle="1" w:styleId="BaseSECTION">
    <w:name w:val="__Base SECTION"/>
    <w:basedOn w:val="BaseText"/>
    <w:next w:val="BodyText"/>
    <w:semiHidden/>
    <w:rsid w:val="009B05FD"/>
    <w:pPr>
      <w:spacing w:line="160" w:lineRule="exact"/>
    </w:pPr>
    <w:rPr>
      <w:color w:val="0000FF"/>
      <w:sz w:val="16"/>
      <w:szCs w:val="20"/>
    </w:rPr>
  </w:style>
  <w:style w:type="paragraph" w:customStyle="1" w:styleId="LinkedPH">
    <w:name w:val="__Linked PH"/>
    <w:basedOn w:val="TableText"/>
    <w:semiHidden/>
    <w:rsid w:val="009B05FD"/>
    <w:pPr>
      <w:spacing w:before="120" w:after="0" w:line="20" w:lineRule="exact"/>
      <w:ind w:right="113"/>
    </w:pPr>
    <w:rPr>
      <w:sz w:val="2"/>
      <w:szCs w:val="20"/>
    </w:rPr>
  </w:style>
  <w:style w:type="paragraph" w:customStyle="1" w:styleId="SECTION2Column">
    <w:name w:val="__SECTION 2Column"/>
    <w:basedOn w:val="BaseSECTION"/>
    <w:next w:val="BodyText"/>
    <w:semiHidden/>
    <w:rsid w:val="009B05FD"/>
  </w:style>
  <w:style w:type="paragraph" w:customStyle="1" w:styleId="SECTION3Column">
    <w:name w:val="__SECTION 3Column"/>
    <w:basedOn w:val="BaseSECTION"/>
    <w:next w:val="BodyText"/>
    <w:semiHidden/>
    <w:rsid w:val="009B05FD"/>
  </w:style>
  <w:style w:type="paragraph" w:customStyle="1" w:styleId="SECTIONBackCover">
    <w:name w:val="__SECTION BackCover"/>
    <w:basedOn w:val="BaseSECTION"/>
    <w:next w:val="BodyText"/>
    <w:semiHidden/>
    <w:rsid w:val="009B05FD"/>
  </w:style>
  <w:style w:type="paragraph" w:customStyle="1" w:styleId="SECTIONCover">
    <w:name w:val="__SECTION Cover"/>
    <w:basedOn w:val="BaseSECTION"/>
    <w:next w:val="BodyText"/>
    <w:semiHidden/>
    <w:rsid w:val="009B05FD"/>
  </w:style>
  <w:style w:type="paragraph" w:customStyle="1" w:styleId="SECTIONFullWidth">
    <w:name w:val="__SECTION FullWidth"/>
    <w:basedOn w:val="BaseSECTION"/>
    <w:next w:val="BodyText"/>
    <w:semiHidden/>
    <w:rsid w:val="009B05FD"/>
  </w:style>
  <w:style w:type="paragraph" w:customStyle="1" w:styleId="SECTIONLandscape">
    <w:name w:val="__SECTION Landscape"/>
    <w:basedOn w:val="BaseSECTION"/>
    <w:next w:val="BodyText"/>
    <w:semiHidden/>
    <w:rsid w:val="009B05FD"/>
  </w:style>
  <w:style w:type="paragraph" w:customStyle="1" w:styleId="SECTIONMargin">
    <w:name w:val="__SECTION Margin"/>
    <w:basedOn w:val="BaseSECTION"/>
    <w:next w:val="BodyText"/>
    <w:semiHidden/>
    <w:rsid w:val="009B05FD"/>
  </w:style>
  <w:style w:type="paragraph" w:customStyle="1" w:styleId="SECTIONToC">
    <w:name w:val="__SECTION ToC"/>
    <w:basedOn w:val="BaseSECTION"/>
    <w:next w:val="BodyText"/>
    <w:semiHidden/>
    <w:rsid w:val="009B05FD"/>
  </w:style>
  <w:style w:type="paragraph" w:customStyle="1" w:styleId="SECTIONDivider">
    <w:name w:val="__SECTION Divider"/>
    <w:basedOn w:val="BaseSECTION"/>
    <w:next w:val="BodyText"/>
    <w:semiHidden/>
    <w:rsid w:val="009B05FD"/>
  </w:style>
  <w:style w:type="paragraph" w:customStyle="1" w:styleId="TombstoneText">
    <w:name w:val="Tombstone Text"/>
    <w:basedOn w:val="BaseText"/>
    <w:uiPriority w:val="21"/>
    <w:semiHidden/>
    <w:rsid w:val="009B05FD"/>
    <w:pPr>
      <w:spacing w:before="120" w:after="120" w:line="240" w:lineRule="auto"/>
      <w:ind w:left="113" w:right="113"/>
    </w:pPr>
    <w:rPr>
      <w:rFonts w:cstheme="minorHAnsi"/>
      <w:color w:val="000000" w:themeColor="text1"/>
      <w:sz w:val="16"/>
      <w:szCs w:val="24"/>
    </w:rPr>
  </w:style>
  <w:style w:type="paragraph" w:customStyle="1" w:styleId="TombstoneHeading">
    <w:name w:val="Tombstone Heading"/>
    <w:basedOn w:val="TombstoneText"/>
    <w:next w:val="TombstoneText"/>
    <w:uiPriority w:val="21"/>
    <w:semiHidden/>
    <w:rsid w:val="009B05FD"/>
    <w:rPr>
      <w:b/>
      <w:sz w:val="18"/>
      <w:szCs w:val="28"/>
    </w:rPr>
  </w:style>
  <w:style w:type="numbering" w:customStyle="1" w:styleId="ListHeadings">
    <w:name w:val="__List Headings"/>
    <w:uiPriority w:val="99"/>
    <w:rsid w:val="009B05FD"/>
    <w:pPr>
      <w:numPr>
        <w:numId w:val="3"/>
      </w:numPr>
    </w:pPr>
  </w:style>
  <w:style w:type="paragraph" w:styleId="Caption">
    <w:name w:val="caption"/>
    <w:basedOn w:val="Normal"/>
    <w:next w:val="Normal"/>
    <w:uiPriority w:val="35"/>
    <w:semiHidden/>
    <w:qFormat/>
    <w:rsid w:val="009B05FD"/>
    <w:pPr>
      <w:spacing w:after="200" w:line="240" w:lineRule="auto"/>
    </w:pPr>
    <w:rPr>
      <w:i/>
      <w:iCs/>
      <w:color w:val="234270" w:themeColor="accent1"/>
      <w:sz w:val="20"/>
      <w:szCs w:val="18"/>
    </w:rPr>
  </w:style>
  <w:style w:type="paragraph" w:customStyle="1" w:styleId="CoverDetails">
    <w:name w:val="Cover Details"/>
    <w:basedOn w:val="BaseText"/>
    <w:uiPriority w:val="39"/>
    <w:semiHidden/>
    <w:qFormat/>
    <w:rsid w:val="009B05FD"/>
    <w:pPr>
      <w:spacing w:line="240" w:lineRule="auto"/>
    </w:pPr>
    <w:rPr>
      <w:color w:val="FFFFFF" w:themeColor="background1"/>
    </w:rPr>
  </w:style>
  <w:style w:type="paragraph" w:styleId="Date">
    <w:name w:val="Date"/>
    <w:basedOn w:val="BodyText"/>
    <w:link w:val="DateChar"/>
    <w:uiPriority w:val="39"/>
    <w:rsid w:val="009B05FD"/>
    <w:pPr>
      <w:spacing w:before="60" w:after="60" w:line="240" w:lineRule="auto"/>
      <w:ind w:left="288" w:right="86"/>
      <w:jc w:val="right"/>
    </w:pPr>
    <w:rPr>
      <w:color w:val="234270" w:themeColor="accent1"/>
      <w:sz w:val="22"/>
    </w:rPr>
  </w:style>
  <w:style w:type="character" w:customStyle="1" w:styleId="DateChar">
    <w:name w:val="Date Char"/>
    <w:basedOn w:val="DefaultParagraphFont"/>
    <w:link w:val="Date"/>
    <w:uiPriority w:val="39"/>
    <w:rsid w:val="009B05FD"/>
    <w:rPr>
      <w:color w:val="234270" w:themeColor="accent1"/>
      <w:lang w:val="en-US"/>
    </w:rPr>
  </w:style>
  <w:style w:type="character" w:styleId="EndnoteReference">
    <w:name w:val="endnote reference"/>
    <w:basedOn w:val="DefaultParagraphFont"/>
    <w:uiPriority w:val="99"/>
    <w:semiHidden/>
    <w:rsid w:val="009B05FD"/>
    <w:rPr>
      <w:vertAlign w:val="superscript"/>
    </w:rPr>
  </w:style>
  <w:style w:type="paragraph" w:styleId="EndnoteText">
    <w:name w:val="endnote text"/>
    <w:basedOn w:val="Normal"/>
    <w:link w:val="EndnoteTextChar"/>
    <w:uiPriority w:val="99"/>
    <w:semiHidden/>
    <w:rsid w:val="009B05FD"/>
    <w:pPr>
      <w:spacing w:after="0" w:line="240" w:lineRule="auto"/>
    </w:pPr>
    <w:rPr>
      <w:color w:val="86B5BD" w:themeColor="text2"/>
      <w:sz w:val="18"/>
      <w:szCs w:val="20"/>
    </w:rPr>
  </w:style>
  <w:style w:type="character" w:customStyle="1" w:styleId="EndnoteTextChar">
    <w:name w:val="Endnote Text Char"/>
    <w:basedOn w:val="DefaultParagraphFont"/>
    <w:link w:val="EndnoteText"/>
    <w:uiPriority w:val="99"/>
    <w:semiHidden/>
    <w:rsid w:val="009B05FD"/>
    <w:rPr>
      <w:color w:val="86B5BD" w:themeColor="text2"/>
      <w:sz w:val="18"/>
      <w:szCs w:val="20"/>
      <w:lang w:val="en-US"/>
    </w:rPr>
  </w:style>
  <w:style w:type="paragraph" w:styleId="Footer">
    <w:name w:val="footer"/>
    <w:basedOn w:val="BaseText"/>
    <w:link w:val="FooterChar"/>
    <w:uiPriority w:val="49"/>
    <w:rsid w:val="009B05FD"/>
    <w:pPr>
      <w:tabs>
        <w:tab w:val="center" w:pos="4513"/>
        <w:tab w:val="right" w:pos="9026"/>
      </w:tabs>
      <w:spacing w:line="240" w:lineRule="auto"/>
    </w:pPr>
    <w:rPr>
      <w:color w:val="auto"/>
      <w:sz w:val="14"/>
    </w:rPr>
  </w:style>
  <w:style w:type="character" w:customStyle="1" w:styleId="FooterChar">
    <w:name w:val="Footer Char"/>
    <w:basedOn w:val="DefaultParagraphFont"/>
    <w:link w:val="Footer"/>
    <w:uiPriority w:val="49"/>
    <w:rsid w:val="006D408B"/>
    <w:rPr>
      <w:sz w:val="14"/>
      <w:lang w:val="en-US"/>
    </w:rPr>
  </w:style>
  <w:style w:type="character" w:styleId="FootnoteReference">
    <w:name w:val="footnote reference"/>
    <w:basedOn w:val="DefaultParagraphFont"/>
    <w:uiPriority w:val="99"/>
    <w:semiHidden/>
    <w:rsid w:val="009B05FD"/>
    <w:rPr>
      <w:vertAlign w:val="superscript"/>
    </w:rPr>
  </w:style>
  <w:style w:type="paragraph" w:styleId="FootnoteText">
    <w:name w:val="footnote text"/>
    <w:basedOn w:val="Normal"/>
    <w:link w:val="FootnoteTextChar"/>
    <w:uiPriority w:val="99"/>
    <w:semiHidden/>
    <w:rsid w:val="009B05FD"/>
    <w:pPr>
      <w:spacing w:after="0" w:line="240" w:lineRule="auto"/>
    </w:pPr>
    <w:rPr>
      <w:color w:val="86B5BD" w:themeColor="text2"/>
      <w:sz w:val="18"/>
      <w:szCs w:val="20"/>
    </w:rPr>
  </w:style>
  <w:style w:type="character" w:customStyle="1" w:styleId="FootnoteTextChar">
    <w:name w:val="Footnote Text Char"/>
    <w:basedOn w:val="DefaultParagraphFont"/>
    <w:link w:val="FootnoteText"/>
    <w:uiPriority w:val="99"/>
    <w:semiHidden/>
    <w:rsid w:val="009B05FD"/>
    <w:rPr>
      <w:color w:val="86B5BD" w:themeColor="text2"/>
      <w:sz w:val="18"/>
      <w:szCs w:val="20"/>
      <w:lang w:val="en-US"/>
    </w:rPr>
  </w:style>
  <w:style w:type="table" w:styleId="GridTable3-Accent4">
    <w:name w:val="Grid Table 3 Accent 4"/>
    <w:basedOn w:val="TableNormal"/>
    <w:uiPriority w:val="48"/>
    <w:rsid w:val="009B05FD"/>
    <w:pPr>
      <w:spacing w:after="0" w:line="240" w:lineRule="auto"/>
    </w:pPr>
    <w:tblPr>
      <w:tblStyleRowBandSize w:val="1"/>
      <w:tblStyleColBandSize w:val="1"/>
      <w:tblBorders>
        <w:top w:val="single" w:sz="4" w:space="0" w:color="F3F3F3" w:themeColor="accent4" w:themeTint="99"/>
        <w:left w:val="single" w:sz="4" w:space="0" w:color="F3F3F3" w:themeColor="accent4" w:themeTint="99"/>
        <w:bottom w:val="single" w:sz="4" w:space="0" w:color="F3F3F3" w:themeColor="accent4" w:themeTint="99"/>
        <w:right w:val="single" w:sz="4" w:space="0" w:color="F3F3F3" w:themeColor="accent4" w:themeTint="99"/>
        <w:insideH w:val="single" w:sz="4" w:space="0" w:color="F3F3F3" w:themeColor="accent4" w:themeTint="99"/>
        <w:insideV w:val="single" w:sz="4" w:space="0" w:color="F3F3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B" w:themeFill="accent4" w:themeFillTint="33"/>
      </w:tcPr>
    </w:tblStylePr>
    <w:tblStylePr w:type="band1Horz">
      <w:tblPr/>
      <w:tcPr>
        <w:shd w:val="clear" w:color="auto" w:fill="FBFBFB" w:themeFill="accent4" w:themeFillTint="33"/>
      </w:tcPr>
    </w:tblStylePr>
    <w:tblStylePr w:type="neCell">
      <w:tblPr/>
      <w:tcPr>
        <w:tcBorders>
          <w:bottom w:val="single" w:sz="4" w:space="0" w:color="F3F3F3" w:themeColor="accent4" w:themeTint="99"/>
        </w:tcBorders>
      </w:tcPr>
    </w:tblStylePr>
    <w:tblStylePr w:type="nwCell">
      <w:tblPr/>
      <w:tcPr>
        <w:tcBorders>
          <w:bottom w:val="single" w:sz="4" w:space="0" w:color="F3F3F3" w:themeColor="accent4" w:themeTint="99"/>
        </w:tcBorders>
      </w:tcPr>
    </w:tblStylePr>
    <w:tblStylePr w:type="seCell">
      <w:tblPr/>
      <w:tcPr>
        <w:tcBorders>
          <w:top w:val="single" w:sz="4" w:space="0" w:color="F3F3F3" w:themeColor="accent4" w:themeTint="99"/>
        </w:tcBorders>
      </w:tcPr>
    </w:tblStylePr>
    <w:tblStylePr w:type="swCell">
      <w:tblPr/>
      <w:tcPr>
        <w:tcBorders>
          <w:top w:val="single" w:sz="4" w:space="0" w:color="F3F3F3" w:themeColor="accent4" w:themeTint="99"/>
        </w:tcBorders>
      </w:tcPr>
    </w:tblStylePr>
  </w:style>
  <w:style w:type="table" w:styleId="GridTable4-Accent1">
    <w:name w:val="Grid Table 4 Accent 1"/>
    <w:basedOn w:val="TableNormal"/>
    <w:uiPriority w:val="49"/>
    <w:rsid w:val="009B05FD"/>
    <w:pPr>
      <w:spacing w:after="0" w:line="240" w:lineRule="auto"/>
    </w:pPr>
    <w:rPr>
      <w:lang w:val="en-US"/>
    </w:rPr>
    <w:tblPr>
      <w:tblStyleRowBandSize w:val="1"/>
      <w:tblStyleColBandSize w:val="1"/>
      <w:tblInd w:w="0" w:type="nil"/>
      <w:tblBorders>
        <w:top w:val="single" w:sz="4" w:space="0" w:color="5886CB" w:themeColor="accent1" w:themeTint="99"/>
        <w:left w:val="single" w:sz="4" w:space="0" w:color="5886CB" w:themeColor="accent1" w:themeTint="99"/>
        <w:bottom w:val="single" w:sz="4" w:space="0" w:color="5886CB" w:themeColor="accent1" w:themeTint="99"/>
        <w:right w:val="single" w:sz="4" w:space="0" w:color="5886CB" w:themeColor="accent1" w:themeTint="99"/>
        <w:insideH w:val="single" w:sz="4" w:space="0" w:color="5886CB" w:themeColor="accent1" w:themeTint="99"/>
        <w:insideV w:val="single" w:sz="4" w:space="0" w:color="5886CB" w:themeColor="accent1" w:themeTint="99"/>
      </w:tblBorders>
    </w:tblPr>
    <w:tblStylePr w:type="firstRow">
      <w:rPr>
        <w:b/>
        <w:bCs/>
        <w:color w:val="FFFFFF" w:themeColor="background1"/>
      </w:rPr>
      <w:tblPr/>
      <w:tcPr>
        <w:tcBorders>
          <w:top w:val="single" w:sz="4" w:space="0" w:color="234270" w:themeColor="accent1"/>
          <w:left w:val="single" w:sz="4" w:space="0" w:color="234270" w:themeColor="accent1"/>
          <w:bottom w:val="single" w:sz="4" w:space="0" w:color="234270" w:themeColor="accent1"/>
          <w:right w:val="single" w:sz="4" w:space="0" w:color="234270" w:themeColor="accent1"/>
          <w:insideH w:val="nil"/>
          <w:insideV w:val="nil"/>
        </w:tcBorders>
        <w:shd w:val="clear" w:color="auto" w:fill="234270" w:themeFill="accent1"/>
      </w:tcPr>
    </w:tblStylePr>
    <w:tblStylePr w:type="lastRow">
      <w:rPr>
        <w:b/>
        <w:bCs/>
      </w:rPr>
      <w:tblPr/>
      <w:tcPr>
        <w:tcBorders>
          <w:top w:val="double" w:sz="4" w:space="0" w:color="234270" w:themeColor="accent1"/>
        </w:tcBorders>
      </w:tcPr>
    </w:tblStylePr>
    <w:tblStylePr w:type="firstCol">
      <w:rPr>
        <w:b/>
        <w:bCs/>
      </w:rPr>
    </w:tblStylePr>
    <w:tblStylePr w:type="lastCol">
      <w:rPr>
        <w:b/>
        <w:bCs/>
      </w:rPr>
    </w:tblStylePr>
    <w:tblStylePr w:type="band1Vert">
      <w:tblPr/>
      <w:tcPr>
        <w:shd w:val="clear" w:color="auto" w:fill="C7D6ED" w:themeFill="accent1" w:themeFillTint="33"/>
      </w:tcPr>
    </w:tblStylePr>
    <w:tblStylePr w:type="band1Horz">
      <w:tblPr/>
      <w:tcPr>
        <w:shd w:val="clear" w:color="auto" w:fill="C7D6ED" w:themeFill="accent1" w:themeFillTint="33"/>
      </w:tcPr>
    </w:tblStylePr>
  </w:style>
  <w:style w:type="paragraph" w:styleId="Header">
    <w:name w:val="header"/>
    <w:basedOn w:val="BodyText"/>
    <w:link w:val="HeaderChar"/>
    <w:uiPriority w:val="49"/>
    <w:rsid w:val="009B05FD"/>
    <w:pPr>
      <w:spacing w:after="120"/>
    </w:pPr>
    <w:rPr>
      <w:color w:val="234270" w:themeColor="accent1"/>
      <w:sz w:val="18"/>
      <w:szCs w:val="18"/>
    </w:rPr>
  </w:style>
  <w:style w:type="character" w:customStyle="1" w:styleId="HeaderChar">
    <w:name w:val="Header Char"/>
    <w:basedOn w:val="DefaultParagraphFont"/>
    <w:link w:val="Header"/>
    <w:uiPriority w:val="49"/>
    <w:rsid w:val="006D408B"/>
    <w:rPr>
      <w:color w:val="234270" w:themeColor="accent1"/>
      <w:sz w:val="18"/>
      <w:szCs w:val="18"/>
      <w:lang w:val="en-US"/>
    </w:rPr>
  </w:style>
  <w:style w:type="character" w:customStyle="1" w:styleId="Heading5Char">
    <w:name w:val="Heading 5 Char"/>
    <w:basedOn w:val="DefaultParagraphFont"/>
    <w:link w:val="Heading5"/>
    <w:uiPriority w:val="9"/>
    <w:semiHidden/>
    <w:rsid w:val="009B05FD"/>
    <w:rPr>
      <w:rFonts w:asciiTheme="majorHAnsi" w:eastAsiaTheme="majorEastAsia" w:hAnsiTheme="majorHAnsi" w:cstheme="majorBidi"/>
      <w:b/>
      <w:bCs/>
      <w:color w:val="000000" w:themeColor="text1"/>
      <w:lang w:val="en-US"/>
    </w:rPr>
  </w:style>
  <w:style w:type="character" w:styleId="Hyperlink">
    <w:name w:val="Hyperlink"/>
    <w:basedOn w:val="DefaultParagraphFont"/>
    <w:uiPriority w:val="99"/>
    <w:unhideWhenUsed/>
    <w:qFormat/>
    <w:rsid w:val="009B05FD"/>
    <w:rPr>
      <w:color w:val="234270" w:themeColor="hyperlink"/>
      <w:u w:val="single"/>
    </w:rPr>
  </w:style>
  <w:style w:type="table" w:customStyle="1" w:styleId="HighlightedTable">
    <w:name w:val="_Highlighted Table"/>
    <w:basedOn w:val="TableNormal"/>
    <w:uiPriority w:val="99"/>
    <w:rsid w:val="009B05FD"/>
    <w:pPr>
      <w:spacing w:before="120" w:after="120" w:line="264" w:lineRule="auto"/>
    </w:pPr>
    <w:rPr>
      <w:sz w:val="20"/>
    </w:rPr>
    <w:tblPr/>
    <w:tcPr>
      <w:shd w:val="clear" w:color="auto" w:fill="E6F0F1" w:themeFill="accent2" w:themeFillTint="33"/>
    </w:tcPr>
    <w:tblStylePr w:type="firstRow">
      <w:rPr>
        <w:rFonts w:asciiTheme="minorHAnsi" w:hAnsiTheme="minorHAnsi"/>
        <w:b w:val="0"/>
        <w:i w:val="0"/>
        <w:color w:val="000000" w:themeColor="text1"/>
        <w:sz w:val="20"/>
      </w:rPr>
      <w:tblPr/>
      <w:tcPr>
        <w:tcBorders>
          <w:top w:val="nil"/>
          <w:left w:val="nil"/>
          <w:bottom w:val="nil"/>
          <w:right w:val="nil"/>
          <w:insideH w:val="nil"/>
          <w:insideV w:val="nil"/>
          <w:tl2br w:val="nil"/>
          <w:tr2bl w:val="nil"/>
        </w:tcBorders>
        <w:shd w:val="clear" w:color="auto" w:fill="E6F0F1" w:themeFill="accent2" w:themeFillTint="33"/>
      </w:tcPr>
    </w:tblStylePr>
  </w:style>
  <w:style w:type="paragraph" w:customStyle="1" w:styleId="ListHeading1">
    <w:name w:val="List Heading 1"/>
    <w:basedOn w:val="Heading1"/>
    <w:next w:val="BodyText"/>
    <w:uiPriority w:val="9"/>
    <w:semiHidden/>
    <w:qFormat/>
    <w:rsid w:val="009B05FD"/>
    <w:pPr>
      <w:numPr>
        <w:numId w:val="6"/>
      </w:numPr>
    </w:pPr>
  </w:style>
  <w:style w:type="paragraph" w:customStyle="1" w:styleId="ListHeading2">
    <w:name w:val="List Heading 2"/>
    <w:basedOn w:val="Heading2"/>
    <w:next w:val="BodyText"/>
    <w:uiPriority w:val="9"/>
    <w:semiHidden/>
    <w:qFormat/>
    <w:rsid w:val="009B05FD"/>
    <w:pPr>
      <w:numPr>
        <w:ilvl w:val="1"/>
        <w:numId w:val="6"/>
      </w:numPr>
      <w:tabs>
        <w:tab w:val="num" w:pos="360"/>
      </w:tabs>
      <w:ind w:left="0" w:firstLine="0"/>
    </w:pPr>
  </w:style>
  <w:style w:type="paragraph" w:customStyle="1" w:styleId="ListHeading3">
    <w:name w:val="List Heading 3"/>
    <w:basedOn w:val="Heading3"/>
    <w:next w:val="BodyText"/>
    <w:uiPriority w:val="9"/>
    <w:semiHidden/>
    <w:qFormat/>
    <w:rsid w:val="009B05FD"/>
    <w:pPr>
      <w:numPr>
        <w:ilvl w:val="2"/>
        <w:numId w:val="6"/>
      </w:numPr>
      <w:tabs>
        <w:tab w:val="num" w:pos="360"/>
      </w:tabs>
      <w:ind w:left="0" w:firstLine="0"/>
    </w:pPr>
  </w:style>
  <w:style w:type="character" w:customStyle="1" w:styleId="ListParagraphChar">
    <w:name w:val="List Paragraph Char"/>
    <w:basedOn w:val="DefaultParagraphFont"/>
    <w:link w:val="ListParagraph"/>
    <w:uiPriority w:val="34"/>
    <w:locked/>
    <w:rsid w:val="009B05FD"/>
    <w:rPr>
      <w:lang w:val="en-US"/>
    </w:rPr>
  </w:style>
  <w:style w:type="paragraph" w:styleId="NormalWeb">
    <w:name w:val="Normal (Web)"/>
    <w:basedOn w:val="Normal"/>
    <w:uiPriority w:val="99"/>
    <w:semiHidden/>
    <w:unhideWhenUsed/>
    <w:rsid w:val="009B05FD"/>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uiPriority w:val="99"/>
    <w:semiHidden/>
    <w:rsid w:val="009B05FD"/>
  </w:style>
  <w:style w:type="character" w:styleId="PlaceholderText">
    <w:name w:val="Placeholder Text"/>
    <w:basedOn w:val="DefaultParagraphFont"/>
    <w:uiPriority w:val="99"/>
    <w:semiHidden/>
    <w:rsid w:val="009B05FD"/>
    <w:rPr>
      <w:color w:val="808080"/>
    </w:rPr>
  </w:style>
  <w:style w:type="paragraph" w:customStyle="1" w:styleId="Sensitivity">
    <w:name w:val="Sensitivity"/>
    <w:basedOn w:val="BaseText"/>
    <w:uiPriority w:val="39"/>
    <w:semiHidden/>
    <w:qFormat/>
    <w:rsid w:val="009B05FD"/>
    <w:pPr>
      <w:spacing w:line="240" w:lineRule="auto"/>
      <w:jc w:val="right"/>
    </w:pPr>
    <w:rPr>
      <w:color w:val="FFFFFF" w:themeColor="background1"/>
    </w:rPr>
  </w:style>
  <w:style w:type="table" w:styleId="TableGrid">
    <w:name w:val="Table Grid"/>
    <w:basedOn w:val="TableNormal"/>
    <w:uiPriority w:val="39"/>
    <w:rsid w:val="009B0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B05FD"/>
    <w:pPr>
      <w:tabs>
        <w:tab w:val="right" w:pos="7371"/>
      </w:tabs>
      <w:spacing w:before="180" w:after="60" w:line="288" w:lineRule="auto"/>
    </w:pPr>
    <w:rPr>
      <w:b/>
      <w:noProof/>
      <w:color w:val="000000" w:themeColor="text1"/>
      <w:sz w:val="24"/>
    </w:rPr>
  </w:style>
  <w:style w:type="paragraph" w:styleId="TOC2">
    <w:name w:val="toc 2"/>
    <w:basedOn w:val="Normal"/>
    <w:next w:val="Normal"/>
    <w:autoRedefine/>
    <w:uiPriority w:val="39"/>
    <w:rsid w:val="009B05FD"/>
    <w:pPr>
      <w:tabs>
        <w:tab w:val="right" w:pos="7373"/>
      </w:tabs>
      <w:spacing w:before="60" w:after="60" w:line="288" w:lineRule="auto"/>
    </w:pPr>
    <w:rPr>
      <w:color w:val="000000" w:themeColor="text1"/>
      <w:sz w:val="20"/>
    </w:rPr>
  </w:style>
  <w:style w:type="paragraph" w:styleId="TOC3">
    <w:name w:val="toc 3"/>
    <w:basedOn w:val="Normal"/>
    <w:next w:val="Normal"/>
    <w:autoRedefine/>
    <w:uiPriority w:val="39"/>
    <w:rsid w:val="009B05FD"/>
    <w:pPr>
      <w:tabs>
        <w:tab w:val="right" w:pos="7373"/>
      </w:tabs>
      <w:spacing w:line="288" w:lineRule="auto"/>
      <w:contextualSpacing/>
    </w:pPr>
    <w:rPr>
      <w:color w:val="000000" w:themeColor="text1"/>
      <w:sz w:val="18"/>
    </w:rPr>
  </w:style>
  <w:style w:type="paragraph" w:styleId="TOCHeading">
    <w:name w:val="TOC Heading"/>
    <w:basedOn w:val="Heading2"/>
    <w:next w:val="Normal"/>
    <w:uiPriority w:val="39"/>
    <w:unhideWhenUsed/>
    <w:qFormat/>
    <w:rsid w:val="009B05FD"/>
    <w:pPr>
      <w:spacing w:after="480"/>
      <w:outlineLvl w:val="9"/>
    </w:pPr>
    <w:rPr>
      <w:color w:val="21455D" w:themeColor="accent3"/>
    </w:rPr>
  </w:style>
  <w:style w:type="character" w:styleId="UnresolvedMention">
    <w:name w:val="Unresolved Mention"/>
    <w:basedOn w:val="DefaultParagraphFont"/>
    <w:uiPriority w:val="99"/>
    <w:semiHidden/>
    <w:unhideWhenUsed/>
    <w:rsid w:val="009B05FD"/>
    <w:rPr>
      <w:color w:val="605E5C"/>
      <w:shd w:val="clear" w:color="auto" w:fill="E1DFDD"/>
    </w:rPr>
  </w:style>
  <w:style w:type="paragraph" w:customStyle="1" w:styleId="Author">
    <w:name w:val="Author"/>
    <w:basedOn w:val="Date"/>
    <w:uiPriority w:val="39"/>
    <w:qFormat/>
    <w:rsid w:val="009B05FD"/>
    <w:pPr>
      <w:spacing w:before="120" w:after="120"/>
    </w:pPr>
    <w:rPr>
      <w:b/>
      <w:bCs/>
      <w:i/>
      <w:iCs/>
    </w:rPr>
  </w:style>
  <w:style w:type="table" w:styleId="GridTable1Light">
    <w:name w:val="Grid Table 1 Light"/>
    <w:basedOn w:val="TableNormal"/>
    <w:uiPriority w:val="46"/>
    <w:rsid w:val="009B05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9B05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2">
    <w:name w:val="List Bullet 2"/>
    <w:aliases w:val="[LP22-2] Bulleted List (short text)"/>
    <w:basedOn w:val="ListBullet"/>
    <w:uiPriority w:val="12"/>
    <w:semiHidden/>
    <w:rsid w:val="009B05FD"/>
    <w:pPr>
      <w:numPr>
        <w:ilvl w:val="1"/>
      </w:numPr>
    </w:pPr>
  </w:style>
  <w:style w:type="paragraph" w:styleId="ListBullet3">
    <w:name w:val="List Bullet 3"/>
    <w:aliases w:val="[LP22-3] Bulleted List (short text)"/>
    <w:basedOn w:val="ListBullet"/>
    <w:uiPriority w:val="12"/>
    <w:semiHidden/>
    <w:rsid w:val="009B05FD"/>
    <w:pPr>
      <w:numPr>
        <w:ilvl w:val="2"/>
      </w:numPr>
    </w:pPr>
  </w:style>
  <w:style w:type="paragraph" w:styleId="ListBullet4">
    <w:name w:val="List Bullet 4"/>
    <w:basedOn w:val="Normal"/>
    <w:uiPriority w:val="99"/>
    <w:semiHidden/>
    <w:unhideWhenUsed/>
    <w:rsid w:val="009B05FD"/>
    <w:pPr>
      <w:numPr>
        <w:ilvl w:val="3"/>
        <w:numId w:val="5"/>
      </w:numPr>
      <w:tabs>
        <w:tab w:val="num" w:pos="360"/>
      </w:tabs>
      <w:ind w:left="0" w:firstLine="0"/>
      <w:contextualSpacing/>
    </w:pPr>
  </w:style>
  <w:style w:type="paragraph" w:styleId="ListContinue5">
    <w:name w:val="List Continue 5"/>
    <w:basedOn w:val="Normal"/>
    <w:uiPriority w:val="99"/>
    <w:semiHidden/>
    <w:unhideWhenUsed/>
    <w:rsid w:val="009B05FD"/>
    <w:pPr>
      <w:numPr>
        <w:ilvl w:val="4"/>
        <w:numId w:val="5"/>
      </w:numPr>
      <w:tabs>
        <w:tab w:val="num" w:pos="360"/>
      </w:tabs>
      <w:ind w:left="0" w:firstLine="0"/>
      <w:contextualSpacing/>
    </w:pPr>
  </w:style>
  <w:style w:type="paragraph" w:styleId="ListNumber2">
    <w:name w:val="List Number 2"/>
    <w:aliases w:val="[LP24-2] Numbered List (short text)"/>
    <w:basedOn w:val="ListNumber"/>
    <w:uiPriority w:val="14"/>
    <w:semiHidden/>
    <w:rsid w:val="009B05FD"/>
    <w:pPr>
      <w:numPr>
        <w:ilvl w:val="1"/>
      </w:numPr>
    </w:pPr>
  </w:style>
  <w:style w:type="paragraph" w:styleId="ListNumber3">
    <w:name w:val="List Number 3"/>
    <w:aliases w:val="[LP24-3] Numbered List (short text)"/>
    <w:basedOn w:val="ListNumber"/>
    <w:uiPriority w:val="14"/>
    <w:semiHidden/>
    <w:rsid w:val="009B05FD"/>
    <w:pPr>
      <w:numPr>
        <w:ilvl w:val="2"/>
      </w:numPr>
    </w:pPr>
  </w:style>
  <w:style w:type="paragraph" w:styleId="ListNumber4">
    <w:name w:val="List Number 4"/>
    <w:basedOn w:val="Normal"/>
    <w:uiPriority w:val="99"/>
    <w:semiHidden/>
    <w:unhideWhenUsed/>
    <w:rsid w:val="009B05FD"/>
    <w:pPr>
      <w:contextualSpacing/>
    </w:pPr>
  </w:style>
  <w:style w:type="paragraph" w:styleId="ListNumber5">
    <w:name w:val="List Number 5"/>
    <w:basedOn w:val="Normal"/>
    <w:uiPriority w:val="99"/>
    <w:semiHidden/>
    <w:unhideWhenUsed/>
    <w:rsid w:val="009B05FD"/>
    <w:pPr>
      <w:contextualSpacing/>
    </w:pPr>
  </w:style>
  <w:style w:type="paragraph" w:styleId="ListContinue">
    <w:name w:val="List Continue"/>
    <w:basedOn w:val="Normal"/>
    <w:uiPriority w:val="99"/>
    <w:semiHidden/>
    <w:rsid w:val="009B05FD"/>
    <w:pPr>
      <w:contextualSpacing/>
    </w:pPr>
  </w:style>
  <w:style w:type="table" w:styleId="PlainTable1">
    <w:name w:val="Plain Table 1"/>
    <w:basedOn w:val="TableNormal"/>
    <w:uiPriority w:val="41"/>
    <w:rsid w:val="009B05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7Colorful-Accent3">
    <w:name w:val="List Table 7 Colorful Accent 3"/>
    <w:basedOn w:val="TableNormal"/>
    <w:uiPriority w:val="52"/>
    <w:rsid w:val="009B05FD"/>
    <w:pPr>
      <w:spacing w:after="0" w:line="240" w:lineRule="auto"/>
    </w:pPr>
    <w:rPr>
      <w:color w:val="183345"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1455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1455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1455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1455D" w:themeColor="accent3"/>
        </w:tcBorders>
        <w:shd w:val="clear" w:color="auto" w:fill="FFFFFF" w:themeFill="background1"/>
      </w:tcPr>
    </w:tblStylePr>
    <w:tblStylePr w:type="band1Vert">
      <w:tblPr/>
      <w:tcPr>
        <w:shd w:val="clear" w:color="auto" w:fill="C6DCEA" w:themeFill="accent3" w:themeFillTint="33"/>
      </w:tcPr>
    </w:tblStylePr>
    <w:tblStylePr w:type="band1Horz">
      <w:tblPr/>
      <w:tcPr>
        <w:shd w:val="clear" w:color="auto" w:fill="C6DC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DefaultTable">
    <w:name w:val="_Default Table"/>
    <w:basedOn w:val="TableNormal"/>
    <w:uiPriority w:val="99"/>
    <w:rsid w:val="009B05FD"/>
    <w:pPr>
      <w:spacing w:before="120" w:after="120" w:line="240" w:lineRule="auto"/>
      <w:ind w:left="115" w:right="115"/>
    </w:pPr>
    <w:rPr>
      <w:color w:val="000000" w:themeColor="text1"/>
      <w:sz w:val="18"/>
      <w:szCs w:val="20"/>
    </w:rPr>
    <w:tblPr>
      <w:tblStyleRowBandSize w:val="1"/>
      <w:tblStyleColBandSize w:val="1"/>
      <w:tblBorders>
        <w:insideH w:val="single" w:sz="2" w:space="0" w:color="EBEBEB" w:themeColor="background2"/>
      </w:tblBorders>
      <w:tblCellMar>
        <w:left w:w="0" w:type="dxa"/>
        <w:right w:w="0" w:type="dxa"/>
      </w:tblCellMar>
    </w:tblPr>
    <w:tblStylePr w:type="firstRow">
      <w:pPr>
        <w:wordWrap/>
        <w:spacing w:beforeLines="0" w:before="120" w:beforeAutospacing="0" w:afterLines="0" w:after="120" w:afterAutospacing="0" w:line="240" w:lineRule="auto"/>
        <w:ind w:leftChars="0" w:left="115" w:rightChars="0" w:right="115" w:firstLineChars="0" w:firstLine="0"/>
        <w:contextualSpacing w:val="0"/>
        <w:mirrorIndents w:val="0"/>
        <w:jc w:val="left"/>
      </w:pPr>
      <w:rPr>
        <w:rFonts w:asciiTheme="minorHAnsi" w:hAnsiTheme="minorHAnsi"/>
        <w:b/>
        <w:i w:val="0"/>
        <w:color w:val="FFFFFF" w:themeColor="background1"/>
        <w:sz w:val="20"/>
      </w:rPr>
      <w:tblPr/>
      <w:tcPr>
        <w:shd w:val="clear" w:color="auto" w:fill="86B5BD" w:themeFill="text2"/>
      </w:tcPr>
    </w:tblStylePr>
    <w:tblStylePr w:type="lastRow">
      <w:rPr>
        <w:rFonts w:asciiTheme="minorHAnsi" w:hAnsiTheme="minorHAnsi"/>
        <w:b/>
        <w:i w:val="0"/>
        <w:color w:val="000000" w:themeColor="text1"/>
        <w:sz w:val="18"/>
      </w:rPr>
      <w:tblPr/>
      <w:tcPr>
        <w:tcBorders>
          <w:top w:val="single" w:sz="4" w:space="0" w:color="234270" w:themeColor="accent1"/>
          <w:bottom w:val="nil"/>
        </w:tcBorders>
        <w:shd w:val="clear" w:color="auto" w:fill="FFFFFF" w:themeFill="background1"/>
      </w:tcPr>
    </w:tblStylePr>
    <w:tblStylePr w:type="firstCol">
      <w:pPr>
        <w:jc w:val="left"/>
      </w:pPr>
      <w:rPr>
        <w:b/>
        <w:i w:val="0"/>
      </w:rPr>
    </w:tblStylePr>
    <w:tblStylePr w:type="lastCol">
      <w:rPr>
        <w:b/>
        <w:i w:val="0"/>
      </w:rPr>
    </w:tblStylePr>
    <w:tblStylePr w:type="band1Vert">
      <w:tblPr/>
      <w:tcPr>
        <w:tcBorders>
          <w:insideH w:val="single" w:sz="4" w:space="0" w:color="D3D3D3" w:themeColor="background2" w:themeShade="E6"/>
        </w:tcBorders>
        <w:shd w:val="clear" w:color="auto" w:fill="EBEBEB" w:themeFill="background2"/>
      </w:tcPr>
    </w:tblStylePr>
    <w:tblStylePr w:type="band2Horz">
      <w:tblPr/>
      <w:tcPr>
        <w:shd w:val="clear" w:color="auto" w:fill="EBEBEB" w:themeFill="accent4"/>
      </w:tcPr>
    </w:tblStylePr>
  </w:style>
  <w:style w:type="paragraph" w:customStyle="1" w:styleId="ListBullet-6ptafter">
    <w:name w:val="List Bullet - 6pt after"/>
    <w:basedOn w:val="ListBullet"/>
    <w:uiPriority w:val="13"/>
    <w:semiHidden/>
    <w:qFormat/>
    <w:rsid w:val="009B05FD"/>
    <w:pPr>
      <w:spacing w:after="120"/>
    </w:pPr>
  </w:style>
  <w:style w:type="paragraph" w:customStyle="1" w:styleId="ListBullet2-6ptafter">
    <w:name w:val="List Bullet 2 - 6pt after"/>
    <w:basedOn w:val="ListBullet2"/>
    <w:uiPriority w:val="13"/>
    <w:semiHidden/>
    <w:qFormat/>
    <w:rsid w:val="009B05FD"/>
    <w:pPr>
      <w:spacing w:after="120"/>
    </w:pPr>
  </w:style>
  <w:style w:type="paragraph" w:customStyle="1" w:styleId="ListBullet3-6ptafter">
    <w:name w:val="List Bullet 3 - 6pt after"/>
    <w:basedOn w:val="ListBullet3"/>
    <w:uiPriority w:val="13"/>
    <w:semiHidden/>
    <w:qFormat/>
    <w:rsid w:val="009B05FD"/>
    <w:pPr>
      <w:spacing w:after="120"/>
      <w:ind w:left="1021" w:hanging="346"/>
    </w:pPr>
  </w:style>
  <w:style w:type="paragraph" w:customStyle="1" w:styleId="ListNumber-6ptafter">
    <w:name w:val="List Number - 6pt after"/>
    <w:basedOn w:val="ListNumber"/>
    <w:uiPriority w:val="15"/>
    <w:semiHidden/>
    <w:qFormat/>
    <w:rsid w:val="009B05FD"/>
    <w:pPr>
      <w:spacing w:after="120"/>
    </w:pPr>
  </w:style>
  <w:style w:type="paragraph" w:customStyle="1" w:styleId="ListNumber2-6ptafter">
    <w:name w:val="List Number 2 - 6pt after"/>
    <w:basedOn w:val="ListNumber2"/>
    <w:uiPriority w:val="15"/>
    <w:semiHidden/>
    <w:qFormat/>
    <w:rsid w:val="009B05FD"/>
    <w:pPr>
      <w:spacing w:after="120"/>
    </w:pPr>
  </w:style>
  <w:style w:type="paragraph" w:customStyle="1" w:styleId="ListNumber3-6ptafter">
    <w:name w:val="List Number 3 - 6pt after"/>
    <w:basedOn w:val="ListNumber3"/>
    <w:uiPriority w:val="15"/>
    <w:semiHidden/>
    <w:qFormat/>
    <w:rsid w:val="009B05FD"/>
    <w:pPr>
      <w:spacing w:after="120"/>
    </w:pPr>
  </w:style>
  <w:style w:type="paragraph" w:customStyle="1" w:styleId="LP23-2BulletedListmultiplelines">
    <w:name w:val="[LP23-2] Bulleted List (multiple lines)"/>
    <w:basedOn w:val="ListBullet2"/>
    <w:uiPriority w:val="13"/>
    <w:semiHidden/>
    <w:qFormat/>
    <w:rsid w:val="009B05FD"/>
    <w:pPr>
      <w:spacing w:after="120"/>
      <w:ind w:left="692" w:hanging="346"/>
    </w:pPr>
  </w:style>
  <w:style w:type="paragraph" w:customStyle="1" w:styleId="LP23-3BulletedListmultiplelines">
    <w:name w:val="[LP23-3] Bulleted List (multiple lines)"/>
    <w:basedOn w:val="ListBullet3"/>
    <w:uiPriority w:val="13"/>
    <w:semiHidden/>
    <w:qFormat/>
    <w:rsid w:val="009B05FD"/>
    <w:pPr>
      <w:spacing w:after="120"/>
      <w:ind w:left="1023" w:hanging="346"/>
    </w:pPr>
  </w:style>
  <w:style w:type="paragraph" w:customStyle="1" w:styleId="LP25-2NumberedListmultiplelines">
    <w:name w:val="[LP25-2] Numbered List (multiple lines)"/>
    <w:basedOn w:val="ListNumber2"/>
    <w:uiPriority w:val="15"/>
    <w:semiHidden/>
    <w:qFormat/>
    <w:rsid w:val="009B05FD"/>
    <w:pPr>
      <w:spacing w:after="120"/>
      <w:ind w:left="692" w:hanging="346"/>
    </w:pPr>
  </w:style>
  <w:style w:type="paragraph" w:customStyle="1" w:styleId="LP25-3NumberedListmultiplelines">
    <w:name w:val="[LP25-3] Numbered List (multiple lines)"/>
    <w:basedOn w:val="ListNumber3"/>
    <w:uiPriority w:val="15"/>
    <w:semiHidden/>
    <w:qFormat/>
    <w:rsid w:val="009B05FD"/>
    <w:pPr>
      <w:spacing w:after="120"/>
      <w:ind w:left="1023" w:hanging="346"/>
    </w:pPr>
  </w:style>
  <w:style w:type="paragraph" w:customStyle="1" w:styleId="EEOStatement">
    <w:name w:val="EEO Statement"/>
    <w:basedOn w:val="BodyTextSmall"/>
    <w:uiPriority w:val="30"/>
    <w:qFormat/>
    <w:rsid w:val="009B05FD"/>
    <w:pPr>
      <w:jc w:val="center"/>
    </w:pPr>
    <w:rPr>
      <w:i/>
    </w:rPr>
  </w:style>
  <w:style w:type="numbering" w:customStyle="1" w:styleId="ListBullets1">
    <w:name w:val="__List Bullets1"/>
    <w:rsid w:val="009B05FD"/>
  </w:style>
  <w:style w:type="numbering" w:customStyle="1" w:styleId="ListNumbers1">
    <w:name w:val="__List Numbers1"/>
    <w:rsid w:val="009B05FD"/>
  </w:style>
  <w:style w:type="paragraph" w:customStyle="1" w:styleId="BodyTextSmall">
    <w:name w:val="Body Text Small"/>
    <w:basedOn w:val="BodyText"/>
    <w:uiPriority w:val="11"/>
    <w:qFormat/>
    <w:rsid w:val="009B05FD"/>
    <w:pPr>
      <w:spacing w:after="180"/>
    </w:pPr>
    <w:rPr>
      <w:sz w:val="18"/>
      <w:szCs w:val="16"/>
    </w:rPr>
  </w:style>
  <w:style w:type="paragraph" w:customStyle="1" w:styleId="BulletedListlastinlist">
    <w:name w:val="Bulleted List (last in list)"/>
    <w:basedOn w:val="ListBullet"/>
    <w:uiPriority w:val="13"/>
    <w:rsid w:val="009B05FD"/>
    <w:pPr>
      <w:spacing w:after="200"/>
      <w:ind w:left="346" w:hanging="346"/>
      <w:contextualSpacing/>
    </w:pPr>
  </w:style>
  <w:style w:type="paragraph" w:customStyle="1" w:styleId="BulletedListlastinsection">
    <w:name w:val="Bulleted List (last in section)"/>
    <w:basedOn w:val="BulletedListlastinlist"/>
    <w:uiPriority w:val="13"/>
    <w:qFormat/>
    <w:rsid w:val="009B05FD"/>
    <w:pPr>
      <w:spacing w:after="320"/>
    </w:pPr>
    <w:rPr>
      <w:lang w:val="en-GB"/>
    </w:rPr>
  </w:style>
  <w:style w:type="paragraph" w:customStyle="1" w:styleId="BulletedListmultiplelines">
    <w:name w:val="Bulleted List (multiple lines)"/>
    <w:basedOn w:val="ListBullet"/>
    <w:uiPriority w:val="13"/>
    <w:qFormat/>
    <w:rsid w:val="009B05FD"/>
    <w:pPr>
      <w:spacing w:after="200"/>
      <w:ind w:left="346" w:hanging="346"/>
    </w:pPr>
  </w:style>
  <w:style w:type="paragraph" w:customStyle="1" w:styleId="LeadParagraph">
    <w:name w:val="Lead Paragraph"/>
    <w:basedOn w:val="BodyText"/>
    <w:uiPriority w:val="10"/>
    <w:rsid w:val="009B05FD"/>
    <w:rPr>
      <w:color w:val="234270" w:themeColor="accent1"/>
      <w:sz w:val="24"/>
      <w:szCs w:val="24"/>
    </w:rPr>
  </w:style>
  <w:style w:type="paragraph" w:customStyle="1" w:styleId="NumberedListlastinlist">
    <w:name w:val="Numbered List (last in list)"/>
    <w:basedOn w:val="ListNumber"/>
    <w:uiPriority w:val="15"/>
    <w:qFormat/>
    <w:rsid w:val="009B05FD"/>
    <w:pPr>
      <w:spacing w:after="200"/>
      <w:ind w:left="346" w:hanging="346"/>
    </w:pPr>
    <w:rPr>
      <w:lang w:val="en-GB"/>
    </w:rPr>
  </w:style>
  <w:style w:type="paragraph" w:customStyle="1" w:styleId="NumberedListlastinsection">
    <w:name w:val="Numbered List (last in section)"/>
    <w:basedOn w:val="NumberedListlastinlist"/>
    <w:uiPriority w:val="15"/>
    <w:qFormat/>
    <w:rsid w:val="009B05FD"/>
    <w:pPr>
      <w:spacing w:after="320"/>
    </w:pPr>
  </w:style>
  <w:style w:type="paragraph" w:customStyle="1" w:styleId="NumberedListmultiplelines">
    <w:name w:val="Numbered List (multiple lines)"/>
    <w:basedOn w:val="ListNumber"/>
    <w:uiPriority w:val="15"/>
    <w:qFormat/>
    <w:rsid w:val="009B05FD"/>
    <w:pPr>
      <w:spacing w:after="200"/>
      <w:ind w:left="346" w:hanging="346"/>
    </w:pPr>
  </w:style>
  <w:style w:type="table" w:customStyle="1" w:styleId="TableGrid1">
    <w:name w:val="Table Grid1"/>
    <w:basedOn w:val="TableNormal"/>
    <w:next w:val="TableGrid"/>
    <w:uiPriority w:val="39"/>
    <w:rsid w:val="006A4400"/>
    <w:pPr>
      <w:spacing w:after="0" w:line="240" w:lineRule="auto"/>
    </w:pPr>
    <w:rPr>
      <w:rFonts w:ascii="Arial" w:eastAsia="Arial" w:hAnsi="Arial"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MidPage">
    <w:name w:val="Heading 1 - Mid Page"/>
    <w:basedOn w:val="Heading1"/>
    <w:link w:val="Heading1-MidPageChar"/>
    <w:rsid w:val="001D6018"/>
    <w:pPr>
      <w:pageBreakBefore w:val="0"/>
    </w:pPr>
    <w:rPr>
      <w:b w:val="0"/>
      <w:bCs w:val="0"/>
    </w:rPr>
  </w:style>
  <w:style w:type="paragraph" w:customStyle="1" w:styleId="Heading1-MiddleofPage">
    <w:name w:val="Heading 1 - Middle of Page"/>
    <w:basedOn w:val="Heading1-MidPage"/>
    <w:next w:val="BodyText"/>
    <w:link w:val="Heading1-MiddleofPageChar"/>
    <w:uiPriority w:val="8"/>
    <w:qFormat/>
    <w:rsid w:val="00AC401A"/>
    <w:pPr>
      <w:spacing w:after="200"/>
    </w:pPr>
    <w:rPr>
      <w:b/>
    </w:rPr>
  </w:style>
  <w:style w:type="character" w:customStyle="1" w:styleId="Heading1-MidPageChar">
    <w:name w:val="Heading 1 - Mid Page Char"/>
    <w:basedOn w:val="Heading1Char"/>
    <w:link w:val="Heading1-MidPage"/>
    <w:rsid w:val="00AC401A"/>
    <w:rPr>
      <w:rFonts w:asciiTheme="majorHAnsi" w:eastAsiaTheme="majorEastAsia" w:hAnsiTheme="majorHAnsi" w:cstheme="majorBidi"/>
      <w:b w:val="0"/>
      <w:bCs w:val="0"/>
      <w:color w:val="21455D" w:themeColor="accent3"/>
      <w:sz w:val="32"/>
      <w:szCs w:val="60"/>
      <w:lang w:val="en-US"/>
    </w:rPr>
  </w:style>
  <w:style w:type="character" w:customStyle="1" w:styleId="Heading1-MiddleofPageChar">
    <w:name w:val="Heading 1 - Middle of Page Char"/>
    <w:basedOn w:val="Heading1-MidPageChar"/>
    <w:link w:val="Heading1-MiddleofPage"/>
    <w:uiPriority w:val="8"/>
    <w:rsid w:val="00AC401A"/>
    <w:rPr>
      <w:rFonts w:asciiTheme="majorHAnsi" w:eastAsiaTheme="majorEastAsia" w:hAnsiTheme="majorHAnsi" w:cstheme="majorBidi"/>
      <w:b/>
      <w:bCs w:val="0"/>
      <w:color w:val="21455D" w:themeColor="accent3"/>
      <w:sz w:val="32"/>
      <w:szCs w:val="60"/>
      <w:lang w:val="en-US"/>
    </w:rPr>
  </w:style>
  <w:style w:type="character" w:styleId="CommentReference">
    <w:name w:val="annotation reference"/>
    <w:basedOn w:val="DefaultParagraphFont"/>
    <w:uiPriority w:val="99"/>
    <w:semiHidden/>
    <w:unhideWhenUsed/>
    <w:rsid w:val="00AF3989"/>
    <w:rPr>
      <w:sz w:val="16"/>
      <w:szCs w:val="16"/>
    </w:rPr>
  </w:style>
  <w:style w:type="paragraph" w:styleId="CommentText">
    <w:name w:val="annotation text"/>
    <w:basedOn w:val="Normal"/>
    <w:link w:val="CommentTextChar"/>
    <w:uiPriority w:val="99"/>
    <w:unhideWhenUsed/>
    <w:rsid w:val="00AF3989"/>
    <w:pPr>
      <w:spacing w:line="240" w:lineRule="auto"/>
    </w:pPr>
    <w:rPr>
      <w:sz w:val="20"/>
      <w:szCs w:val="20"/>
    </w:rPr>
  </w:style>
  <w:style w:type="character" w:customStyle="1" w:styleId="CommentTextChar">
    <w:name w:val="Comment Text Char"/>
    <w:basedOn w:val="DefaultParagraphFont"/>
    <w:link w:val="CommentText"/>
    <w:uiPriority w:val="99"/>
    <w:rsid w:val="00AF3989"/>
    <w:rPr>
      <w:sz w:val="20"/>
      <w:szCs w:val="20"/>
      <w:lang w:val="en-US"/>
    </w:rPr>
  </w:style>
  <w:style w:type="paragraph" w:styleId="CommentSubject">
    <w:name w:val="annotation subject"/>
    <w:basedOn w:val="CommentText"/>
    <w:next w:val="CommentText"/>
    <w:link w:val="CommentSubjectChar"/>
    <w:uiPriority w:val="99"/>
    <w:semiHidden/>
    <w:unhideWhenUsed/>
    <w:rsid w:val="00AF3989"/>
    <w:rPr>
      <w:b/>
      <w:bCs/>
    </w:rPr>
  </w:style>
  <w:style w:type="character" w:customStyle="1" w:styleId="CommentSubjectChar">
    <w:name w:val="Comment Subject Char"/>
    <w:basedOn w:val="CommentTextChar"/>
    <w:link w:val="CommentSubject"/>
    <w:uiPriority w:val="99"/>
    <w:semiHidden/>
    <w:rsid w:val="00AF3989"/>
    <w:rPr>
      <w:b/>
      <w:bCs/>
      <w:sz w:val="20"/>
      <w:szCs w:val="20"/>
      <w:lang w:val="en-US"/>
    </w:rPr>
  </w:style>
  <w:style w:type="paragraph" w:customStyle="1" w:styleId="LetterheadPortraitBodyText">
    <w:name w:val="Letterhead Portrait Body Text"/>
    <w:basedOn w:val="Normal"/>
    <w:qFormat/>
    <w:rsid w:val="00BE1BD9"/>
    <w:pPr>
      <w:spacing w:before="240" w:after="0" w:line="276" w:lineRule="auto"/>
      <w:ind w:left="274"/>
    </w:pPr>
    <w:rPr>
      <w:rFonts w:eastAsia="SimSun" w:cs="Times New Roman"/>
      <w:color w:val="231F20"/>
      <w:sz w:val="20"/>
      <w:szCs w:val="20"/>
      <w:lang w:eastAsia="en-GB"/>
    </w:rPr>
  </w:style>
  <w:style w:type="character" w:customStyle="1" w:styleId="Heading6Char">
    <w:name w:val="Heading 6 Char"/>
    <w:basedOn w:val="DefaultParagraphFont"/>
    <w:link w:val="Heading6"/>
    <w:uiPriority w:val="9"/>
    <w:semiHidden/>
    <w:rsid w:val="000634AC"/>
    <w:rPr>
      <w:rFonts w:asciiTheme="majorHAnsi" w:eastAsiaTheme="majorEastAsia" w:hAnsiTheme="majorHAnsi" w:cstheme="majorBidi"/>
      <w:color w:val="112037"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4036">
      <w:bodyDiv w:val="1"/>
      <w:marLeft w:val="0"/>
      <w:marRight w:val="0"/>
      <w:marTop w:val="0"/>
      <w:marBottom w:val="0"/>
      <w:divBdr>
        <w:top w:val="none" w:sz="0" w:space="0" w:color="auto"/>
        <w:left w:val="none" w:sz="0" w:space="0" w:color="auto"/>
        <w:bottom w:val="none" w:sz="0" w:space="0" w:color="auto"/>
        <w:right w:val="none" w:sz="0" w:space="0" w:color="auto"/>
      </w:divBdr>
    </w:div>
    <w:div w:id="386298979">
      <w:bodyDiv w:val="1"/>
      <w:marLeft w:val="0"/>
      <w:marRight w:val="0"/>
      <w:marTop w:val="0"/>
      <w:marBottom w:val="0"/>
      <w:divBdr>
        <w:top w:val="none" w:sz="0" w:space="0" w:color="auto"/>
        <w:left w:val="none" w:sz="0" w:space="0" w:color="auto"/>
        <w:bottom w:val="none" w:sz="0" w:space="0" w:color="auto"/>
        <w:right w:val="none" w:sz="0" w:space="0" w:color="auto"/>
      </w:divBdr>
    </w:div>
    <w:div w:id="851064663">
      <w:bodyDiv w:val="1"/>
      <w:marLeft w:val="0"/>
      <w:marRight w:val="0"/>
      <w:marTop w:val="0"/>
      <w:marBottom w:val="0"/>
      <w:divBdr>
        <w:top w:val="none" w:sz="0" w:space="0" w:color="auto"/>
        <w:left w:val="none" w:sz="0" w:space="0" w:color="auto"/>
        <w:bottom w:val="none" w:sz="0" w:space="0" w:color="auto"/>
        <w:right w:val="none" w:sz="0" w:space="0" w:color="auto"/>
      </w:divBdr>
    </w:div>
    <w:div w:id="1090926601">
      <w:bodyDiv w:val="1"/>
      <w:marLeft w:val="0"/>
      <w:marRight w:val="0"/>
      <w:marTop w:val="0"/>
      <w:marBottom w:val="0"/>
      <w:divBdr>
        <w:top w:val="none" w:sz="0" w:space="0" w:color="auto"/>
        <w:left w:val="none" w:sz="0" w:space="0" w:color="auto"/>
        <w:bottom w:val="none" w:sz="0" w:space="0" w:color="auto"/>
        <w:right w:val="none" w:sz="0" w:space="0" w:color="auto"/>
      </w:divBdr>
    </w:div>
    <w:div w:id="1374768382">
      <w:bodyDiv w:val="1"/>
      <w:marLeft w:val="0"/>
      <w:marRight w:val="0"/>
      <w:marTop w:val="0"/>
      <w:marBottom w:val="0"/>
      <w:divBdr>
        <w:top w:val="none" w:sz="0" w:space="0" w:color="auto"/>
        <w:left w:val="none" w:sz="0" w:space="0" w:color="auto"/>
        <w:bottom w:val="none" w:sz="0" w:space="0" w:color="auto"/>
        <w:right w:val="none" w:sz="0" w:space="0" w:color="auto"/>
      </w:divBdr>
    </w:div>
    <w:div w:id="1466892999">
      <w:bodyDiv w:val="1"/>
      <w:marLeft w:val="0"/>
      <w:marRight w:val="0"/>
      <w:marTop w:val="0"/>
      <w:marBottom w:val="0"/>
      <w:divBdr>
        <w:top w:val="none" w:sz="0" w:space="0" w:color="auto"/>
        <w:left w:val="none" w:sz="0" w:space="0" w:color="auto"/>
        <w:bottom w:val="none" w:sz="0" w:space="0" w:color="auto"/>
        <w:right w:val="none" w:sz="0" w:space="0" w:color="auto"/>
      </w:divBdr>
    </w:div>
    <w:div w:id="1707635979">
      <w:bodyDiv w:val="1"/>
      <w:marLeft w:val="0"/>
      <w:marRight w:val="0"/>
      <w:marTop w:val="0"/>
      <w:marBottom w:val="0"/>
      <w:divBdr>
        <w:top w:val="none" w:sz="0" w:space="0" w:color="auto"/>
        <w:left w:val="none" w:sz="0" w:space="0" w:color="auto"/>
        <w:bottom w:val="none" w:sz="0" w:space="0" w:color="auto"/>
        <w:right w:val="none" w:sz="0" w:space="0" w:color="auto"/>
      </w:divBdr>
    </w:div>
    <w:div w:id="1946031663">
      <w:bodyDiv w:val="1"/>
      <w:marLeft w:val="0"/>
      <w:marRight w:val="0"/>
      <w:marTop w:val="0"/>
      <w:marBottom w:val="0"/>
      <w:divBdr>
        <w:top w:val="none" w:sz="0" w:space="0" w:color="auto"/>
        <w:left w:val="none" w:sz="0" w:space="0" w:color="auto"/>
        <w:bottom w:val="none" w:sz="0" w:space="0" w:color="auto"/>
        <w:right w:val="none" w:sz="0" w:space="0" w:color="auto"/>
      </w:divBdr>
    </w:div>
    <w:div w:id="2066369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cedars-sinai.org/about/rankings.html"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yperlink" Target="mailto:msolomon@wittkieffer.com" TargetMode="Externa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6.jp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g"/><Relationship Id="rId22" Type="http://schemas.openxmlformats.org/officeDocument/2006/relationships/hyperlink" Target="https://candidateportal.wittkieffer.com/candidates/position-details?projectId=a1WUn000001yQOrMAM" TargetMode="External"/><Relationship Id="rId27" Type="http://schemas.openxmlformats.org/officeDocument/2006/relationships/footer" Target="footer5.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10.png"/><Relationship Id="rId2" Type="http://schemas.openxmlformats.org/officeDocument/2006/relationships/hyperlink" Target="https://www.wittkieffer.com/" TargetMode="External"/><Relationship Id="rId1" Type="http://schemas.openxmlformats.org/officeDocument/2006/relationships/image" Target="media/image8.jpeg"/><Relationship Id="rId6" Type="http://schemas.openxmlformats.org/officeDocument/2006/relationships/hyperlink" Target="https://www.wittkieffer.com/" TargetMode="External"/><Relationship Id="rId5" Type="http://schemas.openxmlformats.org/officeDocument/2006/relationships/image" Target="media/image9.jpeg"/><Relationship Id="rId4" Type="http://schemas.openxmlformats.org/officeDocument/2006/relationships/image" Target="media/image5.sv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Polonsky\AppData\Local\Temp\Templafy\WordVsto\Healthcare%20Leadership%20Profile%20_%20Photo%20Cov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358DBAF0DC4AC098804236D4A512B6"/>
        <w:category>
          <w:name w:val="General"/>
          <w:gallery w:val="placeholder"/>
        </w:category>
        <w:types>
          <w:type w:val="bbPlcHdr"/>
        </w:types>
        <w:behaviors>
          <w:behavior w:val="content"/>
        </w:behaviors>
        <w:guid w:val="{2B8F9EAA-B567-4D46-8000-87632DE4EC7E}"/>
      </w:docPartPr>
      <w:docPartBody>
        <w:p w:rsidR="00F76631" w:rsidRDefault="00F76631">
          <w:pPr>
            <w:pStyle w:val="F2358DBAF0DC4AC098804236D4A512B6"/>
          </w:pPr>
          <w:r w:rsidRPr="00B103ED">
            <w:rPr>
              <w:rStyle w:val="PlaceholderText"/>
            </w:rPr>
            <w:t>Add Title</w:t>
          </w:r>
        </w:p>
      </w:docPartBody>
    </w:docPart>
    <w:docPart>
      <w:docPartPr>
        <w:name w:val="32E630655CB849FCB1CA64B3FA4E0719"/>
        <w:category>
          <w:name w:val="General"/>
          <w:gallery w:val="placeholder"/>
        </w:category>
        <w:types>
          <w:type w:val="bbPlcHdr"/>
        </w:types>
        <w:behaviors>
          <w:behavior w:val="content"/>
        </w:behaviors>
        <w:guid w:val="{248A366C-554C-4D8C-A6A6-DA902B74BF80}"/>
      </w:docPartPr>
      <w:docPartBody>
        <w:p w:rsidR="00F76631" w:rsidRDefault="00F76631">
          <w:pPr>
            <w:pStyle w:val="32E630655CB849FCB1CA64B3FA4E0719"/>
          </w:pPr>
          <w:r>
            <w:t>Leadership Profile</w:t>
          </w:r>
        </w:p>
      </w:docPartBody>
    </w:docPart>
    <w:docPart>
      <w:docPartPr>
        <w:name w:val="2081A152301B42AB9F70C4550E4CB41A"/>
        <w:category>
          <w:name w:val="General"/>
          <w:gallery w:val="placeholder"/>
        </w:category>
        <w:types>
          <w:type w:val="bbPlcHdr"/>
        </w:types>
        <w:behaviors>
          <w:behavior w:val="content"/>
        </w:behaviors>
        <w:guid w:val="{E89FE6FC-41DF-479C-9220-FEFCAA493E84}"/>
      </w:docPartPr>
      <w:docPartBody>
        <w:p w:rsidR="00F76631" w:rsidRDefault="00F76631">
          <w:pPr>
            <w:pStyle w:val="2081A152301B42AB9F70C4550E4CB41A"/>
          </w:pPr>
          <w:r w:rsidRPr="00E60A70">
            <w:rPr>
              <w:rStyle w:val="PlaceholderText"/>
            </w:rPr>
            <w:t>Add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631"/>
    <w:rsid w:val="0023439F"/>
    <w:rsid w:val="00234B09"/>
    <w:rsid w:val="0027235B"/>
    <w:rsid w:val="007156B0"/>
    <w:rsid w:val="008C6B32"/>
    <w:rsid w:val="009405DE"/>
    <w:rsid w:val="00A332E0"/>
    <w:rsid w:val="00A90C26"/>
    <w:rsid w:val="00AB0CE4"/>
    <w:rsid w:val="00DD4E39"/>
    <w:rsid w:val="00E50740"/>
    <w:rsid w:val="00F766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2358DBAF0DC4AC098804236D4A512B6">
    <w:name w:val="F2358DBAF0DC4AC098804236D4A512B6"/>
  </w:style>
  <w:style w:type="paragraph" w:customStyle="1" w:styleId="32E630655CB849FCB1CA64B3FA4E0719">
    <w:name w:val="32E630655CB849FCB1CA64B3FA4E0719"/>
  </w:style>
  <w:style w:type="paragraph" w:customStyle="1" w:styleId="2081A152301B42AB9F70C4550E4CB41A">
    <w:name w:val="2081A152301B42AB9F70C4550E4CB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ittKieffer Colours New">
      <a:dk1>
        <a:srgbClr val="000000"/>
      </a:dk1>
      <a:lt1>
        <a:srgbClr val="FFFFFF"/>
      </a:lt1>
      <a:dk2>
        <a:srgbClr val="86B5BD"/>
      </a:dk2>
      <a:lt2>
        <a:srgbClr val="EBEBEB"/>
      </a:lt2>
      <a:accent1>
        <a:srgbClr val="234270"/>
      </a:accent1>
      <a:accent2>
        <a:srgbClr val="86B5BD"/>
      </a:accent2>
      <a:accent3>
        <a:srgbClr val="21455D"/>
      </a:accent3>
      <a:accent4>
        <a:srgbClr val="EBEBEB"/>
      </a:accent4>
      <a:accent5>
        <a:srgbClr val="3D244E"/>
      </a:accent5>
      <a:accent6>
        <a:srgbClr val="9E82BD"/>
      </a:accent6>
      <a:hlink>
        <a:srgbClr val="234270"/>
      </a:hlink>
      <a:folHlink>
        <a:srgbClr val="3D244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059122367919499BB58709FAC36A91" ma:contentTypeVersion="25" ma:contentTypeDescription="Create a new document." ma:contentTypeScope="" ma:versionID="a53823a52745410dacac67e651741345">
  <xsd:schema xmlns:xsd="http://www.w3.org/2001/XMLSchema" xmlns:xs="http://www.w3.org/2001/XMLSchema" xmlns:p="http://schemas.microsoft.com/office/2006/metadata/properties" xmlns:ns2="02e035bb-7fd1-4279-8bfe-c0c8b1d730ca" xmlns:ns3="cfad0cad-44b3-47c5-9cb7-e58261274a7d" targetNamespace="http://schemas.microsoft.com/office/2006/metadata/properties" ma:root="true" ma:fieldsID="12b1208d5d3d5a23d4ab374087ba7d3a" ns2:_="" ns3:_="">
    <xsd:import namespace="02e035bb-7fd1-4279-8bfe-c0c8b1d730ca"/>
    <xsd:import namespace="cfad0cad-44b3-47c5-9cb7-e58261274a7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DocumentType" minOccurs="0"/>
                <xsd:element ref="ns2:ObjectId" minOccurs="0"/>
                <xsd:element ref="ns2:ObjectType" minOccurs="0"/>
                <xsd:element ref="ns2:ObjectName" minOccurs="0"/>
                <xsd:element ref="ns3:_dlc_DocId" minOccurs="0"/>
                <xsd:element ref="ns3:_dlc_DocIdUrl" minOccurs="0"/>
                <xsd:element ref="ns3:_dlc_DocIdPersistId" minOccurs="0"/>
                <xsd:element ref="ns2:MediaServiceBillingMetadata" minOccurs="0"/>
                <xsd:element ref="ns2:MediaServiceLocation" minOccurs="0"/>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035bb-7fd1-4279-8bfe-c0c8b1d73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f4fd0ac-7cdc-4d1e-9183-bf1b8b331fd2"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ocumentType" ma:index="19" nillable="true" ma:displayName="Document Type" ma:internalName="DocumentType">
      <xsd:simpleType>
        <xsd:restriction base="dms:Text">
          <xsd:maxLength value="255"/>
        </xsd:restriction>
      </xsd:simpleType>
    </xsd:element>
    <xsd:element name="ObjectId" ma:index="20" nillable="true" ma:displayName="Object Id" ma:internalName="ObjectId">
      <xsd:simpleType>
        <xsd:restriction base="dms:Text">
          <xsd:maxLength value="255"/>
        </xsd:restriction>
      </xsd:simpleType>
    </xsd:element>
    <xsd:element name="ObjectType" ma:index="21" nillable="true" ma:displayName="Object Type" ma:internalName="ObjectType">
      <xsd:simpleType>
        <xsd:restriction base="dms:Text">
          <xsd:maxLength value="255"/>
        </xsd:restriction>
      </xsd:simpleType>
    </xsd:element>
    <xsd:element name="ObjectName" ma:index="22" nillable="true" ma:displayName="Object Name" ma:internalName="ObjectName">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element name="Processed" ma:index="28" nillable="true" ma:displayName="Processed" ma:internalName="Process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ad0cad-44b3-47c5-9cb7-e58261274a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c6b5c98-6fa4-435b-87e7-cab881a3a512}" ma:internalName="TaxCatchAll" ma:readOnly="false" ma:showField="CatchAllData" ma:web="cfad0cad-44b3-47c5-9cb7-e58261274a7d">
      <xsd:complexType>
        <xsd:complexContent>
          <xsd:extension base="dms:MultiChoiceLookup">
            <xsd:sequence>
              <xsd:element name="Value" type="dms:Lookup" maxOccurs="unbounded" minOccurs="0" nillable="true"/>
            </xsd:sequence>
          </xsd:extension>
        </xsd:complexContent>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element name="_dlc_DocIdUrl" ma:index="2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TemplafyTemplateConfiguration><![CDATA[{"elementsMetadata":[],"transformationConfigurations":[],"templateName":"Healthcare Leadership Profile | Photo Cover","templateDescription":"","enableDocumentContentUpdater":false,"version":"2.0"}]]></TemplafyTemplateConfiguration>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fad0cad-44b3-47c5-9cb7-e58261274a7d" xsi:nil="true"/>
    <lcf76f155ced4ddcb4097134ff3c332f xmlns="02e035bb-7fd1-4279-8bfe-c0c8b1d730ca">
      <Terms xmlns="http://schemas.microsoft.com/office/infopath/2007/PartnerControls"/>
    </lcf76f155ced4ddcb4097134ff3c332f>
    <ObjectName xmlns="02e035bb-7fd1-4279-8bfe-c0c8b1d730ca">Vice President, Perioperative and Procedural Services</ObjectName>
    <Processed xmlns="02e035bb-7fd1-4279-8bfe-c0c8b1d730ca" xsi:nil="true"/>
    <ObjectId xmlns="02e035bb-7fd1-4279-8bfe-c0c8b1d730ca">a1WUn000001yQOrMAM</ObjectId>
    <ObjectType xmlns="02e035bb-7fd1-4279-8bfe-c0c8b1d730ca">Project</ObjectType>
    <DocumentType xmlns="02e035bb-7fd1-4279-8bfe-c0c8b1d730ca">Project: Leadership Profile</DocumentType>
    <_dlc_DocId xmlns="cfad0cad-44b3-47c5-9cb7-e58261274a7d">KVMDWX2S4436-222810614-785156</_dlc_DocId>
    <_dlc_DocIdUrl xmlns="cfad0cad-44b3-47c5-9cb7-e58261274a7d">
      <Url>https://wittkiefferext.sharepoint.com/sites/PRISM/_layouts/15/DocIdRedir.aspx?ID=KVMDWX2S4436-222810614-785156</Url>
      <Description>KVMDWX2S4436-222810614-785156</Description>
    </_dlc_DocIdUrl>
  </documentManagement>
</p:properties>
</file>

<file path=customXml/item7.xml><?xml version="1.0" encoding="utf-8"?>
<TemplafyFormConfiguration><![CDATA[{"formFields":[],"formDataEntries":[]}]]></TemplafyFormConfiguration>
</file>

<file path=customXml/itemProps1.xml><?xml version="1.0" encoding="utf-8"?>
<ds:datastoreItem xmlns:ds="http://schemas.openxmlformats.org/officeDocument/2006/customXml" ds:itemID="{4ADF7B06-0EB0-4B9D-A331-EE6E13607307}">
  <ds:schemaRefs>
    <ds:schemaRef ds:uri="http://schemas.microsoft.com/sharepoint/v3/contenttype/forms"/>
  </ds:schemaRefs>
</ds:datastoreItem>
</file>

<file path=customXml/itemProps2.xml><?xml version="1.0" encoding="utf-8"?>
<ds:datastoreItem xmlns:ds="http://schemas.openxmlformats.org/officeDocument/2006/customXml" ds:itemID="{53F25C76-8A84-40BC-A28F-D129BA1E8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035bb-7fd1-4279-8bfe-c0c8b1d730ca"/>
    <ds:schemaRef ds:uri="cfad0cad-44b3-47c5-9cb7-e58261274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467E448-D86C-4886-89BB-C43788151114}">
  <ds:schemaRefs/>
</ds:datastoreItem>
</file>

<file path=customXml/itemProps4.xml><?xml version="1.0" encoding="utf-8"?>
<ds:datastoreItem xmlns:ds="http://schemas.openxmlformats.org/officeDocument/2006/customXml" ds:itemID="{2EB5272B-0E72-4E47-A7F6-849AE929CB84}">
  <ds:schemaRefs>
    <ds:schemaRef ds:uri="http://schemas.openxmlformats.org/officeDocument/2006/bibliography"/>
  </ds:schemaRefs>
</ds:datastoreItem>
</file>

<file path=customXml/itemProps5.xml><?xml version="1.0" encoding="utf-8"?>
<ds:datastoreItem xmlns:ds="http://schemas.openxmlformats.org/officeDocument/2006/customXml" ds:itemID="{2BAF0118-7ADF-4F55-929E-F330EEC98039}">
  <ds:schemaRefs>
    <ds:schemaRef ds:uri="http://schemas.microsoft.com/sharepoint/events"/>
  </ds:schemaRefs>
</ds:datastoreItem>
</file>

<file path=customXml/itemProps6.xml><?xml version="1.0" encoding="utf-8"?>
<ds:datastoreItem xmlns:ds="http://schemas.openxmlformats.org/officeDocument/2006/customXml" ds:itemID="{E62EE406-E52B-4004-B20A-222F2191914C}">
  <ds:schemaRefs>
    <ds:schemaRef ds:uri="http://schemas.microsoft.com/office/2006/metadata/properties"/>
    <ds:schemaRef ds:uri="http://schemas.microsoft.com/office/infopath/2007/PartnerControls"/>
    <ds:schemaRef ds:uri="cfad0cad-44b3-47c5-9cb7-e58261274a7d"/>
    <ds:schemaRef ds:uri="02e035bb-7fd1-4279-8bfe-c0c8b1d730ca"/>
  </ds:schemaRefs>
</ds:datastoreItem>
</file>

<file path=customXml/itemProps7.xml><?xml version="1.0" encoding="utf-8"?>
<ds:datastoreItem xmlns:ds="http://schemas.openxmlformats.org/officeDocument/2006/customXml" ds:itemID="{443D35D6-B1F0-4E5A-AE8C-F2F58E56F67C}">
  <ds:schemaRefs/>
</ds:datastoreItem>
</file>

<file path=docProps/app.xml><?xml version="1.0" encoding="utf-8"?>
<Properties xmlns="http://schemas.openxmlformats.org/officeDocument/2006/extended-properties" xmlns:vt="http://schemas.openxmlformats.org/officeDocument/2006/docPropsVTypes">
  <Template>Healthcare Leadership Profile _ Photo Cover</Template>
  <TotalTime>0</TotalTime>
  <Pages>13</Pages>
  <Words>3860</Words>
  <Characters>20809</Characters>
  <Application>Microsoft Office Word</Application>
  <DocSecurity>4</DocSecurity>
  <Lines>330</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24532</CharactersWithSpaces>
  <SharedDoc>false</SharedDoc>
  <HLinks>
    <vt:vector size="24" baseType="variant">
      <vt:variant>
        <vt:i4>1441836</vt:i4>
      </vt:variant>
      <vt:variant>
        <vt:i4>6</vt:i4>
      </vt:variant>
      <vt:variant>
        <vt:i4>0</vt:i4>
      </vt:variant>
      <vt:variant>
        <vt:i4>5</vt:i4>
      </vt:variant>
      <vt:variant>
        <vt:lpwstr>mailto:msolomon@wittkieffer.com</vt:lpwstr>
      </vt:variant>
      <vt:variant>
        <vt:lpwstr/>
      </vt:variant>
      <vt:variant>
        <vt:i4>1638469</vt:i4>
      </vt:variant>
      <vt:variant>
        <vt:i4>3</vt:i4>
      </vt:variant>
      <vt:variant>
        <vt:i4>0</vt:i4>
      </vt:variant>
      <vt:variant>
        <vt:i4>5</vt:i4>
      </vt:variant>
      <vt:variant>
        <vt:lpwstr>https://candidateportal.wittkieffer.com/candidates/position-details?projectId=a1WUn000001yQOrMAM</vt:lpwstr>
      </vt:variant>
      <vt:variant>
        <vt:lpwstr/>
      </vt:variant>
      <vt:variant>
        <vt:i4>1900617</vt:i4>
      </vt:variant>
      <vt:variant>
        <vt:i4>0</vt:i4>
      </vt:variant>
      <vt:variant>
        <vt:i4>0</vt:i4>
      </vt:variant>
      <vt:variant>
        <vt:i4>5</vt:i4>
      </vt:variant>
      <vt:variant>
        <vt:lpwstr>https://www.cedars-sinai.org/about/rankings.html</vt:lpwstr>
      </vt:variant>
      <vt:variant>
        <vt:lpwstr/>
      </vt:variant>
      <vt:variant>
        <vt:i4>5308503</vt:i4>
      </vt:variant>
      <vt:variant>
        <vt:i4>0</vt:i4>
      </vt:variant>
      <vt:variant>
        <vt:i4>0</vt:i4>
      </vt:variant>
      <vt:variant>
        <vt:i4>5</vt:i4>
      </vt:variant>
      <vt:variant>
        <vt:lpwstr>https://www.wittkieffer.com/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Polonsky</dc:creator>
  <cp:keywords/>
  <dc:description/>
  <cp:lastModifiedBy>Michelle Johnson</cp:lastModifiedBy>
  <cp:revision>2</cp:revision>
  <dcterms:created xsi:type="dcterms:W3CDTF">2026-07-16T18:55:00Z</dcterms:created>
  <dcterms:modified xsi:type="dcterms:W3CDTF">2026-07-16T18:55:00Z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 Version">
    <vt:lpwstr>1.0.5</vt:lpwstr>
  </property>
  <property fmtid="{D5CDD505-2E9C-101B-9397-08002B2CF9AE}" pid="3" name="ContentTypeId">
    <vt:lpwstr>0x010100D1059122367919499BB58709FAC36A91</vt:lpwstr>
  </property>
  <property fmtid="{D5CDD505-2E9C-101B-9397-08002B2CF9AE}" pid="4" name="MediaServiceImageTags">
    <vt:lpwstr/>
  </property>
  <property fmtid="{D5CDD505-2E9C-101B-9397-08002B2CF9AE}" pid="5" name="TemplafyTenantId">
    <vt:lpwstr>wittkieffer</vt:lpwstr>
  </property>
  <property fmtid="{D5CDD505-2E9C-101B-9397-08002B2CF9AE}" pid="6" name="TemplafyTemplateId">
    <vt:lpwstr>933557690676805910</vt:lpwstr>
  </property>
  <property fmtid="{D5CDD505-2E9C-101B-9397-08002B2CF9AE}" pid="7" name="TemplafyUserProfileId">
    <vt:lpwstr>992650394063601705</vt:lpwstr>
  </property>
  <property fmtid="{D5CDD505-2E9C-101B-9397-08002B2CF9AE}" pid="8" name="TemplafyFromBlank">
    <vt:bool>false</vt:bool>
  </property>
  <property fmtid="{D5CDD505-2E9C-101B-9397-08002B2CF9AE}" pid="9" name="GrammarlyDocumentId">
    <vt:lpwstr>97bba0f6-f84d-4a2e-b425-3e7349bf27a3</vt:lpwstr>
  </property>
  <property fmtid="{D5CDD505-2E9C-101B-9397-08002B2CF9AE}" pid="10" name="_dlc_DocIdItemGuid">
    <vt:lpwstr>8f52279a-fcee-4ec9-907a-8da8cdd63f01</vt:lpwstr>
  </property>
</Properties>
</file>