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
        <w:tblW w:w="10266" w:type="dxa"/>
        <w:tblCellMar>
          <w:left w:w="0" w:type="dxa"/>
          <w:right w:w="0" w:type="dxa"/>
        </w:tblCellMar>
        <w:tblLook w:val="04A0" w:firstRow="1" w:lastRow="0" w:firstColumn="1" w:lastColumn="0" w:noHBand="0" w:noVBand="1"/>
      </w:tblPr>
      <w:tblGrid>
        <w:gridCol w:w="9990"/>
        <w:gridCol w:w="276"/>
      </w:tblGrid>
      <w:tr w:rsidR="00D73C4A" w14:paraId="61AF5105" w14:textId="77777777" w:rsidTr="00C53FDB">
        <w:trPr>
          <w:trHeight w:val="1800"/>
        </w:trPr>
        <w:tc>
          <w:tcPr>
            <w:tcW w:w="9990" w:type="dxa"/>
          </w:tcPr>
          <w:p w14:paraId="0C240857" w14:textId="77777777" w:rsidR="00D73C4A" w:rsidRDefault="00D73C4A" w:rsidP="00257B93">
            <w:pPr>
              <w:pStyle w:val="Title"/>
            </w:pPr>
            <w:r>
              <w:rPr>
                <w:noProof/>
              </w:rPr>
              <w:drawing>
                <wp:anchor distT="0" distB="0" distL="0" distR="0" simplePos="0" relativeHeight="251658240" behindDoc="1" locked="0" layoutInCell="1" allowOverlap="1" wp14:anchorId="4D524A5C" wp14:editId="0C6EE97F">
                  <wp:simplePos x="0" y="0"/>
                  <wp:positionH relativeFrom="column">
                    <wp:posOffset>3600450</wp:posOffset>
                  </wp:positionH>
                  <wp:positionV relativeFrom="paragraph">
                    <wp:posOffset>151765</wp:posOffset>
                  </wp:positionV>
                  <wp:extent cx="2743200" cy="518515"/>
                  <wp:effectExtent l="0" t="0" r="0" b="0"/>
                  <wp:wrapTight wrapText="bothSides">
                    <wp:wrapPolygon edited="0">
                      <wp:start x="750" y="0"/>
                      <wp:lineTo x="0" y="5559"/>
                      <wp:lineTo x="0" y="15882"/>
                      <wp:lineTo x="750" y="20647"/>
                      <wp:lineTo x="3150" y="20647"/>
                      <wp:lineTo x="21450" y="19059"/>
                      <wp:lineTo x="21450" y="3176"/>
                      <wp:lineTo x="3150" y="0"/>
                      <wp:lineTo x="750" y="0"/>
                    </wp:wrapPolygon>
                  </wp:wrapTight>
                  <wp:docPr id="195896965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69653" name="Graphic 2"/>
                          <pic:cNvPicPr/>
                        </pic:nvPicPr>
                        <pic:blipFill>
                          <a:blip r:embed="rId14">
                            <a:extLst>
                              <a:ext uri="{28A0092B-C50C-407E-A947-70E740481C1C}">
                                <a14:useLocalDpi xmlns:a14="http://schemas.microsoft.com/office/drawing/2010/main" val="0"/>
                              </a:ext>
                            </a:extLst>
                          </a:blip>
                          <a:stretch>
                            <a:fillRect/>
                          </a:stretch>
                        </pic:blipFill>
                        <pic:spPr>
                          <a:xfrm>
                            <a:off x="0" y="0"/>
                            <a:ext cx="2743200" cy="518515"/>
                          </a:xfrm>
                          <a:prstGeom prst="rect">
                            <a:avLst/>
                          </a:prstGeom>
                        </pic:spPr>
                      </pic:pic>
                    </a:graphicData>
                  </a:graphic>
                  <wp14:sizeRelH relativeFrom="margin">
                    <wp14:pctWidth>0</wp14:pctWidth>
                  </wp14:sizeRelH>
                  <wp14:sizeRelV relativeFrom="margin">
                    <wp14:pctHeight>0</wp14:pctHeight>
                  </wp14:sizeRelV>
                </wp:anchor>
              </w:drawing>
            </w:r>
          </w:p>
        </w:tc>
        <w:tc>
          <w:tcPr>
            <w:tcW w:w="276" w:type="dxa"/>
          </w:tcPr>
          <w:p w14:paraId="5D60B291" w14:textId="77777777" w:rsidR="00D73C4A" w:rsidRDefault="00D73C4A" w:rsidP="00257B93">
            <w:pPr>
              <w:pStyle w:val="Title"/>
              <w:rPr>
                <w:noProof/>
              </w:rPr>
            </w:pPr>
          </w:p>
        </w:tc>
      </w:tr>
      <w:tr w:rsidR="00D73C4A" w14:paraId="0CDDF644" w14:textId="77777777" w:rsidTr="00C53FDB">
        <w:trPr>
          <w:trHeight w:val="1260"/>
        </w:trPr>
        <w:sdt>
          <w:sdtPr>
            <w:rPr>
              <w:highlight w:val="yellow"/>
            </w:rPr>
            <w:alias w:val="Title"/>
            <w:tag w:val="Add Title"/>
            <w:id w:val="1364790510"/>
            <w:placeholder>
              <w:docPart w:val="D8838C1CE3D2440995F6F6E05EC541D5"/>
            </w:placeholder>
          </w:sdtPr>
          <w:sdtEndPr/>
          <w:sdtContent>
            <w:tc>
              <w:tcPr>
                <w:tcW w:w="9990" w:type="dxa"/>
                <w:vAlign w:val="center"/>
              </w:tcPr>
              <w:p w14:paraId="1DC41FAF" w14:textId="019E3994" w:rsidR="00D73C4A" w:rsidRPr="00320046" w:rsidRDefault="000F1E7F" w:rsidP="00C53FDB">
                <w:pPr>
                  <w:pStyle w:val="Title"/>
                  <w:ind w:left="0" w:right="0"/>
                  <w:rPr>
                    <w:highlight w:val="yellow"/>
                  </w:rPr>
                </w:pPr>
                <w:r w:rsidRPr="000F1E7F">
                  <w:t>Chief Real Estate Officer</w:t>
                </w:r>
              </w:p>
            </w:tc>
          </w:sdtContent>
        </w:sdt>
        <w:tc>
          <w:tcPr>
            <w:tcW w:w="276" w:type="dxa"/>
          </w:tcPr>
          <w:p w14:paraId="08004183" w14:textId="77777777" w:rsidR="00D73C4A" w:rsidRDefault="00D73C4A" w:rsidP="00257B93">
            <w:pPr>
              <w:pStyle w:val="Title"/>
              <w:jc w:val="center"/>
            </w:pPr>
          </w:p>
        </w:tc>
      </w:tr>
      <w:tr w:rsidR="00D73C4A" w14:paraId="0454C94B" w14:textId="77777777" w:rsidTr="00C53FDB">
        <w:sdt>
          <w:sdtPr>
            <w:alias w:val=" Sub Title"/>
            <w:id w:val="1701976345"/>
            <w:placeholder>
              <w:docPart w:val="D08211BEAFDC486A8D73ADFFC94369BD"/>
            </w:placeholder>
            <w:showingPlcHdr/>
          </w:sdtPr>
          <w:sdtEndPr/>
          <w:sdtContent>
            <w:tc>
              <w:tcPr>
                <w:tcW w:w="9990" w:type="dxa"/>
              </w:tcPr>
              <w:p w14:paraId="3A3D409B" w14:textId="77777777" w:rsidR="00D73C4A" w:rsidRPr="000F1E7F" w:rsidRDefault="00A33D7F" w:rsidP="00257B93">
                <w:pPr>
                  <w:pStyle w:val="Subtitle"/>
                  <w:ind w:left="0" w:right="0"/>
                </w:pPr>
                <w:r w:rsidRPr="000F1E7F">
                  <w:t>Leadership Profile</w:t>
                </w:r>
              </w:p>
            </w:tc>
          </w:sdtContent>
        </w:sdt>
        <w:tc>
          <w:tcPr>
            <w:tcW w:w="276" w:type="dxa"/>
          </w:tcPr>
          <w:p w14:paraId="5AE45319" w14:textId="77777777" w:rsidR="00D73C4A" w:rsidRPr="000F1E7F" w:rsidRDefault="00D73C4A" w:rsidP="00257B93">
            <w:pPr>
              <w:pStyle w:val="Subtitle"/>
            </w:pPr>
          </w:p>
        </w:tc>
      </w:tr>
      <w:tr w:rsidR="00D73C4A" w14:paraId="7D8C848D" w14:textId="77777777" w:rsidTr="00C53FDB">
        <w:tc>
          <w:tcPr>
            <w:tcW w:w="9990" w:type="dxa"/>
          </w:tcPr>
          <w:p w14:paraId="43BAE23E" w14:textId="287F780A" w:rsidR="00D73C4A" w:rsidRDefault="5ED10B00" w:rsidP="00AD34CB">
            <w:pPr>
              <w:pStyle w:val="Date"/>
              <w:ind w:left="0" w:right="0"/>
            </w:pPr>
            <w:r>
              <w:t>May</w:t>
            </w:r>
            <w:r w:rsidR="000F1E7F">
              <w:t xml:space="preserve"> 2026</w:t>
            </w:r>
          </w:p>
        </w:tc>
        <w:tc>
          <w:tcPr>
            <w:tcW w:w="276" w:type="dxa"/>
          </w:tcPr>
          <w:p w14:paraId="73862D80" w14:textId="77777777" w:rsidR="00D73C4A" w:rsidRDefault="00D73C4A" w:rsidP="00257B93">
            <w:pPr>
              <w:pStyle w:val="Date"/>
            </w:pPr>
          </w:p>
        </w:tc>
      </w:tr>
      <w:tr w:rsidR="00D73C4A" w14:paraId="4110A35C" w14:textId="77777777" w:rsidTr="00C53FDB">
        <w:tc>
          <w:tcPr>
            <w:tcW w:w="9990" w:type="dxa"/>
          </w:tcPr>
          <w:p w14:paraId="12C61B92" w14:textId="39ED87E7" w:rsidR="00D73C4A" w:rsidRDefault="00D73C4A" w:rsidP="00257B93">
            <w:pPr>
              <w:pStyle w:val="Author"/>
            </w:pPr>
            <w:r>
              <w:t xml:space="preserve">Prepared by </w:t>
            </w:r>
            <w:sdt>
              <w:sdtPr>
                <w:alias w:val="Name"/>
                <w:id w:val="-200785126"/>
                <w:placeholder>
                  <w:docPart w:val="CC5249465AD84F4FA695CF520A1E351D"/>
                </w:placeholder>
              </w:sdtPr>
              <w:sdtEndPr/>
              <w:sdtContent>
                <w:r w:rsidR="001412E2" w:rsidRPr="001412E2">
                  <w:t>Mark Andrew, Donna Padilla</w:t>
                </w:r>
                <w:r w:rsidR="001412E2">
                  <w:t xml:space="preserve">, and </w:t>
                </w:r>
                <w:r w:rsidR="001412E2" w:rsidRPr="001412E2">
                  <w:t>Stephanie Ikediobi</w:t>
                </w:r>
              </w:sdtContent>
            </w:sdt>
          </w:p>
        </w:tc>
        <w:tc>
          <w:tcPr>
            <w:tcW w:w="276" w:type="dxa"/>
          </w:tcPr>
          <w:p w14:paraId="551C7DBD" w14:textId="77777777" w:rsidR="00D73C4A" w:rsidRDefault="00D73C4A" w:rsidP="00257B93">
            <w:pPr>
              <w:pStyle w:val="Date"/>
            </w:pPr>
          </w:p>
        </w:tc>
      </w:tr>
    </w:tbl>
    <w:p w14:paraId="3657E93F" w14:textId="77777777" w:rsidR="00BE77E3" w:rsidRPr="00E80710" w:rsidRDefault="00BE77E3" w:rsidP="0099617A">
      <w:pPr>
        <w:pStyle w:val="Heading1-MiddleofPage"/>
      </w:pPr>
      <w:r>
        <w:br w:type="page"/>
      </w:r>
    </w:p>
    <w:p w14:paraId="659BF425" w14:textId="77777777" w:rsidR="009F4F6C" w:rsidRDefault="009F4F6C" w:rsidP="001B2DF7">
      <w:pPr>
        <w:pStyle w:val="Heading1-MidPage"/>
        <w:rPr>
          <w:noProof/>
        </w:rPr>
      </w:pPr>
      <w:bookmarkStart w:id="0" w:name="_Toc146104831"/>
      <w:bookmarkStart w:id="1" w:name="_Hlk149588110"/>
      <w:r>
        <w:rPr>
          <w:noProof/>
        </w:rPr>
        <w:lastRenderedPageBreak/>
        <w:t>Contents</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2520"/>
      </w:tblGrid>
      <w:tr w:rsidR="009F4F6C" w:rsidRPr="009F4F6C" w14:paraId="3666B632" w14:textId="77777777" w:rsidTr="00005A2D">
        <w:trPr>
          <w:trHeight w:val="477"/>
        </w:trPr>
        <w:tc>
          <w:tcPr>
            <w:tcW w:w="5035" w:type="dxa"/>
            <w:hideMark/>
          </w:tcPr>
          <w:p w14:paraId="2AF21C9D" w14:textId="77777777" w:rsidR="009F4F6C" w:rsidRPr="009F4F6C" w:rsidRDefault="009F4F6C" w:rsidP="00005A2D">
            <w:pPr>
              <w:pStyle w:val="TOCHeading"/>
              <w:spacing w:before="0" w:after="360"/>
              <w:rPr>
                <w:rFonts w:eastAsia="Times New Roman"/>
                <w:lang w:val="en-GB"/>
              </w:rPr>
            </w:pPr>
            <w:bookmarkStart w:id="2" w:name="_Hlk158925323"/>
            <w:r w:rsidRPr="009F4F6C">
              <w:rPr>
                <w:rFonts w:eastAsia="Times New Roman"/>
                <w:lang w:val="en-GB"/>
              </w:rPr>
              <w:t>The Opportunity</w:t>
            </w:r>
          </w:p>
        </w:tc>
        <w:tc>
          <w:tcPr>
            <w:tcW w:w="2520" w:type="dxa"/>
            <w:hideMark/>
          </w:tcPr>
          <w:p w14:paraId="25407F77" w14:textId="77777777" w:rsidR="009F4F6C" w:rsidRPr="009F4F6C" w:rsidRDefault="009F4F6C" w:rsidP="00005A2D">
            <w:pPr>
              <w:pStyle w:val="TOCHeading"/>
              <w:spacing w:before="0" w:after="360"/>
              <w:jc w:val="right"/>
              <w:rPr>
                <w:rFonts w:eastAsia="Times New Roman"/>
                <w:color w:val="86B5BD" w:themeColor="text2"/>
                <w:lang w:val="en-GB"/>
              </w:rPr>
            </w:pPr>
            <w:r w:rsidRPr="009F4F6C">
              <w:rPr>
                <w:rFonts w:eastAsia="Times New Roman"/>
                <w:color w:val="86B5BD" w:themeColor="text2"/>
                <w:lang w:val="en-GB"/>
              </w:rPr>
              <w:t>01</w:t>
            </w:r>
          </w:p>
        </w:tc>
      </w:tr>
      <w:tr w:rsidR="009F4F6C" w:rsidRPr="009F4F6C" w14:paraId="6C3EDA85" w14:textId="77777777" w:rsidTr="00005A2D">
        <w:tc>
          <w:tcPr>
            <w:tcW w:w="5035" w:type="dxa"/>
            <w:hideMark/>
          </w:tcPr>
          <w:p w14:paraId="1D687E53" w14:textId="77777777" w:rsidR="009F4F6C" w:rsidRPr="009F4F6C" w:rsidRDefault="009F4F6C" w:rsidP="00005A2D">
            <w:pPr>
              <w:pStyle w:val="TOCHeading"/>
              <w:spacing w:before="0" w:after="360"/>
              <w:rPr>
                <w:rFonts w:eastAsia="Times New Roman"/>
                <w:lang w:val="en-GB"/>
              </w:rPr>
            </w:pPr>
            <w:r w:rsidRPr="009F4F6C">
              <w:rPr>
                <w:rFonts w:eastAsia="Times New Roman"/>
                <w:lang w:val="en-GB"/>
              </w:rPr>
              <w:t>Organization Overview</w:t>
            </w:r>
          </w:p>
        </w:tc>
        <w:tc>
          <w:tcPr>
            <w:tcW w:w="2520" w:type="dxa"/>
            <w:hideMark/>
          </w:tcPr>
          <w:p w14:paraId="4CC2E7AE" w14:textId="77777777" w:rsidR="009F4F6C" w:rsidRPr="009F4F6C" w:rsidRDefault="009F4F6C" w:rsidP="00005A2D">
            <w:pPr>
              <w:pStyle w:val="TOCHeading"/>
              <w:spacing w:before="0" w:after="360"/>
              <w:jc w:val="right"/>
              <w:rPr>
                <w:rFonts w:eastAsia="Times New Roman"/>
                <w:color w:val="86B5BD" w:themeColor="text2"/>
                <w:lang w:val="en-GB"/>
              </w:rPr>
            </w:pPr>
            <w:r w:rsidRPr="009F4F6C">
              <w:rPr>
                <w:rFonts w:eastAsia="Times New Roman"/>
                <w:color w:val="86B5BD" w:themeColor="text2"/>
                <w:lang w:val="en-GB"/>
              </w:rPr>
              <w:t>02</w:t>
            </w:r>
          </w:p>
        </w:tc>
      </w:tr>
      <w:tr w:rsidR="009F4F6C" w:rsidRPr="009F4F6C" w14:paraId="27C1D26B" w14:textId="77777777" w:rsidTr="00005A2D">
        <w:tc>
          <w:tcPr>
            <w:tcW w:w="5035" w:type="dxa"/>
            <w:hideMark/>
          </w:tcPr>
          <w:p w14:paraId="42521820" w14:textId="77777777" w:rsidR="009F4F6C" w:rsidRPr="009F4F6C" w:rsidRDefault="009F4F6C" w:rsidP="00005A2D">
            <w:pPr>
              <w:pStyle w:val="TOCHeading"/>
              <w:spacing w:before="0" w:after="360"/>
              <w:rPr>
                <w:rFonts w:eastAsia="Times New Roman"/>
                <w:lang w:val="en-GB"/>
              </w:rPr>
            </w:pPr>
            <w:r w:rsidRPr="009F4F6C">
              <w:rPr>
                <w:rFonts w:eastAsia="Times New Roman"/>
                <w:lang w:val="en-GB"/>
              </w:rPr>
              <w:t>Position Summary</w:t>
            </w:r>
          </w:p>
        </w:tc>
        <w:tc>
          <w:tcPr>
            <w:tcW w:w="2520" w:type="dxa"/>
            <w:hideMark/>
          </w:tcPr>
          <w:p w14:paraId="62746E8C" w14:textId="48CE9623" w:rsidR="009F4F6C" w:rsidRPr="009F4F6C" w:rsidRDefault="00802E86" w:rsidP="00005A2D">
            <w:pPr>
              <w:pStyle w:val="TOCHeading"/>
              <w:spacing w:before="0" w:after="360"/>
              <w:jc w:val="right"/>
              <w:rPr>
                <w:rFonts w:eastAsia="Times New Roman"/>
                <w:color w:val="86B5BD" w:themeColor="text2"/>
                <w:lang w:val="en-GB"/>
              </w:rPr>
            </w:pPr>
            <w:r>
              <w:rPr>
                <w:rFonts w:eastAsia="Times New Roman"/>
                <w:color w:val="86B5BD" w:themeColor="text2"/>
                <w:lang w:val="en-GB"/>
              </w:rPr>
              <w:t>0</w:t>
            </w:r>
            <w:r w:rsidR="00660F77">
              <w:rPr>
                <w:rFonts w:eastAsia="Times New Roman"/>
                <w:color w:val="86B5BD" w:themeColor="text2"/>
                <w:lang w:val="en-GB"/>
              </w:rPr>
              <w:t>7</w:t>
            </w:r>
          </w:p>
        </w:tc>
      </w:tr>
      <w:tr w:rsidR="009F4F6C" w:rsidRPr="009F4F6C" w14:paraId="4C8F4DFB" w14:textId="77777777" w:rsidTr="00005A2D">
        <w:tc>
          <w:tcPr>
            <w:tcW w:w="5035" w:type="dxa"/>
            <w:hideMark/>
          </w:tcPr>
          <w:p w14:paraId="51B21961" w14:textId="77777777" w:rsidR="009F4F6C" w:rsidRPr="009F4F6C" w:rsidRDefault="009F4F6C" w:rsidP="00005A2D">
            <w:pPr>
              <w:pStyle w:val="TOCHeading"/>
              <w:spacing w:before="0" w:after="360"/>
              <w:rPr>
                <w:rFonts w:eastAsia="Times New Roman"/>
                <w:lang w:val="en-GB"/>
              </w:rPr>
            </w:pPr>
            <w:r w:rsidRPr="009F4F6C">
              <w:rPr>
                <w:rFonts w:eastAsia="Times New Roman"/>
                <w:lang w:val="en-GB"/>
              </w:rPr>
              <w:t>Goals and Objectives</w:t>
            </w:r>
          </w:p>
        </w:tc>
        <w:tc>
          <w:tcPr>
            <w:tcW w:w="2520" w:type="dxa"/>
            <w:hideMark/>
          </w:tcPr>
          <w:p w14:paraId="38847528" w14:textId="0169C19D" w:rsidR="009F4F6C" w:rsidRPr="009F4F6C" w:rsidRDefault="00660F77" w:rsidP="00005A2D">
            <w:pPr>
              <w:pStyle w:val="TOCHeading"/>
              <w:spacing w:before="0" w:after="360"/>
              <w:jc w:val="right"/>
              <w:rPr>
                <w:rFonts w:eastAsia="Times New Roman"/>
                <w:color w:val="86B5BD" w:themeColor="text2"/>
                <w:lang w:val="en-GB"/>
              </w:rPr>
            </w:pPr>
            <w:r>
              <w:rPr>
                <w:rFonts w:eastAsia="Times New Roman"/>
                <w:color w:val="86B5BD" w:themeColor="text2"/>
                <w:lang w:val="en-GB"/>
              </w:rPr>
              <w:t>09</w:t>
            </w:r>
          </w:p>
        </w:tc>
      </w:tr>
      <w:tr w:rsidR="009F4F6C" w:rsidRPr="009F4F6C" w14:paraId="7AC993A2" w14:textId="77777777" w:rsidTr="00005A2D">
        <w:tc>
          <w:tcPr>
            <w:tcW w:w="5035" w:type="dxa"/>
            <w:hideMark/>
          </w:tcPr>
          <w:p w14:paraId="30AF76D8" w14:textId="77777777" w:rsidR="009F4F6C" w:rsidRPr="009F4F6C" w:rsidRDefault="009F4F6C" w:rsidP="00005A2D">
            <w:pPr>
              <w:pStyle w:val="TOCHeading"/>
              <w:spacing w:before="0" w:after="360"/>
              <w:rPr>
                <w:rFonts w:eastAsia="Times New Roman"/>
                <w:lang w:val="en-GB"/>
              </w:rPr>
            </w:pPr>
            <w:r w:rsidRPr="009F4F6C">
              <w:rPr>
                <w:rFonts w:eastAsia="Times New Roman"/>
                <w:lang w:val="en-GB"/>
              </w:rPr>
              <w:t>Candidate Qualifications</w:t>
            </w:r>
          </w:p>
        </w:tc>
        <w:tc>
          <w:tcPr>
            <w:tcW w:w="2520" w:type="dxa"/>
            <w:hideMark/>
          </w:tcPr>
          <w:p w14:paraId="566EFC15" w14:textId="04FB1ED2" w:rsidR="009F4F6C" w:rsidRPr="009F4F6C" w:rsidRDefault="00802E86" w:rsidP="00005A2D">
            <w:pPr>
              <w:pStyle w:val="TOCHeading"/>
              <w:spacing w:before="0" w:after="360"/>
              <w:jc w:val="right"/>
              <w:rPr>
                <w:rFonts w:eastAsia="Times New Roman"/>
                <w:color w:val="86B5BD" w:themeColor="text2"/>
                <w:lang w:val="en-GB"/>
              </w:rPr>
            </w:pPr>
            <w:r>
              <w:rPr>
                <w:rFonts w:eastAsia="Times New Roman"/>
                <w:color w:val="86B5BD" w:themeColor="text2"/>
                <w:lang w:val="en-GB"/>
              </w:rPr>
              <w:t>1</w:t>
            </w:r>
            <w:r w:rsidR="00660F77">
              <w:rPr>
                <w:rFonts w:eastAsia="Times New Roman"/>
                <w:color w:val="86B5BD" w:themeColor="text2"/>
                <w:lang w:val="en-GB"/>
              </w:rPr>
              <w:t>0</w:t>
            </w:r>
          </w:p>
        </w:tc>
      </w:tr>
      <w:tr w:rsidR="009F4F6C" w:rsidRPr="009F4F6C" w14:paraId="2C7BBAEB" w14:textId="77777777" w:rsidTr="00005A2D">
        <w:tc>
          <w:tcPr>
            <w:tcW w:w="5035" w:type="dxa"/>
            <w:hideMark/>
          </w:tcPr>
          <w:p w14:paraId="22319E2C" w14:textId="77777777" w:rsidR="009F4F6C" w:rsidRPr="009F4F6C" w:rsidRDefault="009F4F6C" w:rsidP="00005A2D">
            <w:pPr>
              <w:pStyle w:val="TOCHeading"/>
              <w:spacing w:before="0" w:after="360"/>
              <w:rPr>
                <w:rFonts w:eastAsia="Times New Roman"/>
                <w:lang w:val="en-GB"/>
              </w:rPr>
            </w:pPr>
            <w:r w:rsidRPr="009F4F6C">
              <w:rPr>
                <w:rFonts w:eastAsia="Times New Roman"/>
                <w:lang w:val="en-GB"/>
              </w:rPr>
              <w:t>The Community</w:t>
            </w:r>
          </w:p>
        </w:tc>
        <w:tc>
          <w:tcPr>
            <w:tcW w:w="2520" w:type="dxa"/>
            <w:hideMark/>
          </w:tcPr>
          <w:p w14:paraId="648DBC3F" w14:textId="7CB5A9C7" w:rsidR="009F4F6C" w:rsidRPr="009F4F6C" w:rsidRDefault="00802E86" w:rsidP="00005A2D">
            <w:pPr>
              <w:pStyle w:val="TOCHeading"/>
              <w:spacing w:before="0" w:after="360"/>
              <w:jc w:val="right"/>
              <w:rPr>
                <w:rFonts w:eastAsia="Times New Roman"/>
                <w:color w:val="86B5BD" w:themeColor="text2"/>
                <w:lang w:val="en-GB"/>
              </w:rPr>
            </w:pPr>
            <w:r>
              <w:rPr>
                <w:rFonts w:eastAsia="Times New Roman"/>
                <w:color w:val="86B5BD" w:themeColor="text2"/>
                <w:lang w:val="en-GB"/>
              </w:rPr>
              <w:t>12</w:t>
            </w:r>
          </w:p>
        </w:tc>
      </w:tr>
      <w:tr w:rsidR="009F4F6C" w:rsidRPr="009F4F6C" w14:paraId="2D2A2AC1" w14:textId="77777777" w:rsidTr="00005A2D">
        <w:tc>
          <w:tcPr>
            <w:tcW w:w="5035" w:type="dxa"/>
            <w:hideMark/>
          </w:tcPr>
          <w:p w14:paraId="509589C6" w14:textId="77777777" w:rsidR="009F4F6C" w:rsidRPr="009F4F6C" w:rsidRDefault="009F4F6C" w:rsidP="00005A2D">
            <w:pPr>
              <w:pStyle w:val="TOCHeading"/>
              <w:spacing w:before="0" w:after="360"/>
              <w:rPr>
                <w:rFonts w:eastAsia="Times New Roman"/>
                <w:lang w:val="en-GB"/>
              </w:rPr>
            </w:pPr>
            <w:r w:rsidRPr="009F4F6C">
              <w:rPr>
                <w:rFonts w:eastAsia="Times New Roman"/>
                <w:lang w:val="en-GB"/>
              </w:rPr>
              <w:t>Procedure for Candidacy</w:t>
            </w:r>
          </w:p>
        </w:tc>
        <w:tc>
          <w:tcPr>
            <w:tcW w:w="2520" w:type="dxa"/>
            <w:hideMark/>
          </w:tcPr>
          <w:p w14:paraId="13D3532A" w14:textId="6C8BB089" w:rsidR="009F4F6C" w:rsidRPr="009F4F6C" w:rsidRDefault="00802E86" w:rsidP="00005A2D">
            <w:pPr>
              <w:pStyle w:val="TOCHeading"/>
              <w:spacing w:before="0" w:after="360"/>
              <w:jc w:val="right"/>
              <w:rPr>
                <w:rFonts w:eastAsia="Times New Roman"/>
                <w:color w:val="86B5BD" w:themeColor="text2"/>
                <w:lang w:val="en-GB"/>
              </w:rPr>
            </w:pPr>
            <w:r>
              <w:rPr>
                <w:rFonts w:eastAsia="Times New Roman"/>
                <w:color w:val="86B5BD" w:themeColor="text2"/>
                <w:lang w:val="en-GB"/>
              </w:rPr>
              <w:t>13</w:t>
            </w:r>
          </w:p>
        </w:tc>
      </w:tr>
      <w:bookmarkEnd w:id="2"/>
    </w:tbl>
    <w:p w14:paraId="45B7064E" w14:textId="77777777" w:rsidR="009F4F6C" w:rsidRPr="009F4F6C" w:rsidRDefault="009F4F6C" w:rsidP="009F4F6C">
      <w:pPr>
        <w:rPr>
          <w:rFonts w:ascii="Arial" w:eastAsia="Times New Roman" w:hAnsi="Arial" w:cs="Times New Roman"/>
          <w:noProof/>
          <w:kern w:val="2"/>
          <w14:ligatures w14:val="standardContextual"/>
        </w:rPr>
      </w:pPr>
    </w:p>
    <w:p w14:paraId="3732CACB" w14:textId="77777777" w:rsidR="009F4F6C" w:rsidRDefault="009F4F6C" w:rsidP="009F4F6C">
      <w:pPr>
        <w:rPr>
          <w:rFonts w:asciiTheme="majorHAnsi" w:eastAsiaTheme="majorEastAsia" w:hAnsiTheme="majorHAnsi" w:cstheme="majorBidi"/>
          <w:b/>
          <w:bCs/>
          <w:color w:val="21455D" w:themeColor="accent3"/>
          <w:sz w:val="32"/>
          <w:szCs w:val="60"/>
        </w:rPr>
      </w:pPr>
    </w:p>
    <w:p w14:paraId="329AA603" w14:textId="77777777" w:rsidR="009F4F6C" w:rsidRDefault="009F4F6C" w:rsidP="009F4F6C">
      <w:pPr>
        <w:rPr>
          <w:rFonts w:asciiTheme="majorHAnsi" w:eastAsiaTheme="majorEastAsia" w:hAnsiTheme="majorHAnsi" w:cstheme="majorBidi"/>
          <w:b/>
          <w:bCs/>
          <w:color w:val="21455D" w:themeColor="accent3"/>
          <w:sz w:val="32"/>
          <w:szCs w:val="60"/>
        </w:rPr>
      </w:pPr>
    </w:p>
    <w:p w14:paraId="71DF99E1" w14:textId="77777777" w:rsidR="009F4F6C" w:rsidRDefault="009F4F6C" w:rsidP="009F4F6C">
      <w:pPr>
        <w:rPr>
          <w:rFonts w:asciiTheme="majorHAnsi" w:eastAsiaTheme="majorEastAsia" w:hAnsiTheme="majorHAnsi" w:cstheme="majorBidi"/>
          <w:b/>
          <w:bCs/>
          <w:color w:val="21455D" w:themeColor="accent3"/>
          <w:sz w:val="32"/>
          <w:szCs w:val="60"/>
        </w:rPr>
      </w:pPr>
    </w:p>
    <w:p w14:paraId="2A1F2FF2" w14:textId="77777777" w:rsidR="009F4F6C" w:rsidRDefault="009F4F6C" w:rsidP="009F4F6C">
      <w:pPr>
        <w:rPr>
          <w:rFonts w:asciiTheme="majorHAnsi" w:eastAsiaTheme="majorEastAsia" w:hAnsiTheme="majorHAnsi" w:cstheme="majorBidi"/>
          <w:b/>
          <w:bCs/>
          <w:color w:val="21455D" w:themeColor="accent3"/>
          <w:sz w:val="32"/>
          <w:szCs w:val="60"/>
        </w:rPr>
      </w:pPr>
    </w:p>
    <w:p w14:paraId="097F1D46" w14:textId="77777777" w:rsidR="009F4F6C" w:rsidRDefault="009F4F6C" w:rsidP="009F4F6C">
      <w:pPr>
        <w:rPr>
          <w:rFonts w:asciiTheme="majorHAnsi" w:eastAsiaTheme="majorEastAsia" w:hAnsiTheme="majorHAnsi" w:cstheme="majorBidi"/>
          <w:b/>
          <w:bCs/>
          <w:color w:val="21455D" w:themeColor="accent3"/>
          <w:sz w:val="32"/>
          <w:szCs w:val="60"/>
        </w:rPr>
      </w:pPr>
    </w:p>
    <w:p w14:paraId="6C92CF68" w14:textId="77777777" w:rsidR="009F4F6C" w:rsidRDefault="009F4F6C" w:rsidP="009F4F6C">
      <w:pPr>
        <w:rPr>
          <w:rFonts w:asciiTheme="majorHAnsi" w:eastAsiaTheme="majorEastAsia" w:hAnsiTheme="majorHAnsi" w:cstheme="majorBidi"/>
          <w:b/>
          <w:bCs/>
          <w:color w:val="21455D" w:themeColor="accent3"/>
          <w:sz w:val="32"/>
          <w:szCs w:val="60"/>
        </w:rPr>
      </w:pPr>
    </w:p>
    <w:p w14:paraId="572BC5D6" w14:textId="77777777" w:rsidR="009F4F6C" w:rsidRDefault="009F4F6C" w:rsidP="009F4F6C">
      <w:pPr>
        <w:rPr>
          <w:rFonts w:asciiTheme="majorHAnsi" w:eastAsiaTheme="majorEastAsia" w:hAnsiTheme="majorHAnsi" w:cstheme="majorBidi"/>
          <w:b/>
          <w:bCs/>
          <w:color w:val="21455D" w:themeColor="accent3"/>
          <w:sz w:val="32"/>
          <w:szCs w:val="60"/>
        </w:rPr>
      </w:pPr>
    </w:p>
    <w:p w14:paraId="455182BA" w14:textId="77777777" w:rsidR="009F4F6C" w:rsidRDefault="009F4F6C" w:rsidP="009F4F6C">
      <w:pPr>
        <w:rPr>
          <w:rFonts w:asciiTheme="majorHAnsi" w:eastAsiaTheme="majorEastAsia" w:hAnsiTheme="majorHAnsi" w:cstheme="majorBidi"/>
          <w:b/>
          <w:bCs/>
          <w:color w:val="21455D" w:themeColor="accent3"/>
          <w:sz w:val="32"/>
          <w:szCs w:val="60"/>
        </w:rPr>
      </w:pPr>
    </w:p>
    <w:p w14:paraId="6310E732" w14:textId="77777777" w:rsidR="009F4F6C" w:rsidRDefault="009F4F6C" w:rsidP="009F4F6C">
      <w:pPr>
        <w:rPr>
          <w:rFonts w:asciiTheme="majorHAnsi" w:eastAsiaTheme="majorEastAsia" w:hAnsiTheme="majorHAnsi" w:cstheme="majorBidi"/>
          <w:b/>
          <w:bCs/>
          <w:color w:val="21455D" w:themeColor="accent3"/>
          <w:sz w:val="32"/>
          <w:szCs w:val="60"/>
        </w:rPr>
      </w:pPr>
    </w:p>
    <w:p w14:paraId="1A8249E6" w14:textId="77777777" w:rsidR="009F4F6C" w:rsidRPr="009F4F6C" w:rsidRDefault="009F4F6C" w:rsidP="009F4F6C">
      <w:pPr>
        <w:rPr>
          <w:rFonts w:asciiTheme="majorHAnsi" w:eastAsiaTheme="majorEastAsia" w:hAnsiTheme="majorHAnsi" w:cstheme="majorBidi"/>
          <w:sz w:val="32"/>
          <w:szCs w:val="60"/>
        </w:rPr>
        <w:sectPr w:rsidR="009F4F6C" w:rsidRPr="009F4F6C" w:rsidSect="00E82497">
          <w:headerReference w:type="default" r:id="rId15"/>
          <w:footerReference w:type="default" r:id="rId16"/>
          <w:headerReference w:type="first" r:id="rId17"/>
          <w:footerReference w:type="first" r:id="rId18"/>
          <w:pgSz w:w="12240" w:h="15840" w:code="1"/>
          <w:pgMar w:top="1710" w:right="1077" w:bottom="1440" w:left="1077" w:header="720" w:footer="431" w:gutter="0"/>
          <w:pgNumType w:start="0"/>
          <w:cols w:space="708"/>
          <w:titlePg/>
          <w:docGrid w:linePitch="360"/>
        </w:sectPr>
      </w:pPr>
    </w:p>
    <w:p w14:paraId="1359C324" w14:textId="77777777" w:rsidR="00A441B7" w:rsidRPr="00A441B7" w:rsidRDefault="00A441B7" w:rsidP="001B2DF7">
      <w:pPr>
        <w:pStyle w:val="Heading1"/>
      </w:pPr>
      <w:r w:rsidRPr="00A441B7">
        <w:lastRenderedPageBreak/>
        <w:t>The Opportunity</w:t>
      </w:r>
    </w:p>
    <w:p w14:paraId="6E476681" w14:textId="77777777" w:rsidR="005B7A35" w:rsidRPr="005B7A35" w:rsidRDefault="005B7A35" w:rsidP="005B7A35">
      <w:pPr>
        <w:spacing w:after="200" w:line="264" w:lineRule="auto"/>
        <w:rPr>
          <w:rFonts w:ascii="Arial" w:eastAsia="Arial" w:hAnsi="Arial" w:cs="Arial"/>
          <w:color w:val="000000" w:themeColor="text1"/>
          <w:sz w:val="20"/>
          <w:szCs w:val="20"/>
        </w:rPr>
      </w:pPr>
      <w:r w:rsidRPr="005B7A35">
        <w:rPr>
          <w:rFonts w:ascii="Arial" w:eastAsia="Arial" w:hAnsi="Arial" w:cs="Arial"/>
          <w:color w:val="000000" w:themeColor="text1"/>
          <w:sz w:val="20"/>
          <w:szCs w:val="20"/>
        </w:rPr>
        <w:t>Providence, one of the nation’s largest and leading healthcare delivery systems, is seeking an experienced leader to serve as its next Chief Real Estate Officer (CREO). The CREO role will provide strategic oversight and direction for enterprise-wide real estate, construction, and the overall management of Providence’s owned and managed properties, offering a unique opportunity to shape and optimize a complex and expansive real estate portfolio in support of a mission-driven healthcare ministry.</w:t>
      </w:r>
    </w:p>
    <w:p w14:paraId="44344937" w14:textId="22377C4C" w:rsidR="0FCD441E" w:rsidRPr="005B7A35" w:rsidRDefault="0FCD441E" w:rsidP="005B7A35">
      <w:pPr>
        <w:spacing w:after="200" w:line="264" w:lineRule="auto"/>
        <w:rPr>
          <w:rFonts w:ascii="Arial" w:eastAsia="Arial" w:hAnsi="Arial" w:cs="Arial"/>
          <w:color w:val="000000" w:themeColor="text1"/>
          <w:sz w:val="20"/>
          <w:szCs w:val="20"/>
        </w:rPr>
      </w:pPr>
      <w:r w:rsidRPr="005B7A35">
        <w:rPr>
          <w:rFonts w:ascii="Arial" w:eastAsia="Arial" w:hAnsi="Arial" w:cs="Arial"/>
          <w:color w:val="000000" w:themeColor="text1"/>
          <w:sz w:val="20"/>
          <w:szCs w:val="20"/>
        </w:rPr>
        <w:t xml:space="preserve">Providence is a not-for-profit Catholic health system that spans 51 acute care hospitals, with over $30 billion in revenue, 5 million unique patients, </w:t>
      </w:r>
      <w:r w:rsidR="005B7A35" w:rsidRPr="005B7A35">
        <w:rPr>
          <w:rFonts w:ascii="Arial" w:eastAsia="Arial" w:hAnsi="Arial" w:cs="Arial"/>
          <w:color w:val="000000" w:themeColor="text1"/>
          <w:sz w:val="20"/>
          <w:szCs w:val="20"/>
        </w:rPr>
        <w:t>12</w:t>
      </w:r>
      <w:r w:rsidR="005A63DE">
        <w:rPr>
          <w:rFonts w:ascii="Arial" w:eastAsia="Arial" w:hAnsi="Arial" w:cs="Arial"/>
          <w:color w:val="000000" w:themeColor="text1"/>
          <w:sz w:val="20"/>
          <w:szCs w:val="20"/>
        </w:rPr>
        <w:t>0</w:t>
      </w:r>
      <w:r w:rsidRPr="005B7A35">
        <w:rPr>
          <w:rFonts w:ascii="Arial" w:eastAsia="Arial" w:hAnsi="Arial" w:cs="Arial"/>
          <w:color w:val="000000" w:themeColor="text1"/>
          <w:sz w:val="20"/>
          <w:szCs w:val="20"/>
        </w:rPr>
        <w:t>,000 caregivers</w:t>
      </w:r>
      <w:r w:rsidR="00904325">
        <w:rPr>
          <w:rFonts w:ascii="Arial" w:eastAsia="Arial" w:hAnsi="Arial" w:cs="Arial"/>
          <w:color w:val="000000" w:themeColor="text1"/>
          <w:sz w:val="20"/>
          <w:szCs w:val="20"/>
        </w:rPr>
        <w:t>,</w:t>
      </w:r>
      <w:r w:rsidRPr="005B7A35">
        <w:rPr>
          <w:rFonts w:ascii="Arial" w:eastAsia="Arial" w:hAnsi="Arial" w:cs="Arial"/>
          <w:color w:val="000000" w:themeColor="text1"/>
          <w:sz w:val="20"/>
          <w:szCs w:val="20"/>
        </w:rPr>
        <w:t xml:space="preserve"> and $2.1 billion in community benefit. As one of the largest health systems in the country, Providence has significant scale and resources enabling it to provide a comprehensive range of health and social services across Alaska, California, Montana, New Mexico, Oregon, Texas, and Washington. Providence is well known for clinical quality with multiple clinical institutes, dedicated research labs, and 3,000+ clinical trials underway. Providence is distinguished for its leadership in innovation and the modernization of healthcare while also deconstructing and diversifying its assets to provide a strong foundation for decades to come.</w:t>
      </w:r>
    </w:p>
    <w:p w14:paraId="24E9A19E" w14:textId="43C84E0F" w:rsidR="005B7A35" w:rsidRPr="005B7A35" w:rsidRDefault="005B7A35" w:rsidP="005B7A35">
      <w:pPr>
        <w:spacing w:after="200" w:line="264" w:lineRule="auto"/>
        <w:rPr>
          <w:rFonts w:ascii="Arial" w:eastAsia="Arial" w:hAnsi="Arial" w:cs="Arial"/>
          <w:color w:val="000000" w:themeColor="text1"/>
          <w:sz w:val="20"/>
          <w:szCs w:val="20"/>
        </w:rPr>
      </w:pPr>
      <w:r w:rsidRPr="005B7A35">
        <w:rPr>
          <w:rFonts w:ascii="Arial" w:eastAsia="Arial" w:hAnsi="Arial" w:cs="Arial"/>
          <w:color w:val="000000" w:themeColor="text1"/>
          <w:sz w:val="20"/>
          <w:szCs w:val="20"/>
        </w:rPr>
        <w:t>The CREO is responsible for the management of the real estate assets and services of the enterprise consisting of more than 20 million square feet and over $6 billion in planned capital projects in the portfolio. They will be expected to understand the acute and ambulatory operating environment to support Providence’s continuing expansion of its ambulatory footprint. The CREO must maintain a strategic, enterprise-level focus while empowering the team to execute</w:t>
      </w:r>
      <w:r w:rsidR="00F66CA6">
        <w:rPr>
          <w:rFonts w:ascii="Arial" w:eastAsia="Arial" w:hAnsi="Arial" w:cs="Arial"/>
          <w:color w:val="000000" w:themeColor="text1"/>
          <w:sz w:val="20"/>
          <w:szCs w:val="20"/>
        </w:rPr>
        <w:t xml:space="preserve">, </w:t>
      </w:r>
      <w:r w:rsidRPr="005B7A35">
        <w:rPr>
          <w:rFonts w:ascii="Arial" w:eastAsia="Arial" w:hAnsi="Arial" w:cs="Arial"/>
          <w:color w:val="000000" w:themeColor="text1"/>
          <w:sz w:val="20"/>
          <w:szCs w:val="20"/>
        </w:rPr>
        <w:t xml:space="preserve">balancing standardization with market-specific flexibility. They will possess a strong </w:t>
      </w:r>
      <w:r w:rsidR="00181B59">
        <w:rPr>
          <w:rFonts w:ascii="Arial" w:eastAsia="Arial" w:hAnsi="Arial" w:cs="Arial"/>
          <w:color w:val="000000" w:themeColor="text1"/>
          <w:sz w:val="20"/>
          <w:szCs w:val="20"/>
        </w:rPr>
        <w:t>change-management orientation, with the ability to lead through ambiguity, implement structured processes, and ensure follow-through on key initiatives in</w:t>
      </w:r>
      <w:r w:rsidRPr="005B7A35">
        <w:rPr>
          <w:rFonts w:ascii="Arial" w:eastAsia="Arial" w:hAnsi="Arial" w:cs="Arial"/>
          <w:color w:val="000000" w:themeColor="text1"/>
          <w:sz w:val="20"/>
          <w:szCs w:val="20"/>
        </w:rPr>
        <w:t xml:space="preserve"> a dynamic environment.</w:t>
      </w:r>
    </w:p>
    <w:p w14:paraId="090D8C1E" w14:textId="2D1F6058" w:rsidR="008C4F2D" w:rsidRPr="008C4F2D" w:rsidRDefault="008C4F2D" w:rsidP="008C4F2D">
      <w:pPr>
        <w:spacing w:after="200" w:line="264" w:lineRule="auto"/>
        <w:rPr>
          <w:rFonts w:ascii="Arial" w:eastAsia="Arial" w:hAnsi="Arial" w:cs="Arial"/>
          <w:color w:val="000000" w:themeColor="text1"/>
          <w:sz w:val="20"/>
          <w:szCs w:val="20"/>
        </w:rPr>
      </w:pPr>
      <w:r w:rsidRPr="008C4F2D">
        <w:rPr>
          <w:rFonts w:ascii="Arial" w:eastAsia="Arial" w:hAnsi="Arial" w:cs="Arial"/>
          <w:color w:val="000000" w:themeColor="text1"/>
          <w:sz w:val="20"/>
          <w:szCs w:val="20"/>
        </w:rPr>
        <w:t xml:space="preserve">The CREO will provide enterprise-level leadership to advance </w:t>
      </w:r>
      <w:r w:rsidR="00760EA7">
        <w:rPr>
          <w:rFonts w:ascii="Arial" w:eastAsia="Arial" w:hAnsi="Arial" w:cs="Arial"/>
          <w:color w:val="000000" w:themeColor="text1"/>
          <w:sz w:val="20"/>
          <w:szCs w:val="20"/>
        </w:rPr>
        <w:t>standardization</w:t>
      </w:r>
      <w:r w:rsidRPr="008C4F2D">
        <w:rPr>
          <w:rFonts w:ascii="Arial" w:eastAsia="Arial" w:hAnsi="Arial" w:cs="Arial"/>
          <w:color w:val="000000" w:themeColor="text1"/>
          <w:sz w:val="20"/>
          <w:szCs w:val="20"/>
        </w:rPr>
        <w:t xml:space="preserve"> and best practices across </w:t>
      </w:r>
      <w:r w:rsidR="007E7356">
        <w:rPr>
          <w:rFonts w:ascii="Arial" w:eastAsia="Arial" w:hAnsi="Arial" w:cs="Arial"/>
          <w:color w:val="000000" w:themeColor="text1"/>
          <w:sz w:val="20"/>
          <w:szCs w:val="20"/>
        </w:rPr>
        <w:t>real estate</w:t>
      </w:r>
      <w:r w:rsidRPr="008C4F2D">
        <w:rPr>
          <w:rFonts w:ascii="Arial" w:eastAsia="Arial" w:hAnsi="Arial" w:cs="Arial"/>
          <w:color w:val="000000" w:themeColor="text1"/>
          <w:sz w:val="20"/>
          <w:szCs w:val="20"/>
        </w:rPr>
        <w:t xml:space="preserve"> while supporting the distinct priorities of Providence’s North, South, and Central divisions. This leader will shape an enterprise framework that balances systemwide strategy with regional flexibility, fostering alignment through strong governance, collaboration, and clear communication.</w:t>
      </w:r>
    </w:p>
    <w:p w14:paraId="67C4FE30" w14:textId="77777777" w:rsidR="008C4F2D" w:rsidRPr="008C4F2D" w:rsidRDefault="008C4F2D" w:rsidP="008C4F2D">
      <w:pPr>
        <w:spacing w:after="200" w:line="264" w:lineRule="auto"/>
        <w:rPr>
          <w:rFonts w:ascii="Arial" w:eastAsia="Arial" w:hAnsi="Arial" w:cs="Arial"/>
          <w:color w:val="000000" w:themeColor="text1"/>
          <w:sz w:val="20"/>
          <w:szCs w:val="20"/>
        </w:rPr>
      </w:pPr>
      <w:r w:rsidRPr="008C4F2D">
        <w:rPr>
          <w:rFonts w:ascii="Arial" w:eastAsia="Arial" w:hAnsi="Arial" w:cs="Arial"/>
          <w:color w:val="000000" w:themeColor="text1"/>
          <w:sz w:val="20"/>
          <w:szCs w:val="20"/>
        </w:rPr>
        <w:t>This executive will bring a strategic lens to the evolution of Providence’s real estate portfolio, identifying opportunities to enhance performance, unlock value, and support high-quality care delivery. Leveraging expertise in real estate transactions and market intelligence, the CREO will help optimize the portfolio and strengthen decision-making through data-driven insights.</w:t>
      </w:r>
    </w:p>
    <w:p w14:paraId="59605DDD" w14:textId="3DEC3C5C" w:rsidR="008C4F2D" w:rsidRPr="008C4F2D" w:rsidRDefault="008C4F2D" w:rsidP="008C4F2D">
      <w:pPr>
        <w:spacing w:after="200" w:line="264" w:lineRule="auto"/>
        <w:rPr>
          <w:rFonts w:ascii="Arial" w:eastAsia="Arial" w:hAnsi="Arial" w:cs="Arial"/>
          <w:color w:val="000000" w:themeColor="text1"/>
          <w:sz w:val="20"/>
          <w:szCs w:val="20"/>
        </w:rPr>
      </w:pPr>
      <w:r w:rsidRPr="008C4F2D">
        <w:rPr>
          <w:rFonts w:ascii="Arial" w:eastAsia="Arial" w:hAnsi="Arial" w:cs="Arial"/>
          <w:color w:val="000000" w:themeColor="text1"/>
          <w:sz w:val="20"/>
          <w:szCs w:val="20"/>
        </w:rPr>
        <w:t>The CREO will guide long-range planning across a complex real estate and capital portfolio, ensuring assets are positioned to support both current operations and future growth. In partnership with system leadership, this leader will help advance a comprehensive master facilities plan aligned with strategic expansion, operational efficiency, and disciplined investment.</w:t>
      </w:r>
      <w:r w:rsidR="00F971A0">
        <w:rPr>
          <w:rFonts w:ascii="Arial" w:eastAsia="Arial" w:hAnsi="Arial" w:cs="Arial"/>
          <w:color w:val="000000" w:themeColor="text1"/>
          <w:sz w:val="20"/>
          <w:szCs w:val="20"/>
        </w:rPr>
        <w:t xml:space="preserve"> </w:t>
      </w:r>
      <w:r w:rsidRPr="008C4F2D">
        <w:rPr>
          <w:rFonts w:ascii="Arial" w:eastAsia="Arial" w:hAnsi="Arial" w:cs="Arial"/>
          <w:color w:val="000000" w:themeColor="text1"/>
          <w:sz w:val="20"/>
          <w:szCs w:val="20"/>
        </w:rPr>
        <w:t xml:space="preserve">Additionally, the CREO will align real estate strategy and capital planning with </w:t>
      </w:r>
      <w:proofErr w:type="gramStart"/>
      <w:r w:rsidRPr="008C4F2D">
        <w:rPr>
          <w:rFonts w:ascii="Arial" w:eastAsia="Arial" w:hAnsi="Arial" w:cs="Arial"/>
          <w:color w:val="000000" w:themeColor="text1"/>
          <w:sz w:val="20"/>
          <w:szCs w:val="20"/>
        </w:rPr>
        <w:t>the broader</w:t>
      </w:r>
      <w:proofErr w:type="gramEnd"/>
      <w:r w:rsidRPr="008C4F2D">
        <w:rPr>
          <w:rFonts w:ascii="Arial" w:eastAsia="Arial" w:hAnsi="Arial" w:cs="Arial"/>
          <w:color w:val="000000" w:themeColor="text1"/>
          <w:sz w:val="20"/>
          <w:szCs w:val="20"/>
        </w:rPr>
        <w:t xml:space="preserve"> organizational vision, ensuring solutions are scalable and operationally sound within an evolving healthcare environment. Success will require strengthening clarity, alignment, and effective governance across teams.</w:t>
      </w:r>
    </w:p>
    <w:p w14:paraId="60FDD7AD" w14:textId="3D96F44C" w:rsidR="008C4F2D" w:rsidRPr="008C4F2D" w:rsidRDefault="008C4F2D" w:rsidP="008C4F2D">
      <w:pPr>
        <w:spacing w:after="200" w:line="264" w:lineRule="auto"/>
        <w:rPr>
          <w:rFonts w:ascii="Arial" w:eastAsia="Arial" w:hAnsi="Arial" w:cs="Arial"/>
          <w:color w:val="000000" w:themeColor="text1"/>
          <w:sz w:val="20"/>
          <w:szCs w:val="20"/>
        </w:rPr>
      </w:pPr>
      <w:r w:rsidRPr="008C4F2D">
        <w:rPr>
          <w:rFonts w:ascii="Arial" w:eastAsia="Arial" w:hAnsi="Arial" w:cs="Arial"/>
          <w:color w:val="000000" w:themeColor="text1"/>
          <w:sz w:val="20"/>
          <w:szCs w:val="20"/>
        </w:rPr>
        <w:t xml:space="preserve">This is an exceptional opportunity for a collaborative, forward-thinking real estate executive to position </w:t>
      </w:r>
      <w:r w:rsidR="005B1894">
        <w:rPr>
          <w:rFonts w:ascii="Arial" w:eastAsia="Arial" w:hAnsi="Arial" w:cs="Arial"/>
          <w:color w:val="000000" w:themeColor="text1"/>
          <w:sz w:val="20"/>
          <w:szCs w:val="20"/>
        </w:rPr>
        <w:t xml:space="preserve">Providence's Real Estate Organization (RESO) </w:t>
      </w:r>
      <w:r w:rsidRPr="008C4F2D">
        <w:rPr>
          <w:rFonts w:ascii="Arial" w:eastAsia="Arial" w:hAnsi="Arial" w:cs="Arial"/>
          <w:color w:val="000000" w:themeColor="text1"/>
          <w:sz w:val="20"/>
          <w:szCs w:val="20"/>
        </w:rPr>
        <w:t xml:space="preserve">as a strategic </w:t>
      </w:r>
      <w:r w:rsidR="00F66CA6">
        <w:rPr>
          <w:rFonts w:ascii="Arial" w:eastAsia="Arial" w:hAnsi="Arial" w:cs="Arial"/>
          <w:color w:val="000000" w:themeColor="text1"/>
          <w:sz w:val="20"/>
          <w:szCs w:val="20"/>
        </w:rPr>
        <w:t>facilitator</w:t>
      </w:r>
      <w:r w:rsidRPr="008C4F2D">
        <w:rPr>
          <w:rFonts w:ascii="Arial" w:eastAsia="Arial" w:hAnsi="Arial" w:cs="Arial"/>
          <w:color w:val="000000" w:themeColor="text1"/>
          <w:sz w:val="20"/>
          <w:szCs w:val="20"/>
        </w:rPr>
        <w:t xml:space="preserve"> of care transformation. The ideal candidate will bring experience leading complex capital initiatives, </w:t>
      </w:r>
      <w:proofErr w:type="gramStart"/>
      <w:r w:rsidRPr="008C4F2D">
        <w:rPr>
          <w:rFonts w:ascii="Arial" w:eastAsia="Arial" w:hAnsi="Arial" w:cs="Arial"/>
          <w:color w:val="000000" w:themeColor="text1"/>
          <w:sz w:val="20"/>
          <w:szCs w:val="20"/>
        </w:rPr>
        <w:t>optimizing</w:t>
      </w:r>
      <w:proofErr w:type="gramEnd"/>
      <w:r w:rsidRPr="008C4F2D">
        <w:rPr>
          <w:rFonts w:ascii="Arial" w:eastAsia="Arial" w:hAnsi="Arial" w:cs="Arial"/>
          <w:color w:val="000000" w:themeColor="text1"/>
          <w:sz w:val="20"/>
          <w:szCs w:val="20"/>
        </w:rPr>
        <w:t xml:space="preserve"> portfolios, and building high-performing teams, with a leadership style grounded in partnership, accountability, and innovation.</w:t>
      </w:r>
    </w:p>
    <w:p w14:paraId="5F595DF8" w14:textId="10AA98E8" w:rsidR="74C731BD" w:rsidRDefault="74C731BD" w:rsidP="74C731BD">
      <w:pPr>
        <w:spacing w:after="200" w:line="264" w:lineRule="auto"/>
        <w:rPr>
          <w:sz w:val="20"/>
          <w:szCs w:val="20"/>
        </w:rPr>
      </w:pPr>
    </w:p>
    <w:p w14:paraId="4E6100F0" w14:textId="2B908261" w:rsidR="00BA53C4" w:rsidRDefault="00BA53C4" w:rsidP="00BA53C4">
      <w:pPr>
        <w:pStyle w:val="Heading1"/>
      </w:pPr>
      <w:bookmarkStart w:id="3" w:name="_Hlk155173761"/>
      <w:bookmarkEnd w:id="0"/>
      <w:bookmarkEnd w:id="1"/>
      <w:r>
        <w:lastRenderedPageBreak/>
        <w:t>Organization Overview</w:t>
      </w:r>
    </w:p>
    <w:p w14:paraId="45958F68" w14:textId="77777777" w:rsidR="00A53433" w:rsidRPr="00D309B3" w:rsidRDefault="00A53433" w:rsidP="00A53433">
      <w:pPr>
        <w:pStyle w:val="Heading2"/>
        <w:rPr>
          <w:rFonts w:eastAsia="Times New Roman"/>
        </w:rPr>
      </w:pPr>
      <w:r w:rsidRPr="00D309B3">
        <w:rPr>
          <w:rFonts w:eastAsia="Times New Roman"/>
        </w:rPr>
        <w:t xml:space="preserve">Providence </w:t>
      </w:r>
    </w:p>
    <w:p w14:paraId="15AB670B" w14:textId="77777777" w:rsidR="00A53433" w:rsidRDefault="00A53433" w:rsidP="00A53433">
      <w:pPr>
        <w:pStyle w:val="BodyText"/>
      </w:pPr>
      <w:r w:rsidRPr="00D309B3">
        <w:t>Delivering services across seven states, Providence is committed to touching millions of more lives and enhancing the health of the American West to transform care for the next generation and beyond. Providence is a comprehensive healthcare organization serving more people, advancing best practices, and continuing its more than 100-year tradition of serving the poor and vulnerable.</w:t>
      </w:r>
    </w:p>
    <w:p w14:paraId="6B9CD7CD" w14:textId="10A308D2" w:rsidR="00F94311" w:rsidRDefault="00F94311" w:rsidP="00F94311">
      <w:pPr>
        <w:pStyle w:val="BodyText"/>
      </w:pPr>
      <w:r>
        <w:t>Providence uses its voice to advocate for vulnerable populations and needed reforms in health care. Providence pursues innovative ways to transform health care by keeping people healthy, and making its services more convenient, accessible</w:t>
      </w:r>
      <w:r w:rsidR="00D74979">
        <w:t>,</w:t>
      </w:r>
      <w:r>
        <w:t xml:space="preserve"> and affordable for all. In an increasingly uncertain world, we are committed to high-quality, compassionate health care for everyone – regardless of coverage or ability to pay. Providence helps people and communities benefit from the best health care model for the future – today.</w:t>
      </w:r>
    </w:p>
    <w:p w14:paraId="7B0FC642" w14:textId="3F83C1C3" w:rsidR="00F94311" w:rsidRDefault="00F94311" w:rsidP="00F94311">
      <w:pPr>
        <w:pStyle w:val="BodyText"/>
      </w:pPr>
      <w:r>
        <w:t>Together, Providence's 12</w:t>
      </w:r>
      <w:r w:rsidR="005A63DE">
        <w:t>0</w:t>
      </w:r>
      <w:r>
        <w:t>,000 caregivers (all employees) serve in 51 hospitals, 1,014 clinics</w:t>
      </w:r>
      <w:r w:rsidR="00D74979">
        <w:t>, and a comprehensive range of health and social services across Alaska, California, Montana, New Mexico, Oregon, Texas,</w:t>
      </w:r>
      <w:r>
        <w:t xml:space="preserve"> and Washington.</w:t>
      </w:r>
    </w:p>
    <w:p w14:paraId="2735DCAC" w14:textId="210CC82E" w:rsidR="00F94311" w:rsidRDefault="00F94311" w:rsidP="00F94311">
      <w:pPr>
        <w:pStyle w:val="BodyText"/>
      </w:pPr>
      <w:r w:rsidRPr="00D309B3">
        <w:t xml:space="preserve">Providence </w:t>
      </w:r>
      <w:r>
        <w:t xml:space="preserve">spans </w:t>
      </w:r>
      <w:r w:rsidRPr="00D309B3">
        <w:t xml:space="preserve">across </w:t>
      </w:r>
      <w:r w:rsidR="001514C2">
        <w:t>seven</w:t>
      </w:r>
      <w:r w:rsidRPr="00D309B3">
        <w:t xml:space="preserve"> western states:</w:t>
      </w:r>
    </w:p>
    <w:p w14:paraId="585F6E5A" w14:textId="77777777" w:rsidR="00F94311" w:rsidRPr="00227176" w:rsidRDefault="00F94311" w:rsidP="00F94311">
      <w:pPr>
        <w:pStyle w:val="ListBullet"/>
        <w:numPr>
          <w:ilvl w:val="0"/>
          <w:numId w:val="0"/>
        </w:numPr>
        <w:ind w:left="340" w:hanging="340"/>
        <w:rPr>
          <w:b/>
          <w:bCs/>
          <w:color w:val="21455D" w:themeColor="accent3"/>
          <w:sz w:val="22"/>
          <w:lang w:val="en-GB"/>
        </w:rPr>
      </w:pPr>
      <w:r w:rsidRPr="00227176">
        <w:rPr>
          <w:b/>
          <w:bCs/>
          <w:color w:val="21455D" w:themeColor="accent3"/>
          <w:sz w:val="22"/>
          <w:lang w:val="en-GB"/>
        </w:rPr>
        <w:t>Alaska</w:t>
      </w:r>
    </w:p>
    <w:p w14:paraId="6019518E" w14:textId="77777777" w:rsidR="00A53433" w:rsidRPr="00E21035" w:rsidRDefault="00A53433" w:rsidP="00A53433">
      <w:pPr>
        <w:pStyle w:val="ListBullet"/>
        <w:numPr>
          <w:ilvl w:val="0"/>
          <w:numId w:val="0"/>
        </w:numPr>
        <w:ind w:left="340"/>
        <w:rPr>
          <w:sz w:val="18"/>
          <w:szCs w:val="20"/>
          <w:lang w:val="en-GB"/>
        </w:rPr>
      </w:pPr>
    </w:p>
    <w:p w14:paraId="465A8CC7" w14:textId="16F329B4" w:rsidR="00A53433" w:rsidRPr="00D309B3" w:rsidRDefault="00A53433" w:rsidP="00F94311">
      <w:pPr>
        <w:pStyle w:val="ListBullet"/>
        <w:numPr>
          <w:ilvl w:val="0"/>
          <w:numId w:val="0"/>
        </w:numPr>
        <w:rPr>
          <w:rFonts w:eastAsia="Times New Roman" w:cstheme="minorHAnsi"/>
          <w:color w:val="222222"/>
          <w:spacing w:val="2"/>
          <w:szCs w:val="20"/>
        </w:rPr>
      </w:pPr>
      <w:r w:rsidRPr="00D309B3">
        <w:rPr>
          <w:rFonts w:eastAsia="Times New Roman"/>
          <w:color w:val="222222"/>
          <w:spacing w:val="2"/>
        </w:rPr>
        <w:t>Providence serves Alaskans in six communities -</w:t>
      </w:r>
      <w:r>
        <w:rPr>
          <w:rFonts w:eastAsia="Times New Roman"/>
          <w:color w:val="222222"/>
          <w:spacing w:val="2"/>
        </w:rPr>
        <w:t xml:space="preserve"> </w:t>
      </w:r>
      <w:hyperlink r:id="rId19" w:history="1">
        <w:r w:rsidRPr="00D309B3">
          <w:rPr>
            <w:rFonts w:eastAsia="Times New Roman" w:cstheme="minorHAnsi"/>
            <w:color w:val="0537A4"/>
            <w:spacing w:val="2"/>
            <w:u w:val="single"/>
            <w:bdr w:val="none" w:sz="0" w:space="0" w:color="auto" w:frame="1"/>
          </w:rPr>
          <w:t>Anchorage</w:t>
        </w:r>
      </w:hyperlink>
      <w:r w:rsidRPr="00D309B3">
        <w:rPr>
          <w:rFonts w:eastAsia="Times New Roman" w:cstheme="minorHAnsi"/>
          <w:color w:val="222222"/>
          <w:spacing w:val="2"/>
        </w:rPr>
        <w:t>,</w:t>
      </w:r>
      <w:r>
        <w:rPr>
          <w:rFonts w:eastAsia="Times New Roman" w:cstheme="minorHAnsi"/>
          <w:color w:val="222222"/>
          <w:spacing w:val="2"/>
        </w:rPr>
        <w:t xml:space="preserve"> </w:t>
      </w:r>
      <w:hyperlink r:id="rId20" w:history="1">
        <w:r w:rsidRPr="00D309B3">
          <w:rPr>
            <w:rFonts w:eastAsia="Times New Roman" w:cstheme="minorHAnsi"/>
            <w:color w:val="0537A4"/>
            <w:spacing w:val="2"/>
            <w:u w:val="single"/>
            <w:bdr w:val="none" w:sz="0" w:space="0" w:color="auto" w:frame="1"/>
          </w:rPr>
          <w:t>Eagle River</w:t>
        </w:r>
      </w:hyperlink>
      <w:r w:rsidRPr="00D309B3">
        <w:rPr>
          <w:rFonts w:eastAsia="Times New Roman" w:cstheme="minorHAnsi"/>
          <w:color w:val="222222"/>
          <w:spacing w:val="2"/>
        </w:rPr>
        <w:t>,</w:t>
      </w:r>
      <w:r>
        <w:rPr>
          <w:rFonts w:eastAsia="Times New Roman" w:cstheme="minorHAnsi"/>
          <w:color w:val="222222"/>
          <w:spacing w:val="2"/>
        </w:rPr>
        <w:t xml:space="preserve"> </w:t>
      </w:r>
      <w:hyperlink r:id="rId21" w:history="1">
        <w:r w:rsidRPr="00D309B3">
          <w:rPr>
            <w:rFonts w:eastAsia="Times New Roman" w:cstheme="minorHAnsi"/>
            <w:color w:val="0537A4"/>
            <w:spacing w:val="2"/>
            <w:u w:val="single"/>
            <w:bdr w:val="none" w:sz="0" w:space="0" w:color="auto" w:frame="1"/>
          </w:rPr>
          <w:t>Kodiak Island</w:t>
        </w:r>
      </w:hyperlink>
      <w:r w:rsidRPr="00D309B3">
        <w:rPr>
          <w:rFonts w:eastAsia="Times New Roman" w:cstheme="minorHAnsi"/>
          <w:color w:val="222222"/>
          <w:spacing w:val="2"/>
        </w:rPr>
        <w:t>,</w:t>
      </w:r>
      <w:r>
        <w:rPr>
          <w:rFonts w:eastAsia="Times New Roman" w:cstheme="minorHAnsi"/>
          <w:color w:val="222222"/>
          <w:spacing w:val="2"/>
        </w:rPr>
        <w:t xml:space="preserve"> </w:t>
      </w:r>
      <w:hyperlink r:id="rId22" w:history="1">
        <w:r w:rsidRPr="00D309B3">
          <w:rPr>
            <w:rFonts w:eastAsia="Times New Roman" w:cstheme="minorHAnsi"/>
            <w:color w:val="0537A4"/>
            <w:spacing w:val="2"/>
            <w:u w:val="single"/>
            <w:bdr w:val="none" w:sz="0" w:space="0" w:color="auto" w:frame="1"/>
          </w:rPr>
          <w:t>Mat-Su</w:t>
        </w:r>
      </w:hyperlink>
      <w:r w:rsidRPr="00D309B3">
        <w:rPr>
          <w:rFonts w:eastAsia="Times New Roman" w:cstheme="minorHAnsi"/>
          <w:color w:val="222222"/>
          <w:spacing w:val="2"/>
        </w:rPr>
        <w:t>,</w:t>
      </w:r>
      <w:r>
        <w:rPr>
          <w:rFonts w:eastAsia="Times New Roman" w:cstheme="minorHAnsi"/>
          <w:color w:val="222222"/>
          <w:spacing w:val="2"/>
        </w:rPr>
        <w:t xml:space="preserve"> </w:t>
      </w:r>
      <w:hyperlink r:id="rId23" w:history="1">
        <w:r w:rsidR="002B7D85">
          <w:rPr>
            <w:rFonts w:eastAsia="Times New Roman" w:cstheme="minorHAnsi"/>
            <w:color w:val="0537A4"/>
            <w:spacing w:val="2"/>
            <w:u w:val="single"/>
            <w:bdr w:val="none" w:sz="0" w:space="0" w:color="auto" w:frame="1"/>
          </w:rPr>
          <w:t>Seward,</w:t>
        </w:r>
      </w:hyperlink>
      <w:r>
        <w:rPr>
          <w:rFonts w:eastAsia="Times New Roman" w:cstheme="minorHAnsi"/>
          <w:color w:val="0537A4"/>
          <w:spacing w:val="2"/>
          <w:u w:val="single"/>
          <w:bdr w:val="none" w:sz="0" w:space="0" w:color="auto" w:frame="1"/>
        </w:rPr>
        <w:t xml:space="preserve"> </w:t>
      </w:r>
      <w:r w:rsidRPr="00D309B3">
        <w:rPr>
          <w:rFonts w:eastAsia="Times New Roman" w:cstheme="minorHAnsi"/>
          <w:color w:val="222222"/>
          <w:spacing w:val="2"/>
        </w:rPr>
        <w:t>and</w:t>
      </w:r>
      <w:r>
        <w:rPr>
          <w:rFonts w:eastAsia="Times New Roman" w:cstheme="minorHAnsi"/>
          <w:color w:val="222222"/>
          <w:spacing w:val="2"/>
        </w:rPr>
        <w:t xml:space="preserve"> </w:t>
      </w:r>
      <w:hyperlink r:id="rId24" w:history="1">
        <w:r w:rsidRPr="00D309B3">
          <w:rPr>
            <w:rFonts w:eastAsia="Times New Roman" w:cstheme="minorHAnsi"/>
            <w:color w:val="0537A4"/>
            <w:spacing w:val="2"/>
            <w:u w:val="single"/>
            <w:bdr w:val="none" w:sz="0" w:space="0" w:color="auto" w:frame="1"/>
          </w:rPr>
          <w:t>Valdez</w:t>
        </w:r>
      </w:hyperlink>
      <w:r w:rsidR="00F94311" w:rsidRPr="00D309B3">
        <w:rPr>
          <w:rFonts w:eastAsia="Times New Roman"/>
          <w:color w:val="222222"/>
          <w:spacing w:val="2"/>
        </w:rPr>
        <w:t xml:space="preserve">. Providence Alaska is the state's largest private employer with more than 4,000 full and part-time employees working for the organization statewide. </w:t>
      </w:r>
      <w:hyperlink r:id="rId25" w:history="1">
        <w:r w:rsidRPr="00D309B3">
          <w:rPr>
            <w:rFonts w:eastAsia="Times New Roman" w:cstheme="minorHAnsi"/>
            <w:color w:val="0537A4"/>
            <w:spacing w:val="2"/>
            <w:u w:val="single"/>
            <w:bdr w:val="none" w:sz="0" w:space="0" w:color="auto" w:frame="1"/>
          </w:rPr>
          <w:t>Providence Medical Group - Alaska</w:t>
        </w:r>
      </w:hyperlink>
      <w:r w:rsidR="00F94311">
        <w:rPr>
          <w:rFonts w:eastAsia="Times New Roman" w:cstheme="minorHAnsi"/>
          <w:color w:val="0537A4"/>
          <w:spacing w:val="2"/>
          <w:u w:val="single"/>
          <w:bdr w:val="none" w:sz="0" w:space="0" w:color="auto" w:frame="1"/>
        </w:rPr>
        <w:t xml:space="preserve"> </w:t>
      </w:r>
      <w:r w:rsidR="00F94311" w:rsidRPr="00D309B3">
        <w:rPr>
          <w:rFonts w:eastAsia="Times New Roman"/>
          <w:color w:val="222222"/>
          <w:spacing w:val="2"/>
        </w:rPr>
        <w:t>offers primary and specialty care to adults and children.</w:t>
      </w:r>
      <w:r w:rsidR="00F94311">
        <w:rPr>
          <w:rFonts w:eastAsia="Times New Roman"/>
          <w:color w:val="222222"/>
          <w:spacing w:val="2"/>
        </w:rPr>
        <w:t xml:space="preserve"> Facilities include </w:t>
      </w:r>
      <w:r w:rsidR="00F94311" w:rsidRPr="00D309B3">
        <w:rPr>
          <w:rFonts w:eastAsia="Times New Roman" w:cstheme="minorHAnsi"/>
          <w:color w:val="222222"/>
          <w:spacing w:val="2"/>
          <w:szCs w:val="20"/>
        </w:rPr>
        <w:t>Alaska's only</w:t>
      </w:r>
      <w:r w:rsidR="00F94311">
        <w:rPr>
          <w:rFonts w:eastAsia="Times New Roman" w:cstheme="minorHAnsi"/>
          <w:color w:val="222222"/>
          <w:spacing w:val="2"/>
          <w:szCs w:val="20"/>
        </w:rPr>
        <w:t xml:space="preserve"> </w:t>
      </w:r>
      <w:hyperlink r:id="rId26" w:history="1">
        <w:r w:rsidRPr="00D309B3">
          <w:rPr>
            <w:rFonts w:eastAsia="Times New Roman" w:cstheme="minorHAnsi"/>
            <w:color w:val="0537A4"/>
            <w:spacing w:val="2"/>
            <w:szCs w:val="20"/>
            <w:u w:val="single"/>
            <w:bdr w:val="none" w:sz="0" w:space="0" w:color="auto" w:frame="1"/>
          </w:rPr>
          <w:t>children's hospital</w:t>
        </w:r>
      </w:hyperlink>
      <w:r>
        <w:rPr>
          <w:rFonts w:eastAsia="Times New Roman" w:cstheme="minorHAnsi"/>
          <w:color w:val="0537A4"/>
          <w:spacing w:val="2"/>
          <w:szCs w:val="20"/>
          <w:u w:val="single"/>
          <w:bdr w:val="none" w:sz="0" w:space="0" w:color="auto" w:frame="1"/>
        </w:rPr>
        <w:t xml:space="preserve"> </w:t>
      </w:r>
      <w:r w:rsidRPr="00D309B3">
        <w:rPr>
          <w:rFonts w:eastAsia="Times New Roman" w:cstheme="minorHAnsi"/>
          <w:color w:val="222222"/>
          <w:spacing w:val="2"/>
          <w:szCs w:val="20"/>
        </w:rPr>
        <w:t>and the only</w:t>
      </w:r>
      <w:r>
        <w:rPr>
          <w:rFonts w:eastAsia="Times New Roman" w:cstheme="minorHAnsi"/>
          <w:color w:val="222222"/>
          <w:spacing w:val="2"/>
          <w:szCs w:val="20"/>
        </w:rPr>
        <w:t xml:space="preserve"> </w:t>
      </w:r>
      <w:hyperlink r:id="rId27" w:history="1">
        <w:r w:rsidRPr="00D309B3">
          <w:rPr>
            <w:rFonts w:eastAsia="Times New Roman" w:cstheme="minorHAnsi"/>
            <w:color w:val="0537A4"/>
            <w:spacing w:val="2"/>
            <w:szCs w:val="20"/>
            <w:u w:val="single"/>
            <w:bdr w:val="none" w:sz="0" w:space="0" w:color="auto" w:frame="1"/>
          </w:rPr>
          <w:t>Level III Newborn Intensive Care Unit</w:t>
        </w:r>
      </w:hyperlink>
      <w:r w:rsidR="00F94311">
        <w:rPr>
          <w:rFonts w:eastAsia="Times New Roman" w:cstheme="minorHAnsi"/>
          <w:color w:val="222222"/>
          <w:spacing w:val="2"/>
          <w:szCs w:val="20"/>
        </w:rPr>
        <w:t xml:space="preserve">, as well as the state's largest hospital, </w:t>
      </w:r>
      <w:hyperlink r:id="rId28" w:history="1">
        <w:r w:rsidRPr="00D309B3">
          <w:rPr>
            <w:rFonts w:eastAsia="Times New Roman" w:cstheme="minorHAnsi"/>
            <w:color w:val="0537A4"/>
            <w:spacing w:val="2"/>
            <w:szCs w:val="20"/>
            <w:u w:val="single"/>
            <w:bdr w:val="none" w:sz="0" w:space="0" w:color="auto" w:frame="1"/>
          </w:rPr>
          <w:t>Providence Alaska Medical Center</w:t>
        </w:r>
      </w:hyperlink>
      <w:r w:rsidRPr="00D309B3">
        <w:rPr>
          <w:rFonts w:eastAsia="Times New Roman" w:cstheme="minorHAnsi"/>
          <w:color w:val="222222"/>
          <w:spacing w:val="2"/>
          <w:szCs w:val="20"/>
        </w:rPr>
        <w:t>.</w:t>
      </w:r>
    </w:p>
    <w:p w14:paraId="1AD7801E" w14:textId="77777777" w:rsidR="00A53433" w:rsidRPr="00E21035" w:rsidRDefault="00A53433" w:rsidP="00A53433">
      <w:pPr>
        <w:spacing w:after="0" w:line="240" w:lineRule="auto"/>
        <w:rPr>
          <w:rFonts w:ascii="Arial" w:eastAsia="Cambria" w:hAnsi="Arial" w:cs="Arial"/>
          <w:sz w:val="18"/>
          <w:szCs w:val="18"/>
          <w:lang w:val="en-GB"/>
        </w:rPr>
      </w:pPr>
    </w:p>
    <w:p w14:paraId="585ABFDC" w14:textId="77777777" w:rsidR="00F94311" w:rsidRPr="00227176" w:rsidRDefault="00F94311" w:rsidP="00F94311">
      <w:pPr>
        <w:pStyle w:val="ListBullet"/>
        <w:numPr>
          <w:ilvl w:val="0"/>
          <w:numId w:val="0"/>
        </w:numPr>
        <w:rPr>
          <w:b/>
          <w:bCs/>
          <w:color w:val="21455D" w:themeColor="accent3"/>
          <w:sz w:val="22"/>
        </w:rPr>
      </w:pPr>
      <w:r w:rsidRPr="00227176">
        <w:rPr>
          <w:b/>
          <w:bCs/>
          <w:color w:val="21455D" w:themeColor="accent3"/>
          <w:sz w:val="22"/>
          <w:lang w:val="en-GB"/>
        </w:rPr>
        <w:t>Montana</w:t>
      </w:r>
    </w:p>
    <w:p w14:paraId="2C7F4745" w14:textId="77777777" w:rsidR="00F94311" w:rsidRPr="00E21035" w:rsidRDefault="00F94311" w:rsidP="00F94311">
      <w:pPr>
        <w:pStyle w:val="ListBullet"/>
        <w:numPr>
          <w:ilvl w:val="0"/>
          <w:numId w:val="0"/>
        </w:numPr>
        <w:ind w:left="340" w:hanging="340"/>
        <w:rPr>
          <w:sz w:val="18"/>
          <w:szCs w:val="20"/>
        </w:rPr>
      </w:pPr>
    </w:p>
    <w:p w14:paraId="29DDEE92" w14:textId="77777777" w:rsidR="00F94311" w:rsidRPr="00D309B3" w:rsidRDefault="00F94311" w:rsidP="00F94311">
      <w:pPr>
        <w:pStyle w:val="ListBullet"/>
        <w:numPr>
          <w:ilvl w:val="0"/>
          <w:numId w:val="0"/>
        </w:numPr>
        <w:rPr>
          <w:rFonts w:cstheme="minorHAnsi"/>
          <w:lang w:val="en-GB"/>
        </w:rPr>
      </w:pPr>
      <w:r>
        <w:rPr>
          <w:rFonts w:cstheme="minorHAnsi"/>
          <w:lang w:val="en-GB"/>
        </w:rPr>
        <w:t>Providence Montana's</w:t>
      </w:r>
      <w:r w:rsidRPr="00D309B3">
        <w:rPr>
          <w:rFonts w:cstheme="minorHAnsi"/>
          <w:lang w:val="en-GB"/>
        </w:rPr>
        <w:t xml:space="preserve"> not-for-profit network includes hospitals, physicians, clinics, care </w:t>
      </w:r>
      <w:proofErr w:type="spellStart"/>
      <w:r w:rsidRPr="00D309B3">
        <w:rPr>
          <w:rFonts w:cstheme="minorHAnsi"/>
          <w:lang w:val="en-GB"/>
        </w:rPr>
        <w:t>centers</w:t>
      </w:r>
      <w:proofErr w:type="spellEnd"/>
      <w:r w:rsidRPr="00D309B3">
        <w:rPr>
          <w:rFonts w:cstheme="minorHAnsi"/>
          <w:lang w:val="en-GB"/>
        </w:rPr>
        <w:t>, hospice and home health programs, and diverse community services across western Montana. With</w:t>
      </w:r>
      <w:r>
        <w:rPr>
          <w:rFonts w:cstheme="minorHAnsi"/>
          <w:lang w:val="en-GB"/>
        </w:rPr>
        <w:t xml:space="preserve"> </w:t>
      </w:r>
      <w:hyperlink r:id="rId29" w:history="1">
        <w:r w:rsidR="00A53433" w:rsidRPr="00D309B3">
          <w:rPr>
            <w:rFonts w:cstheme="minorHAnsi"/>
            <w:color w:val="234270" w:themeColor="hyperlink"/>
            <w:u w:val="single"/>
            <w:lang w:val="en-GB"/>
          </w:rPr>
          <w:t>Providence St. Patrick Hospital</w:t>
        </w:r>
      </w:hyperlink>
      <w:r w:rsidR="00A53433">
        <w:rPr>
          <w:rFonts w:cstheme="minorHAnsi"/>
          <w:color w:val="234270" w:themeColor="hyperlink"/>
          <w:u w:val="single"/>
          <w:lang w:val="en-GB"/>
        </w:rPr>
        <w:t xml:space="preserve"> </w:t>
      </w:r>
      <w:r w:rsidR="00A53433" w:rsidRPr="00D309B3">
        <w:rPr>
          <w:rFonts w:cstheme="minorHAnsi"/>
          <w:lang w:val="en-GB"/>
        </w:rPr>
        <w:t>in Missoula,</w:t>
      </w:r>
      <w:r w:rsidR="00A53433">
        <w:rPr>
          <w:rFonts w:cstheme="minorHAnsi"/>
          <w:lang w:val="en-GB"/>
        </w:rPr>
        <w:t xml:space="preserve"> </w:t>
      </w:r>
      <w:hyperlink r:id="rId30" w:history="1">
        <w:r w:rsidR="00A53433" w:rsidRPr="00D309B3">
          <w:rPr>
            <w:rFonts w:cstheme="minorHAnsi"/>
            <w:color w:val="234270" w:themeColor="hyperlink"/>
            <w:u w:val="single"/>
            <w:lang w:val="en-GB"/>
          </w:rPr>
          <w:t>Providence St. Joseph Medical Center</w:t>
        </w:r>
      </w:hyperlink>
      <w:r>
        <w:rPr>
          <w:rFonts w:cstheme="minorHAnsi"/>
          <w:lang w:val="en-GB"/>
        </w:rPr>
        <w:t xml:space="preserve"> </w:t>
      </w:r>
      <w:r w:rsidRPr="00D309B3">
        <w:rPr>
          <w:rFonts w:cstheme="minorHAnsi"/>
          <w:lang w:val="en-GB"/>
        </w:rPr>
        <w:t>in Polson</w:t>
      </w:r>
      <w:r>
        <w:rPr>
          <w:rFonts w:cstheme="minorHAnsi"/>
          <w:lang w:val="en-GB"/>
        </w:rPr>
        <w:t>,</w:t>
      </w:r>
      <w:r w:rsidRPr="00D309B3">
        <w:rPr>
          <w:rFonts w:cstheme="minorHAnsi"/>
          <w:lang w:val="en-GB"/>
        </w:rPr>
        <w:t xml:space="preserve"> and more than 40 clinics, </w:t>
      </w:r>
      <w:r>
        <w:rPr>
          <w:rFonts w:cstheme="minorHAnsi"/>
          <w:lang w:val="en-GB"/>
        </w:rPr>
        <w:t xml:space="preserve">Providence spans the state to </w:t>
      </w:r>
      <w:r w:rsidRPr="00D309B3">
        <w:rPr>
          <w:rFonts w:cstheme="minorHAnsi"/>
          <w:lang w:val="en-GB"/>
        </w:rPr>
        <w:t>provide quality care to those in need.</w:t>
      </w:r>
    </w:p>
    <w:p w14:paraId="42161BF9" w14:textId="77777777" w:rsidR="00F94311" w:rsidRPr="00E21035" w:rsidRDefault="00F94311" w:rsidP="00F94311">
      <w:pPr>
        <w:spacing w:after="0" w:line="240" w:lineRule="auto"/>
        <w:rPr>
          <w:rFonts w:ascii="Arial" w:eastAsia="Cambria" w:hAnsi="Arial" w:cs="Arial"/>
          <w:sz w:val="18"/>
          <w:szCs w:val="18"/>
          <w:lang w:val="en-GB"/>
        </w:rPr>
      </w:pPr>
    </w:p>
    <w:p w14:paraId="653BFD7D" w14:textId="77777777" w:rsidR="00F94311" w:rsidRPr="00227176" w:rsidRDefault="00F94311" w:rsidP="00F94311">
      <w:pPr>
        <w:pStyle w:val="ListBullet"/>
        <w:numPr>
          <w:ilvl w:val="0"/>
          <w:numId w:val="0"/>
        </w:numPr>
        <w:ind w:left="340" w:hanging="340"/>
        <w:rPr>
          <w:b/>
          <w:bCs/>
          <w:color w:val="21455D" w:themeColor="accent3"/>
          <w:sz w:val="22"/>
          <w:lang w:val="en-GB"/>
        </w:rPr>
      </w:pPr>
      <w:r w:rsidRPr="00227176">
        <w:rPr>
          <w:b/>
          <w:bCs/>
          <w:color w:val="21455D" w:themeColor="accent3"/>
          <w:sz w:val="22"/>
          <w:lang w:val="en-GB"/>
        </w:rPr>
        <w:t>Oregon</w:t>
      </w:r>
    </w:p>
    <w:p w14:paraId="4978A30A" w14:textId="77777777" w:rsidR="00F94311" w:rsidRPr="00E21035" w:rsidRDefault="00F94311" w:rsidP="00F94311">
      <w:pPr>
        <w:pStyle w:val="ListBullet"/>
        <w:numPr>
          <w:ilvl w:val="0"/>
          <w:numId w:val="0"/>
        </w:numPr>
        <w:ind w:left="340"/>
        <w:rPr>
          <w:sz w:val="18"/>
          <w:szCs w:val="20"/>
          <w:lang w:val="en-GB"/>
        </w:rPr>
      </w:pPr>
    </w:p>
    <w:p w14:paraId="34138F6D" w14:textId="5944A273" w:rsidR="00F94311" w:rsidRPr="0023195A" w:rsidRDefault="00F94311" w:rsidP="00F94311">
      <w:pPr>
        <w:spacing w:after="0" w:line="240" w:lineRule="auto"/>
        <w:rPr>
          <w:rFonts w:eastAsia="Cambria"/>
          <w:sz w:val="20"/>
          <w:szCs w:val="20"/>
        </w:rPr>
      </w:pPr>
      <w:r w:rsidRPr="2E8715CF">
        <w:rPr>
          <w:sz w:val="20"/>
          <w:szCs w:val="20"/>
        </w:rPr>
        <w:t xml:space="preserve">Providence in Oregon is a not-for-profit network of hospitals, </w:t>
      </w:r>
      <w:hyperlink r:id="rId31">
        <w:r w:rsidRPr="2E8715CF">
          <w:rPr>
            <w:color w:val="234270" w:themeColor="accent1"/>
            <w:sz w:val="20"/>
            <w:szCs w:val="20"/>
            <w:u w:val="single"/>
            <w:lang w:val="en-GB"/>
          </w:rPr>
          <w:t>health plans</w:t>
        </w:r>
      </w:hyperlink>
      <w:r w:rsidRPr="2E8715CF">
        <w:rPr>
          <w:sz w:val="20"/>
          <w:szCs w:val="20"/>
        </w:rPr>
        <w:t xml:space="preserve">, physicians, clinics, home health services, and affiliated health services. </w:t>
      </w:r>
      <w:r w:rsidRPr="2E8715CF">
        <w:rPr>
          <w:rFonts w:eastAsia="Cambria"/>
          <w:sz w:val="20"/>
          <w:szCs w:val="20"/>
        </w:rPr>
        <w:t xml:space="preserve">Providence Oregon includes two </w:t>
      </w:r>
      <w:r w:rsidR="009D6B74">
        <w:rPr>
          <w:rFonts w:eastAsia="Cambria"/>
          <w:sz w:val="20"/>
          <w:szCs w:val="20"/>
        </w:rPr>
        <w:t>magnet-designated hospitals: Providence St. Vincent’s, which just achieved their sixth Magnet designation, and Providence Portland Hospital,</w:t>
      </w:r>
      <w:r w:rsidRPr="2E8715CF">
        <w:rPr>
          <w:rFonts w:eastAsia="Cambria"/>
          <w:sz w:val="20"/>
          <w:szCs w:val="20"/>
        </w:rPr>
        <w:t xml:space="preserve"> which has achieved Magnet designation four times.</w:t>
      </w:r>
    </w:p>
    <w:p w14:paraId="6D720570" w14:textId="77777777" w:rsidR="00A53433" w:rsidRPr="00E21035" w:rsidRDefault="00A53433" w:rsidP="00A53433">
      <w:pPr>
        <w:spacing w:after="0" w:line="240" w:lineRule="auto"/>
        <w:rPr>
          <w:rFonts w:ascii="Arial" w:eastAsia="Cambria" w:hAnsi="Arial" w:cs="Arial"/>
          <w:sz w:val="18"/>
          <w:szCs w:val="18"/>
        </w:rPr>
      </w:pPr>
    </w:p>
    <w:p w14:paraId="4A478668" w14:textId="77777777" w:rsidR="00A53433" w:rsidRPr="00D309B3" w:rsidRDefault="00A53433" w:rsidP="00F94311">
      <w:pPr>
        <w:pStyle w:val="ListBullet"/>
        <w:numPr>
          <w:ilvl w:val="0"/>
          <w:numId w:val="10"/>
        </w:numPr>
        <w:spacing w:line="264" w:lineRule="auto"/>
        <w:ind w:left="360" w:hanging="360"/>
        <w:rPr>
          <w:rFonts w:ascii="Arial" w:hAnsi="Arial" w:cs="Arial"/>
        </w:rPr>
      </w:pPr>
      <w:hyperlink r:id="rId32" w:history="1">
        <w:r w:rsidRPr="00D309B3">
          <w:rPr>
            <w:rFonts w:cs="Arial"/>
            <w:color w:val="234270" w:themeColor="hyperlink"/>
            <w:u w:val="single"/>
            <w:lang w:val="en-GB"/>
          </w:rPr>
          <w:t>Providence Hood River Memorial Hospital</w:t>
        </w:r>
      </w:hyperlink>
      <w:r w:rsidRPr="00D309B3">
        <w:rPr>
          <w:rFonts w:ascii="Arial" w:hAnsi="Arial" w:cs="Arial"/>
        </w:rPr>
        <w:t>, Hood River, OR</w:t>
      </w:r>
    </w:p>
    <w:p w14:paraId="34FC3333" w14:textId="77777777" w:rsidR="00A53433" w:rsidRPr="00D309B3" w:rsidRDefault="00A53433" w:rsidP="00F94311">
      <w:pPr>
        <w:pStyle w:val="ListBullet"/>
        <w:numPr>
          <w:ilvl w:val="0"/>
          <w:numId w:val="10"/>
        </w:numPr>
        <w:spacing w:line="264" w:lineRule="auto"/>
        <w:ind w:left="360" w:hanging="360"/>
        <w:rPr>
          <w:rFonts w:ascii="Arial" w:hAnsi="Arial" w:cs="Arial"/>
        </w:rPr>
      </w:pPr>
      <w:hyperlink r:id="rId33" w:history="1">
        <w:r w:rsidRPr="00D309B3">
          <w:rPr>
            <w:rFonts w:cs="Arial"/>
            <w:color w:val="234270" w:themeColor="hyperlink"/>
            <w:u w:val="single"/>
            <w:lang w:val="en-GB"/>
          </w:rPr>
          <w:t>Providence Medford Medical Center</w:t>
        </w:r>
      </w:hyperlink>
      <w:r w:rsidRPr="00D309B3">
        <w:rPr>
          <w:rFonts w:ascii="Arial" w:hAnsi="Arial" w:cs="Arial"/>
        </w:rPr>
        <w:t>, Medford, OR</w:t>
      </w:r>
    </w:p>
    <w:p w14:paraId="4A450930" w14:textId="77777777" w:rsidR="00A53433" w:rsidRPr="00D309B3" w:rsidRDefault="00A53433" w:rsidP="00F94311">
      <w:pPr>
        <w:pStyle w:val="ListBullet"/>
        <w:numPr>
          <w:ilvl w:val="0"/>
          <w:numId w:val="10"/>
        </w:numPr>
        <w:spacing w:line="264" w:lineRule="auto"/>
        <w:ind w:left="360" w:hanging="360"/>
        <w:rPr>
          <w:rFonts w:ascii="Arial" w:hAnsi="Arial" w:cs="Arial"/>
        </w:rPr>
      </w:pPr>
      <w:hyperlink r:id="rId34" w:history="1">
        <w:r w:rsidRPr="00D309B3">
          <w:rPr>
            <w:rFonts w:cs="Arial"/>
            <w:color w:val="234270" w:themeColor="hyperlink"/>
            <w:u w:val="single"/>
            <w:lang w:val="en-GB"/>
          </w:rPr>
          <w:t>Providence Milwaukie Hospital</w:t>
        </w:r>
      </w:hyperlink>
      <w:r w:rsidRPr="00D309B3">
        <w:rPr>
          <w:rFonts w:ascii="Arial" w:hAnsi="Arial" w:cs="Arial"/>
        </w:rPr>
        <w:t>, Milwaukie, OR</w:t>
      </w:r>
    </w:p>
    <w:p w14:paraId="557E5239" w14:textId="77777777" w:rsidR="00A53433" w:rsidRPr="00D309B3" w:rsidRDefault="00A53433" w:rsidP="00F94311">
      <w:pPr>
        <w:pStyle w:val="ListBullet"/>
        <w:numPr>
          <w:ilvl w:val="0"/>
          <w:numId w:val="10"/>
        </w:numPr>
        <w:spacing w:line="264" w:lineRule="auto"/>
        <w:ind w:left="360" w:hanging="360"/>
        <w:rPr>
          <w:rFonts w:ascii="Arial" w:hAnsi="Arial" w:cs="Arial"/>
        </w:rPr>
      </w:pPr>
      <w:hyperlink r:id="rId35" w:history="1">
        <w:r w:rsidRPr="00D309B3">
          <w:rPr>
            <w:rFonts w:cs="Arial"/>
            <w:color w:val="234270" w:themeColor="hyperlink"/>
            <w:u w:val="single"/>
            <w:lang w:val="en-GB"/>
          </w:rPr>
          <w:t>Providence Newberg Medical Center</w:t>
        </w:r>
      </w:hyperlink>
      <w:r w:rsidRPr="00D309B3">
        <w:rPr>
          <w:rFonts w:ascii="Arial" w:hAnsi="Arial" w:cs="Arial"/>
        </w:rPr>
        <w:t>, Newberg, OR</w:t>
      </w:r>
    </w:p>
    <w:p w14:paraId="6A25421A" w14:textId="77777777" w:rsidR="00A53433" w:rsidRPr="00D309B3" w:rsidRDefault="00A53433" w:rsidP="00F94311">
      <w:pPr>
        <w:pStyle w:val="ListBullet"/>
        <w:numPr>
          <w:ilvl w:val="0"/>
          <w:numId w:val="10"/>
        </w:numPr>
        <w:spacing w:line="264" w:lineRule="auto"/>
        <w:ind w:left="360" w:hanging="360"/>
        <w:rPr>
          <w:rFonts w:ascii="Arial" w:hAnsi="Arial" w:cs="Arial"/>
        </w:rPr>
      </w:pPr>
      <w:hyperlink r:id="rId36" w:history="1">
        <w:r w:rsidRPr="00D309B3">
          <w:rPr>
            <w:rFonts w:cs="Arial"/>
            <w:color w:val="234270" w:themeColor="hyperlink"/>
            <w:u w:val="single"/>
            <w:lang w:val="en-GB"/>
          </w:rPr>
          <w:t>Providence Portland Medical Center</w:t>
        </w:r>
      </w:hyperlink>
      <w:r w:rsidRPr="00D309B3">
        <w:rPr>
          <w:rFonts w:ascii="Arial" w:hAnsi="Arial" w:cs="Arial"/>
        </w:rPr>
        <w:t>, Portland, OR</w:t>
      </w:r>
    </w:p>
    <w:p w14:paraId="3265C0C7" w14:textId="77777777" w:rsidR="00A53433" w:rsidRPr="00D309B3" w:rsidRDefault="00A53433" w:rsidP="00F94311">
      <w:pPr>
        <w:pStyle w:val="ListBullet"/>
        <w:numPr>
          <w:ilvl w:val="0"/>
          <w:numId w:val="10"/>
        </w:numPr>
        <w:spacing w:line="264" w:lineRule="auto"/>
        <w:ind w:left="360" w:hanging="360"/>
        <w:rPr>
          <w:rFonts w:ascii="Arial" w:hAnsi="Arial" w:cs="Arial"/>
        </w:rPr>
      </w:pPr>
      <w:hyperlink r:id="rId37" w:history="1">
        <w:r w:rsidRPr="00D309B3">
          <w:rPr>
            <w:rFonts w:cs="Arial"/>
            <w:color w:val="234270" w:themeColor="hyperlink"/>
            <w:u w:val="single"/>
            <w:lang w:val="en-GB"/>
          </w:rPr>
          <w:t>Providence Seaside Hospital</w:t>
        </w:r>
      </w:hyperlink>
      <w:r w:rsidRPr="00D309B3">
        <w:rPr>
          <w:rFonts w:ascii="Arial" w:hAnsi="Arial" w:cs="Arial"/>
        </w:rPr>
        <w:t>, Seaside, OR</w:t>
      </w:r>
    </w:p>
    <w:p w14:paraId="04A16A43" w14:textId="77777777" w:rsidR="00A53433" w:rsidRPr="00D309B3" w:rsidRDefault="00A53433" w:rsidP="00F94311">
      <w:pPr>
        <w:pStyle w:val="ListBullet"/>
        <w:numPr>
          <w:ilvl w:val="0"/>
          <w:numId w:val="10"/>
        </w:numPr>
        <w:spacing w:line="264" w:lineRule="auto"/>
        <w:ind w:left="360" w:hanging="360"/>
        <w:rPr>
          <w:rFonts w:ascii="Arial" w:hAnsi="Arial" w:cs="Arial"/>
        </w:rPr>
      </w:pPr>
      <w:hyperlink r:id="rId38" w:history="1">
        <w:r w:rsidRPr="00D309B3">
          <w:rPr>
            <w:rFonts w:cs="Arial"/>
            <w:color w:val="234270" w:themeColor="hyperlink"/>
            <w:u w:val="single"/>
            <w:lang w:val="en-GB"/>
          </w:rPr>
          <w:t>Providence St. Vincent Medical Center</w:t>
        </w:r>
      </w:hyperlink>
      <w:r w:rsidRPr="00D309B3">
        <w:rPr>
          <w:rFonts w:ascii="Arial" w:hAnsi="Arial" w:cs="Arial"/>
        </w:rPr>
        <w:t>, Portland, OR</w:t>
      </w:r>
    </w:p>
    <w:p w14:paraId="3F764942" w14:textId="77777777" w:rsidR="00A53433" w:rsidRPr="00D309B3" w:rsidRDefault="00A53433" w:rsidP="00F94311">
      <w:pPr>
        <w:pStyle w:val="ListBullet"/>
        <w:numPr>
          <w:ilvl w:val="0"/>
          <w:numId w:val="10"/>
        </w:numPr>
        <w:spacing w:line="264" w:lineRule="auto"/>
        <w:ind w:left="360" w:hanging="360"/>
        <w:rPr>
          <w:rFonts w:ascii="Arial" w:hAnsi="Arial" w:cs="Arial"/>
        </w:rPr>
      </w:pPr>
      <w:hyperlink r:id="rId39" w:history="1">
        <w:r w:rsidRPr="00D309B3">
          <w:rPr>
            <w:rFonts w:cs="Arial"/>
            <w:color w:val="234270" w:themeColor="hyperlink"/>
            <w:u w:val="single"/>
            <w:lang w:val="en-GB"/>
          </w:rPr>
          <w:t>Providence Willamette Falls Medical Center</w:t>
        </w:r>
      </w:hyperlink>
      <w:r w:rsidRPr="00D309B3">
        <w:rPr>
          <w:rFonts w:ascii="Arial" w:hAnsi="Arial" w:cs="Arial"/>
        </w:rPr>
        <w:t>, Oregon City, OR</w:t>
      </w:r>
    </w:p>
    <w:p w14:paraId="37E5364E" w14:textId="77777777" w:rsidR="00A53433" w:rsidRDefault="00A53433" w:rsidP="00F94311">
      <w:pPr>
        <w:spacing w:after="0" w:line="240" w:lineRule="auto"/>
        <w:ind w:left="360" w:hanging="360"/>
        <w:rPr>
          <w:rFonts w:ascii="Arial" w:eastAsia="Cambria" w:hAnsi="Arial" w:cs="Arial"/>
          <w:sz w:val="20"/>
          <w:szCs w:val="20"/>
        </w:rPr>
      </w:pPr>
    </w:p>
    <w:p w14:paraId="5C04F34C" w14:textId="77777777" w:rsidR="00D74979" w:rsidRDefault="00D74979" w:rsidP="00F94311">
      <w:pPr>
        <w:spacing w:after="0" w:line="240" w:lineRule="auto"/>
        <w:ind w:left="360" w:hanging="360"/>
        <w:rPr>
          <w:rFonts w:ascii="Arial" w:eastAsia="Cambria" w:hAnsi="Arial" w:cs="Arial"/>
          <w:sz w:val="20"/>
          <w:szCs w:val="20"/>
        </w:rPr>
      </w:pPr>
    </w:p>
    <w:p w14:paraId="6F611331" w14:textId="77777777" w:rsidR="00A53433" w:rsidRPr="00227176" w:rsidRDefault="00A53433" w:rsidP="00F94311">
      <w:pPr>
        <w:spacing w:after="0" w:line="240" w:lineRule="auto"/>
        <w:ind w:left="360" w:hanging="360"/>
        <w:rPr>
          <w:rFonts w:ascii="Arial" w:eastAsia="Cambria" w:hAnsi="Arial" w:cs="Arial"/>
          <w:b/>
          <w:sz w:val="20"/>
          <w:szCs w:val="20"/>
        </w:rPr>
      </w:pPr>
      <w:r w:rsidRPr="00227176">
        <w:rPr>
          <w:rFonts w:ascii="Arial" w:eastAsia="Cambria" w:hAnsi="Arial" w:cs="Arial"/>
          <w:b/>
          <w:color w:val="86B5BD"/>
          <w:sz w:val="20"/>
          <w:szCs w:val="20"/>
        </w:rPr>
        <w:lastRenderedPageBreak/>
        <w:t>Providence Medical Group – Oregon</w:t>
      </w:r>
    </w:p>
    <w:p w14:paraId="7A2A3C3A" w14:textId="77777777" w:rsidR="00A53433" w:rsidRPr="00D309B3" w:rsidRDefault="00A53433" w:rsidP="00F94311">
      <w:pPr>
        <w:spacing w:after="0" w:line="240" w:lineRule="auto"/>
        <w:ind w:left="360" w:hanging="360"/>
        <w:rPr>
          <w:rFonts w:ascii="Arial" w:eastAsia="Cambria" w:hAnsi="Arial" w:cs="Arial"/>
          <w:sz w:val="20"/>
          <w:szCs w:val="20"/>
        </w:rPr>
      </w:pPr>
    </w:p>
    <w:p w14:paraId="41557FF8" w14:textId="77777777" w:rsidR="00A53433" w:rsidRPr="0023195A" w:rsidRDefault="00A53433" w:rsidP="00F94311">
      <w:pPr>
        <w:spacing w:after="0" w:line="240" w:lineRule="auto"/>
        <w:rPr>
          <w:rFonts w:eastAsia="Cambria" w:cstheme="minorHAnsi"/>
          <w:sz w:val="20"/>
          <w:szCs w:val="20"/>
        </w:rPr>
      </w:pPr>
      <w:r w:rsidRPr="0023195A">
        <w:rPr>
          <w:rFonts w:eastAsia="Cambria" w:cstheme="minorHAnsi"/>
          <w:sz w:val="20"/>
          <w:szCs w:val="20"/>
        </w:rPr>
        <w:t>With more than 90 clinics and more than 600 employed physicians in Oregon,</w:t>
      </w:r>
      <w:r>
        <w:rPr>
          <w:rFonts w:eastAsia="Cambria" w:cstheme="minorHAnsi"/>
          <w:sz w:val="20"/>
          <w:szCs w:val="20"/>
        </w:rPr>
        <w:t xml:space="preserve"> </w:t>
      </w:r>
      <w:hyperlink r:id="rId40" w:history="1">
        <w:r w:rsidR="00F94311" w:rsidRPr="006D0C54">
          <w:rPr>
            <w:rStyle w:val="Hyperlink"/>
            <w:rFonts w:eastAsia="Cambria" w:cstheme="minorHAnsi"/>
            <w:sz w:val="20"/>
            <w:szCs w:val="20"/>
          </w:rPr>
          <w:t>Providence Medical Group - Oregon</w:t>
        </w:r>
      </w:hyperlink>
      <w:r>
        <w:rPr>
          <w:rFonts w:eastAsia="Cambria" w:cstheme="minorHAnsi"/>
          <w:color w:val="234270" w:themeColor="hyperlink"/>
          <w:sz w:val="20"/>
          <w:szCs w:val="20"/>
          <w:lang w:val="en-GB"/>
        </w:rPr>
        <w:t xml:space="preserve"> </w:t>
      </w:r>
      <w:r w:rsidRPr="0023195A">
        <w:rPr>
          <w:rFonts w:eastAsia="Cambria" w:cstheme="minorHAnsi"/>
          <w:sz w:val="20"/>
          <w:szCs w:val="20"/>
        </w:rPr>
        <w:t>offers primary and specialty care to adults and children. The</w:t>
      </w:r>
      <w:r>
        <w:rPr>
          <w:rFonts w:eastAsia="Cambria" w:cstheme="minorHAnsi"/>
          <w:sz w:val="20"/>
          <w:szCs w:val="20"/>
        </w:rPr>
        <w:t xml:space="preserve"> </w:t>
      </w:r>
      <w:r w:rsidRPr="0023195A">
        <w:rPr>
          <w:rFonts w:eastAsia="Cambria" w:cstheme="minorHAnsi"/>
          <w:sz w:val="20"/>
          <w:szCs w:val="20"/>
        </w:rPr>
        <w:t>patient-centered medical home clinics have received Oregon’s highest, Tier 3, recognition for excellence.</w:t>
      </w:r>
    </w:p>
    <w:p w14:paraId="421696CF" w14:textId="77777777" w:rsidR="00A53433" w:rsidRPr="00D309B3" w:rsidRDefault="00A53433" w:rsidP="00F94311">
      <w:pPr>
        <w:spacing w:after="0" w:line="240" w:lineRule="auto"/>
        <w:rPr>
          <w:rFonts w:ascii="Arial" w:eastAsia="Cambria" w:hAnsi="Arial" w:cs="Arial"/>
          <w:sz w:val="20"/>
          <w:szCs w:val="20"/>
          <w:lang w:val="en-GB"/>
        </w:rPr>
      </w:pPr>
    </w:p>
    <w:p w14:paraId="77A46C8C" w14:textId="77777777" w:rsidR="00F94311" w:rsidRPr="00227176" w:rsidRDefault="00F94311" w:rsidP="00F94311">
      <w:pPr>
        <w:pStyle w:val="ListBullet"/>
        <w:numPr>
          <w:ilvl w:val="0"/>
          <w:numId w:val="0"/>
        </w:numPr>
        <w:ind w:left="340" w:hanging="340"/>
        <w:rPr>
          <w:b/>
          <w:bCs/>
          <w:color w:val="21455D" w:themeColor="accent3"/>
          <w:sz w:val="22"/>
          <w:lang w:val="en-GB"/>
        </w:rPr>
      </w:pPr>
      <w:r w:rsidRPr="00227176">
        <w:rPr>
          <w:b/>
          <w:bCs/>
          <w:color w:val="21455D" w:themeColor="accent3"/>
          <w:sz w:val="22"/>
          <w:lang w:val="en-GB"/>
        </w:rPr>
        <w:t>California</w:t>
      </w:r>
    </w:p>
    <w:p w14:paraId="79E51F88" w14:textId="77777777" w:rsidR="00F94311" w:rsidRPr="00D309B3" w:rsidRDefault="00F94311" w:rsidP="00F94311">
      <w:pPr>
        <w:pStyle w:val="ListBullet"/>
        <w:numPr>
          <w:ilvl w:val="0"/>
          <w:numId w:val="0"/>
        </w:numPr>
        <w:ind w:left="340"/>
        <w:rPr>
          <w:lang w:val="en-GB"/>
        </w:rPr>
      </w:pPr>
    </w:p>
    <w:p w14:paraId="65F79B2A" w14:textId="77777777" w:rsidR="00F94311" w:rsidRDefault="00F94311" w:rsidP="00F94311">
      <w:pPr>
        <w:pStyle w:val="ListBullet"/>
        <w:numPr>
          <w:ilvl w:val="0"/>
          <w:numId w:val="0"/>
        </w:numPr>
      </w:pPr>
      <w:r w:rsidRPr="00D309B3">
        <w:t>Providence in California is a not-for-profit network of hospitals, physicians, clinics, home health services, and affiliated health services. Providence hospitals across California are routinely recognized for excellence.</w:t>
      </w:r>
    </w:p>
    <w:p w14:paraId="670896B6" w14:textId="77777777" w:rsidR="00F94311" w:rsidRDefault="00F94311" w:rsidP="00F94311">
      <w:pPr>
        <w:pStyle w:val="ListBullet"/>
        <w:numPr>
          <w:ilvl w:val="0"/>
          <w:numId w:val="0"/>
        </w:numPr>
      </w:pPr>
    </w:p>
    <w:p w14:paraId="4F8AB901" w14:textId="77777777" w:rsidR="00F94311" w:rsidRPr="00227176" w:rsidRDefault="00F94311" w:rsidP="00F94311">
      <w:pPr>
        <w:pStyle w:val="ListBullet"/>
        <w:numPr>
          <w:ilvl w:val="0"/>
          <w:numId w:val="0"/>
        </w:numPr>
        <w:rPr>
          <w:b/>
          <w:bCs/>
          <w:color w:val="86B5BD" w:themeColor="text2"/>
        </w:rPr>
      </w:pPr>
      <w:r w:rsidRPr="00227176">
        <w:rPr>
          <w:b/>
          <w:bCs/>
          <w:color w:val="86B5BD" w:themeColor="text2"/>
        </w:rPr>
        <w:t>Northern Cal</w:t>
      </w:r>
      <w:r>
        <w:rPr>
          <w:b/>
          <w:bCs/>
          <w:color w:val="86B5BD" w:themeColor="text2"/>
        </w:rPr>
        <w:t>i</w:t>
      </w:r>
      <w:r w:rsidRPr="00227176">
        <w:rPr>
          <w:b/>
          <w:bCs/>
          <w:color w:val="86B5BD" w:themeColor="text2"/>
        </w:rPr>
        <w:t>fornia</w:t>
      </w:r>
    </w:p>
    <w:p w14:paraId="17E842FE" w14:textId="77777777" w:rsidR="00A53433" w:rsidRPr="00D309B3" w:rsidRDefault="00A53433" w:rsidP="00A53433">
      <w:pPr>
        <w:spacing w:after="0" w:line="264" w:lineRule="auto"/>
        <w:ind w:firstLine="320"/>
        <w:rPr>
          <w:rFonts w:ascii="Arial" w:eastAsia="Cambria" w:hAnsi="Arial" w:cs="Arial"/>
          <w:sz w:val="20"/>
          <w:szCs w:val="20"/>
        </w:rPr>
      </w:pPr>
    </w:p>
    <w:p w14:paraId="445EC5C4" w14:textId="77777777" w:rsidR="00A53433" w:rsidRPr="00D309B3" w:rsidRDefault="00A53433" w:rsidP="00F94311">
      <w:pPr>
        <w:pStyle w:val="ListBullet"/>
        <w:numPr>
          <w:ilvl w:val="0"/>
          <w:numId w:val="11"/>
        </w:numPr>
        <w:spacing w:line="264" w:lineRule="auto"/>
        <w:ind w:left="360" w:hanging="360"/>
        <w:rPr>
          <w:rFonts w:ascii="Arial" w:hAnsi="Arial" w:cs="Arial"/>
        </w:rPr>
      </w:pPr>
      <w:hyperlink r:id="rId41" w:history="1">
        <w:r w:rsidRPr="00D309B3">
          <w:rPr>
            <w:rFonts w:cs="Arial"/>
            <w:color w:val="234270" w:themeColor="hyperlink"/>
            <w:u w:val="single"/>
            <w:lang w:val="en-GB"/>
          </w:rPr>
          <w:t>Providence Redwood Memorial Hospital</w:t>
        </w:r>
      </w:hyperlink>
      <w:r w:rsidRPr="00D309B3">
        <w:rPr>
          <w:rFonts w:ascii="Arial" w:hAnsi="Arial" w:cs="Arial"/>
        </w:rPr>
        <w:t>, Fortuna, CA</w:t>
      </w:r>
    </w:p>
    <w:p w14:paraId="02D5D297" w14:textId="77777777" w:rsidR="00A53433" w:rsidRPr="000769D0" w:rsidRDefault="00A53433" w:rsidP="00F94311">
      <w:pPr>
        <w:pStyle w:val="ListBullet"/>
        <w:numPr>
          <w:ilvl w:val="0"/>
          <w:numId w:val="11"/>
        </w:numPr>
        <w:spacing w:line="264" w:lineRule="auto"/>
        <w:ind w:left="360" w:hanging="360"/>
        <w:rPr>
          <w:rFonts w:ascii="Arial" w:hAnsi="Arial" w:cs="Arial"/>
          <w:lang w:val="pt-BR"/>
        </w:rPr>
      </w:pPr>
      <w:hyperlink r:id="rId42" w:history="1">
        <w:r w:rsidRPr="000769D0">
          <w:rPr>
            <w:rFonts w:cs="Arial"/>
            <w:color w:val="234270" w:themeColor="hyperlink"/>
            <w:u w:val="single"/>
            <w:lang w:val="pt-BR"/>
          </w:rPr>
          <w:t>Providence Santa Rosa Memorial Hospital</w:t>
        </w:r>
      </w:hyperlink>
      <w:r w:rsidRPr="000769D0">
        <w:rPr>
          <w:rFonts w:ascii="Arial" w:hAnsi="Arial" w:cs="Arial"/>
          <w:lang w:val="pt-BR"/>
        </w:rPr>
        <w:t>, Santa Rosa, CA</w:t>
      </w:r>
    </w:p>
    <w:p w14:paraId="5FFC8AEC" w14:textId="77777777" w:rsidR="00A53433" w:rsidRPr="00D309B3" w:rsidRDefault="00A53433" w:rsidP="00F94311">
      <w:pPr>
        <w:pStyle w:val="ListBullet"/>
        <w:numPr>
          <w:ilvl w:val="0"/>
          <w:numId w:val="11"/>
        </w:numPr>
        <w:spacing w:line="264" w:lineRule="auto"/>
        <w:ind w:left="360" w:hanging="360"/>
        <w:rPr>
          <w:rFonts w:ascii="Arial" w:hAnsi="Arial" w:cs="Arial"/>
        </w:rPr>
      </w:pPr>
      <w:hyperlink r:id="rId43" w:history="1">
        <w:r w:rsidRPr="00D309B3">
          <w:rPr>
            <w:rFonts w:cs="Arial"/>
            <w:color w:val="234270" w:themeColor="hyperlink"/>
            <w:u w:val="single"/>
            <w:lang w:val="en-GB"/>
          </w:rPr>
          <w:t>Providence St. Joseph Hospital Eureka</w:t>
        </w:r>
      </w:hyperlink>
      <w:r w:rsidRPr="00D309B3">
        <w:rPr>
          <w:rFonts w:ascii="Arial" w:hAnsi="Arial" w:cs="Arial"/>
        </w:rPr>
        <w:t>, Eureka, CA</w:t>
      </w:r>
    </w:p>
    <w:p w14:paraId="766A760C" w14:textId="77777777" w:rsidR="00A53433" w:rsidRPr="00D309B3" w:rsidRDefault="00A53433" w:rsidP="00F94311">
      <w:pPr>
        <w:pStyle w:val="ListBullet"/>
        <w:numPr>
          <w:ilvl w:val="0"/>
          <w:numId w:val="11"/>
        </w:numPr>
        <w:spacing w:line="264" w:lineRule="auto"/>
        <w:ind w:left="360" w:hanging="360"/>
        <w:rPr>
          <w:rFonts w:ascii="Arial" w:hAnsi="Arial" w:cs="Arial"/>
        </w:rPr>
      </w:pPr>
      <w:hyperlink r:id="rId44" w:history="1">
        <w:r w:rsidRPr="00D309B3">
          <w:rPr>
            <w:rFonts w:cs="Arial"/>
            <w:color w:val="234270" w:themeColor="hyperlink"/>
            <w:u w:val="single"/>
            <w:lang w:val="en-GB"/>
          </w:rPr>
          <w:t>Providence Queen of the Valley Medical Center</w:t>
        </w:r>
      </w:hyperlink>
      <w:r w:rsidRPr="00D309B3">
        <w:rPr>
          <w:rFonts w:ascii="Arial" w:hAnsi="Arial" w:cs="Arial"/>
        </w:rPr>
        <w:t>, Napa, CA</w:t>
      </w:r>
    </w:p>
    <w:p w14:paraId="6D3F93EE" w14:textId="77777777" w:rsidR="00A53433" w:rsidRPr="00D309B3" w:rsidRDefault="00A53433" w:rsidP="00F94311">
      <w:pPr>
        <w:pStyle w:val="ListBullet"/>
        <w:numPr>
          <w:ilvl w:val="0"/>
          <w:numId w:val="11"/>
        </w:numPr>
        <w:spacing w:line="264" w:lineRule="auto"/>
        <w:ind w:left="360" w:hanging="360"/>
        <w:rPr>
          <w:rFonts w:ascii="Arial" w:hAnsi="Arial" w:cs="Arial"/>
        </w:rPr>
      </w:pPr>
      <w:hyperlink r:id="rId45" w:tgtFrame="_blank" w:history="1">
        <w:r w:rsidRPr="00D309B3">
          <w:rPr>
            <w:rFonts w:cs="Arial"/>
            <w:color w:val="234270" w:themeColor="hyperlink"/>
            <w:u w:val="single"/>
            <w:lang w:val="en-GB"/>
          </w:rPr>
          <w:t>Healdsburg Hospital</w:t>
        </w:r>
      </w:hyperlink>
      <w:r w:rsidRPr="00D309B3">
        <w:rPr>
          <w:rFonts w:ascii="Arial" w:hAnsi="Arial" w:cs="Arial"/>
        </w:rPr>
        <w:t>, Healdsburg, CA</w:t>
      </w:r>
    </w:p>
    <w:p w14:paraId="3B1B0F1E" w14:textId="77777777" w:rsidR="00A53433" w:rsidRPr="00D309B3" w:rsidRDefault="00A53433" w:rsidP="00F94311">
      <w:pPr>
        <w:pStyle w:val="ListBullet"/>
        <w:numPr>
          <w:ilvl w:val="0"/>
          <w:numId w:val="11"/>
        </w:numPr>
        <w:spacing w:line="264" w:lineRule="auto"/>
        <w:ind w:left="360" w:hanging="360"/>
        <w:rPr>
          <w:rFonts w:ascii="Arial" w:hAnsi="Arial" w:cs="Arial"/>
        </w:rPr>
      </w:pPr>
      <w:hyperlink r:id="rId46" w:history="1">
        <w:r w:rsidRPr="00D309B3">
          <w:rPr>
            <w:rFonts w:cs="Arial"/>
            <w:color w:val="234270" w:themeColor="hyperlink"/>
            <w:u w:val="single"/>
            <w:lang w:val="en-GB"/>
          </w:rPr>
          <w:t>Petaluma Valley Hospital</w:t>
        </w:r>
      </w:hyperlink>
      <w:r w:rsidRPr="00D309B3">
        <w:rPr>
          <w:rFonts w:ascii="Arial" w:hAnsi="Arial" w:cs="Arial"/>
        </w:rPr>
        <w:t>, Petaluma, CA</w:t>
      </w:r>
    </w:p>
    <w:p w14:paraId="181FBCE8" w14:textId="77777777" w:rsidR="00A53433" w:rsidRDefault="00A53433" w:rsidP="00A53433">
      <w:pPr>
        <w:spacing w:after="0" w:line="240" w:lineRule="auto"/>
        <w:rPr>
          <w:rFonts w:ascii="Arial" w:eastAsia="Cambria" w:hAnsi="Arial" w:cs="Arial"/>
          <w:sz w:val="20"/>
          <w:szCs w:val="20"/>
          <w:lang w:val="en-GB"/>
        </w:rPr>
      </w:pPr>
    </w:p>
    <w:p w14:paraId="149EBCF1" w14:textId="77777777" w:rsidR="00F94311" w:rsidRPr="00227176" w:rsidRDefault="00F94311" w:rsidP="00F94311">
      <w:pPr>
        <w:pStyle w:val="ListBullet"/>
        <w:numPr>
          <w:ilvl w:val="0"/>
          <w:numId w:val="0"/>
        </w:numPr>
        <w:ind w:left="340" w:hanging="340"/>
        <w:rPr>
          <w:b/>
          <w:bCs/>
          <w:color w:val="86B5BD" w:themeColor="text2"/>
          <w:szCs w:val="20"/>
          <w:lang w:val="en-GB"/>
        </w:rPr>
      </w:pPr>
      <w:r w:rsidRPr="00227176">
        <w:rPr>
          <w:b/>
          <w:bCs/>
          <w:color w:val="86B5BD" w:themeColor="text2"/>
          <w:szCs w:val="20"/>
          <w:lang w:val="en-GB"/>
        </w:rPr>
        <w:t>Southern California</w:t>
      </w:r>
    </w:p>
    <w:p w14:paraId="28C326EB" w14:textId="77777777" w:rsidR="00A53433" w:rsidRPr="00D309B3" w:rsidRDefault="00A53433" w:rsidP="00F94311">
      <w:pPr>
        <w:pStyle w:val="ListBullet"/>
        <w:numPr>
          <w:ilvl w:val="0"/>
          <w:numId w:val="0"/>
        </w:numPr>
        <w:ind w:left="340"/>
      </w:pPr>
    </w:p>
    <w:p w14:paraId="61B8D624" w14:textId="77777777" w:rsidR="00A53433" w:rsidRPr="00D309B3" w:rsidRDefault="00A53433" w:rsidP="00F94311">
      <w:pPr>
        <w:pStyle w:val="ListBullet"/>
        <w:numPr>
          <w:ilvl w:val="0"/>
          <w:numId w:val="12"/>
        </w:numPr>
        <w:ind w:left="360" w:hanging="360"/>
        <w:rPr>
          <w:rFonts w:ascii="Arial" w:hAnsi="Arial" w:cs="Arial"/>
        </w:rPr>
      </w:pPr>
      <w:hyperlink r:id="rId47" w:history="1">
        <w:r w:rsidRPr="00D309B3">
          <w:rPr>
            <w:rFonts w:cs="Arial"/>
            <w:color w:val="234270" w:themeColor="hyperlink"/>
            <w:u w:val="single"/>
            <w:lang w:val="en-GB"/>
          </w:rPr>
          <w:t>Providence Cedars-Sinai Tarzana Medical Center</w:t>
        </w:r>
      </w:hyperlink>
      <w:r w:rsidRPr="00D309B3">
        <w:rPr>
          <w:rFonts w:ascii="Arial" w:hAnsi="Arial" w:cs="Arial"/>
        </w:rPr>
        <w:t>, Tarzana, CA</w:t>
      </w:r>
    </w:p>
    <w:p w14:paraId="0AFC1BF1" w14:textId="77777777" w:rsidR="00A53433" w:rsidRPr="00D309B3" w:rsidRDefault="00A53433" w:rsidP="00F94311">
      <w:pPr>
        <w:pStyle w:val="ListBullet"/>
        <w:numPr>
          <w:ilvl w:val="0"/>
          <w:numId w:val="12"/>
        </w:numPr>
        <w:ind w:left="360" w:hanging="360"/>
        <w:rPr>
          <w:rFonts w:ascii="Arial" w:hAnsi="Arial" w:cs="Arial"/>
        </w:rPr>
      </w:pPr>
      <w:hyperlink r:id="rId48" w:history="1">
        <w:r w:rsidRPr="00D309B3">
          <w:rPr>
            <w:rFonts w:cs="Arial"/>
            <w:color w:val="234270" w:themeColor="hyperlink"/>
            <w:u w:val="single"/>
            <w:lang w:val="en-GB"/>
          </w:rPr>
          <w:t>Providence Holy Cross Medical Center</w:t>
        </w:r>
      </w:hyperlink>
      <w:r w:rsidRPr="00D309B3">
        <w:rPr>
          <w:rFonts w:ascii="Arial" w:hAnsi="Arial" w:cs="Arial"/>
        </w:rPr>
        <w:t>, Mission Hills, CA</w:t>
      </w:r>
    </w:p>
    <w:p w14:paraId="04C89F82" w14:textId="77777777" w:rsidR="00A53433" w:rsidRPr="00D309B3" w:rsidRDefault="00A53433" w:rsidP="00F94311">
      <w:pPr>
        <w:pStyle w:val="ListBullet"/>
        <w:numPr>
          <w:ilvl w:val="0"/>
          <w:numId w:val="12"/>
        </w:numPr>
        <w:ind w:left="360" w:hanging="360"/>
        <w:rPr>
          <w:rFonts w:ascii="Arial" w:hAnsi="Arial" w:cs="Arial"/>
        </w:rPr>
      </w:pPr>
      <w:hyperlink r:id="rId49" w:history="1">
        <w:r w:rsidRPr="00D309B3">
          <w:rPr>
            <w:rFonts w:cs="Arial"/>
            <w:color w:val="234270" w:themeColor="hyperlink"/>
            <w:u w:val="single"/>
            <w:lang w:val="en-GB"/>
          </w:rPr>
          <w:t>Providence Little Company of Mary</w:t>
        </w:r>
      </w:hyperlink>
      <w:r w:rsidRPr="00D309B3">
        <w:rPr>
          <w:rFonts w:ascii="Arial" w:hAnsi="Arial" w:cs="Arial"/>
        </w:rPr>
        <w:t>, San Pedro, CA</w:t>
      </w:r>
    </w:p>
    <w:p w14:paraId="1F9BDF1F" w14:textId="77777777" w:rsidR="00A53433" w:rsidRPr="00D309B3" w:rsidRDefault="00A53433" w:rsidP="00F94311">
      <w:pPr>
        <w:pStyle w:val="ListBullet"/>
        <w:numPr>
          <w:ilvl w:val="0"/>
          <w:numId w:val="12"/>
        </w:numPr>
        <w:ind w:left="360" w:hanging="360"/>
        <w:rPr>
          <w:rFonts w:ascii="Arial" w:hAnsi="Arial" w:cs="Arial"/>
        </w:rPr>
      </w:pPr>
      <w:hyperlink r:id="rId50" w:history="1">
        <w:r w:rsidRPr="00D309B3">
          <w:rPr>
            <w:rFonts w:cs="Arial"/>
            <w:color w:val="234270" w:themeColor="hyperlink"/>
            <w:u w:val="single"/>
            <w:lang w:val="en-GB"/>
          </w:rPr>
          <w:t>Providence Little Company of Mary</w:t>
        </w:r>
      </w:hyperlink>
      <w:r w:rsidRPr="00D309B3">
        <w:rPr>
          <w:rFonts w:ascii="Arial" w:hAnsi="Arial" w:cs="Arial"/>
        </w:rPr>
        <w:t>, Torrance, CA</w:t>
      </w:r>
    </w:p>
    <w:p w14:paraId="39CB7823" w14:textId="77777777" w:rsidR="00A53433" w:rsidRPr="00D309B3" w:rsidRDefault="00A53433" w:rsidP="00F94311">
      <w:pPr>
        <w:pStyle w:val="ListBullet"/>
        <w:numPr>
          <w:ilvl w:val="0"/>
          <w:numId w:val="12"/>
        </w:numPr>
        <w:ind w:left="360" w:hanging="360"/>
        <w:rPr>
          <w:rFonts w:ascii="Arial" w:hAnsi="Arial" w:cs="Arial"/>
        </w:rPr>
      </w:pPr>
      <w:hyperlink r:id="rId51" w:history="1">
        <w:r w:rsidRPr="00D309B3">
          <w:rPr>
            <w:rFonts w:cs="Arial"/>
            <w:color w:val="234270" w:themeColor="hyperlink"/>
            <w:u w:val="single"/>
            <w:lang w:val="en-GB"/>
          </w:rPr>
          <w:t>Providence Mission Hospital</w:t>
        </w:r>
      </w:hyperlink>
      <w:r w:rsidRPr="00D309B3">
        <w:rPr>
          <w:rFonts w:ascii="Arial" w:hAnsi="Arial" w:cs="Arial"/>
        </w:rPr>
        <w:t>, Laguna Beach, CA</w:t>
      </w:r>
    </w:p>
    <w:p w14:paraId="4DCCA251" w14:textId="77777777" w:rsidR="00A53433" w:rsidRPr="00D309B3" w:rsidRDefault="00A53433" w:rsidP="00F94311">
      <w:pPr>
        <w:pStyle w:val="ListBullet"/>
        <w:numPr>
          <w:ilvl w:val="0"/>
          <w:numId w:val="12"/>
        </w:numPr>
        <w:ind w:left="360" w:hanging="360"/>
        <w:rPr>
          <w:rFonts w:ascii="Arial" w:hAnsi="Arial" w:cs="Arial"/>
        </w:rPr>
      </w:pPr>
      <w:hyperlink r:id="rId52" w:history="1">
        <w:r w:rsidRPr="00D309B3">
          <w:rPr>
            <w:rFonts w:cs="Arial"/>
            <w:color w:val="234270" w:themeColor="hyperlink"/>
            <w:u w:val="single"/>
            <w:lang w:val="en-GB"/>
          </w:rPr>
          <w:t>Providence Mission Hospital</w:t>
        </w:r>
      </w:hyperlink>
      <w:r w:rsidRPr="00D309B3">
        <w:rPr>
          <w:rFonts w:ascii="Arial" w:hAnsi="Arial" w:cs="Arial"/>
        </w:rPr>
        <w:t>, Mission Viejo, CA</w:t>
      </w:r>
    </w:p>
    <w:p w14:paraId="3E7BE1D5" w14:textId="77777777" w:rsidR="00A53433" w:rsidRPr="00D309B3" w:rsidRDefault="00A53433" w:rsidP="00F94311">
      <w:pPr>
        <w:pStyle w:val="ListBullet"/>
        <w:numPr>
          <w:ilvl w:val="0"/>
          <w:numId w:val="12"/>
        </w:numPr>
        <w:ind w:left="360" w:hanging="360"/>
        <w:rPr>
          <w:rFonts w:ascii="Arial" w:hAnsi="Arial" w:cs="Arial"/>
        </w:rPr>
      </w:pPr>
      <w:hyperlink r:id="rId53" w:history="1">
        <w:r w:rsidRPr="00D309B3">
          <w:rPr>
            <w:rFonts w:cs="Arial"/>
            <w:color w:val="234270" w:themeColor="hyperlink"/>
            <w:u w:val="single"/>
            <w:lang w:val="en-GB"/>
          </w:rPr>
          <w:t>Providence Saint John’s Health Center</w:t>
        </w:r>
      </w:hyperlink>
      <w:r w:rsidRPr="00D309B3">
        <w:rPr>
          <w:rFonts w:ascii="Arial" w:hAnsi="Arial" w:cs="Arial"/>
        </w:rPr>
        <w:t>, Santa Monica, CA</w:t>
      </w:r>
    </w:p>
    <w:p w14:paraId="31936B24" w14:textId="77777777" w:rsidR="00A53433" w:rsidRPr="00D309B3" w:rsidRDefault="00A53433" w:rsidP="00F94311">
      <w:pPr>
        <w:pStyle w:val="ListBullet"/>
        <w:numPr>
          <w:ilvl w:val="0"/>
          <w:numId w:val="12"/>
        </w:numPr>
        <w:ind w:left="360" w:hanging="360"/>
        <w:rPr>
          <w:rFonts w:ascii="Arial" w:hAnsi="Arial" w:cs="Arial"/>
        </w:rPr>
      </w:pPr>
      <w:hyperlink r:id="rId54" w:history="1">
        <w:r w:rsidRPr="00D309B3">
          <w:rPr>
            <w:rFonts w:cs="Arial"/>
            <w:color w:val="234270" w:themeColor="hyperlink"/>
            <w:u w:val="single"/>
            <w:lang w:val="en-GB"/>
          </w:rPr>
          <w:t>Providence Saint Joseph Medical Center</w:t>
        </w:r>
      </w:hyperlink>
      <w:r w:rsidRPr="00D309B3">
        <w:rPr>
          <w:rFonts w:ascii="Arial" w:hAnsi="Arial" w:cs="Arial"/>
        </w:rPr>
        <w:t>, Burbank, CA</w:t>
      </w:r>
    </w:p>
    <w:p w14:paraId="7F8217D8" w14:textId="77777777" w:rsidR="00A53433" w:rsidRPr="00D309B3" w:rsidRDefault="00A53433" w:rsidP="00F94311">
      <w:pPr>
        <w:pStyle w:val="ListBullet"/>
        <w:numPr>
          <w:ilvl w:val="0"/>
          <w:numId w:val="12"/>
        </w:numPr>
        <w:ind w:left="360" w:hanging="360"/>
        <w:rPr>
          <w:rFonts w:ascii="Arial" w:hAnsi="Arial" w:cs="Arial"/>
        </w:rPr>
      </w:pPr>
      <w:hyperlink r:id="rId55" w:history="1">
        <w:r w:rsidRPr="00D309B3">
          <w:rPr>
            <w:rFonts w:cs="Arial"/>
            <w:color w:val="234270" w:themeColor="hyperlink"/>
            <w:u w:val="single"/>
            <w:lang w:val="en-GB"/>
          </w:rPr>
          <w:t>Providence St. Joseph Hospital</w:t>
        </w:r>
      </w:hyperlink>
      <w:r w:rsidRPr="00D309B3">
        <w:rPr>
          <w:rFonts w:ascii="Arial" w:hAnsi="Arial" w:cs="Arial"/>
        </w:rPr>
        <w:t>, Orange, CA</w:t>
      </w:r>
    </w:p>
    <w:p w14:paraId="3CD9BC85" w14:textId="77777777" w:rsidR="00A53433" w:rsidRPr="00D309B3" w:rsidRDefault="00A53433" w:rsidP="00F94311">
      <w:pPr>
        <w:pStyle w:val="ListBullet"/>
        <w:numPr>
          <w:ilvl w:val="0"/>
          <w:numId w:val="12"/>
        </w:numPr>
        <w:ind w:left="360" w:hanging="360"/>
        <w:rPr>
          <w:rFonts w:ascii="Arial" w:hAnsi="Arial" w:cs="Arial"/>
        </w:rPr>
      </w:pPr>
      <w:hyperlink r:id="rId56" w:history="1">
        <w:r w:rsidRPr="00D309B3">
          <w:rPr>
            <w:rFonts w:cs="Arial"/>
            <w:color w:val="234270" w:themeColor="hyperlink"/>
            <w:u w:val="single"/>
            <w:lang w:val="en-GB"/>
          </w:rPr>
          <w:t>Providence St. Jude Medical Center</w:t>
        </w:r>
      </w:hyperlink>
      <w:r w:rsidRPr="00D309B3">
        <w:rPr>
          <w:rFonts w:ascii="Arial" w:hAnsi="Arial" w:cs="Arial"/>
        </w:rPr>
        <w:t>, Fullerton, CA</w:t>
      </w:r>
    </w:p>
    <w:p w14:paraId="08220852" w14:textId="77777777" w:rsidR="00A53433" w:rsidRPr="00234153" w:rsidRDefault="00A53433" w:rsidP="00F94311">
      <w:pPr>
        <w:pStyle w:val="ListBullet"/>
        <w:numPr>
          <w:ilvl w:val="0"/>
          <w:numId w:val="12"/>
        </w:numPr>
        <w:ind w:left="360" w:hanging="360"/>
        <w:rPr>
          <w:rFonts w:ascii="Arial" w:hAnsi="Arial" w:cs="Arial"/>
        </w:rPr>
      </w:pPr>
      <w:hyperlink r:id="rId57" w:history="1">
        <w:r w:rsidRPr="00D309B3">
          <w:rPr>
            <w:rFonts w:cs="Arial"/>
            <w:color w:val="234270" w:themeColor="hyperlink"/>
            <w:u w:val="single"/>
            <w:lang w:val="en-GB"/>
          </w:rPr>
          <w:t>Providence St. Mary Medical Center</w:t>
        </w:r>
      </w:hyperlink>
      <w:r w:rsidRPr="00D309B3">
        <w:rPr>
          <w:rFonts w:ascii="Arial" w:hAnsi="Arial" w:cs="Arial"/>
        </w:rPr>
        <w:t>, Apple Valley, CA</w:t>
      </w:r>
    </w:p>
    <w:p w14:paraId="1CA5E8A4" w14:textId="77777777" w:rsidR="00F94311" w:rsidRPr="00227176" w:rsidRDefault="00F94311" w:rsidP="00F94311">
      <w:pPr>
        <w:pStyle w:val="ListBullet"/>
        <w:numPr>
          <w:ilvl w:val="0"/>
          <w:numId w:val="0"/>
        </w:numPr>
        <w:ind w:left="340" w:hanging="340"/>
        <w:rPr>
          <w:rFonts w:ascii="Arial" w:hAnsi="Arial" w:cs="Arial"/>
          <w:b/>
          <w:bCs/>
          <w:color w:val="86B5BD" w:themeColor="text2"/>
          <w:szCs w:val="20"/>
        </w:rPr>
      </w:pPr>
    </w:p>
    <w:p w14:paraId="23DA8D8F" w14:textId="77777777" w:rsidR="00F94311" w:rsidRPr="00227176" w:rsidRDefault="00F94311" w:rsidP="00F94311">
      <w:pPr>
        <w:pStyle w:val="ListBullet"/>
        <w:numPr>
          <w:ilvl w:val="0"/>
          <w:numId w:val="0"/>
        </w:numPr>
        <w:ind w:left="340" w:hanging="340"/>
        <w:rPr>
          <w:rFonts w:ascii="Arial" w:hAnsi="Arial" w:cs="Arial"/>
          <w:b/>
          <w:bCs/>
          <w:color w:val="86B5BD" w:themeColor="text2"/>
          <w:szCs w:val="20"/>
        </w:rPr>
      </w:pPr>
      <w:r w:rsidRPr="00227176">
        <w:rPr>
          <w:rFonts w:ascii="Arial" w:hAnsi="Arial" w:cs="Arial"/>
          <w:b/>
          <w:bCs/>
          <w:color w:val="86B5BD" w:themeColor="text2"/>
          <w:szCs w:val="20"/>
        </w:rPr>
        <w:t>California Medical Groups</w:t>
      </w:r>
    </w:p>
    <w:p w14:paraId="12756059" w14:textId="77777777" w:rsidR="00F94311" w:rsidRDefault="00F94311" w:rsidP="00F94311">
      <w:pPr>
        <w:pStyle w:val="ListBullet"/>
        <w:numPr>
          <w:ilvl w:val="0"/>
          <w:numId w:val="0"/>
        </w:numPr>
        <w:ind w:left="340" w:hanging="340"/>
        <w:rPr>
          <w:rFonts w:ascii="Arial" w:hAnsi="Arial" w:cs="Arial"/>
        </w:rPr>
      </w:pPr>
    </w:p>
    <w:p w14:paraId="3BFDEF0E" w14:textId="77777777" w:rsidR="00F94311" w:rsidRPr="00234153" w:rsidRDefault="00F94311" w:rsidP="00F94311">
      <w:pPr>
        <w:pStyle w:val="ListBullet"/>
        <w:numPr>
          <w:ilvl w:val="0"/>
          <w:numId w:val="0"/>
        </w:numPr>
        <w:rPr>
          <w:rFonts w:ascii="Arial" w:hAnsi="Arial" w:cs="Arial"/>
        </w:rPr>
      </w:pPr>
      <w:r w:rsidRPr="000B1174">
        <w:rPr>
          <w:rFonts w:ascii="Arial" w:hAnsi="Arial" w:cs="Arial"/>
        </w:rPr>
        <w:t xml:space="preserve">With robust networks, access to award-winning hospitals and participation in most insurance plans, </w:t>
      </w:r>
      <w:r>
        <w:rPr>
          <w:rFonts w:ascii="Arial" w:hAnsi="Arial" w:cs="Arial"/>
        </w:rPr>
        <w:t>Providence</w:t>
      </w:r>
      <w:r w:rsidRPr="000B1174">
        <w:rPr>
          <w:rFonts w:ascii="Arial" w:hAnsi="Arial" w:cs="Arial"/>
        </w:rPr>
        <w:t xml:space="preserve"> medical groups provide the flexibility and high-quality care </w:t>
      </w:r>
      <w:r>
        <w:rPr>
          <w:rFonts w:ascii="Arial" w:hAnsi="Arial" w:cs="Arial"/>
        </w:rPr>
        <w:t>one</w:t>
      </w:r>
      <w:r w:rsidRPr="000B1174">
        <w:rPr>
          <w:rFonts w:ascii="Arial" w:hAnsi="Arial" w:cs="Arial"/>
        </w:rPr>
        <w:t xml:space="preserve"> would expect from </w:t>
      </w:r>
      <w:r>
        <w:rPr>
          <w:rFonts w:ascii="Arial" w:hAnsi="Arial" w:cs="Arial"/>
        </w:rPr>
        <w:t>their</w:t>
      </w:r>
      <w:r w:rsidRPr="000B1174">
        <w:rPr>
          <w:rFonts w:ascii="Arial" w:hAnsi="Arial" w:cs="Arial"/>
        </w:rPr>
        <w:t xml:space="preserve"> health care provider of choice. Learn more about</w:t>
      </w:r>
      <w:r>
        <w:rPr>
          <w:rFonts w:ascii="Arial" w:hAnsi="Arial" w:cs="Arial"/>
        </w:rPr>
        <w:t xml:space="preserve"> Providence</w:t>
      </w:r>
      <w:r w:rsidRPr="000B1174">
        <w:rPr>
          <w:rFonts w:ascii="Arial" w:hAnsi="Arial" w:cs="Arial"/>
        </w:rPr>
        <w:t xml:space="preserve"> </w:t>
      </w:r>
      <w:hyperlink r:id="rId58" w:history="1">
        <w:r w:rsidRPr="0074323E">
          <w:rPr>
            <w:rStyle w:val="Hyperlink"/>
            <w:rFonts w:ascii="Arial" w:hAnsi="Arial" w:cs="Arial"/>
          </w:rPr>
          <w:t>medical groups</w:t>
        </w:r>
      </w:hyperlink>
      <w:r w:rsidRPr="000B1174">
        <w:rPr>
          <w:rFonts w:ascii="Arial" w:hAnsi="Arial" w:cs="Arial"/>
        </w:rPr>
        <w:t>.</w:t>
      </w:r>
      <w:r>
        <w:rPr>
          <w:rFonts w:ascii="Arial" w:hAnsi="Arial" w:cs="Arial"/>
        </w:rPr>
        <w:br/>
      </w:r>
    </w:p>
    <w:p w14:paraId="17C8B2D2" w14:textId="77777777" w:rsidR="00F94311" w:rsidRPr="00227176" w:rsidRDefault="00F94311" w:rsidP="00F94311">
      <w:pPr>
        <w:pStyle w:val="ListBullet"/>
        <w:numPr>
          <w:ilvl w:val="0"/>
          <w:numId w:val="0"/>
        </w:numPr>
        <w:ind w:left="340" w:hanging="340"/>
        <w:rPr>
          <w:b/>
          <w:bCs/>
          <w:color w:val="21455D" w:themeColor="accent3"/>
          <w:sz w:val="22"/>
          <w:lang w:val="en-GB"/>
        </w:rPr>
      </w:pPr>
      <w:r w:rsidRPr="00227176">
        <w:rPr>
          <w:b/>
          <w:bCs/>
          <w:color w:val="21455D" w:themeColor="accent3"/>
          <w:sz w:val="22"/>
          <w:lang w:val="en-GB"/>
        </w:rPr>
        <w:t>Washington</w:t>
      </w:r>
    </w:p>
    <w:p w14:paraId="0980E7C0" w14:textId="77777777" w:rsidR="00A53433" w:rsidRPr="00D309B3" w:rsidRDefault="00A53433" w:rsidP="00A53433">
      <w:pPr>
        <w:pStyle w:val="ListBullet"/>
        <w:numPr>
          <w:ilvl w:val="0"/>
          <w:numId w:val="0"/>
        </w:numPr>
        <w:ind w:left="340"/>
        <w:rPr>
          <w:lang w:val="en-GB"/>
        </w:rPr>
      </w:pPr>
    </w:p>
    <w:p w14:paraId="314772D7" w14:textId="77777777" w:rsidR="00A53433" w:rsidRDefault="00A53433" w:rsidP="00F94311">
      <w:pPr>
        <w:spacing w:after="0" w:line="240" w:lineRule="auto"/>
        <w:rPr>
          <w:rFonts w:ascii="Arial" w:eastAsia="Cambria" w:hAnsi="Arial" w:cs="Arial"/>
          <w:sz w:val="20"/>
          <w:szCs w:val="20"/>
        </w:rPr>
      </w:pPr>
      <w:r w:rsidRPr="00227152">
        <w:rPr>
          <w:rFonts w:cstheme="minorHAnsi"/>
          <w:sz w:val="20"/>
          <w:szCs w:val="20"/>
        </w:rPr>
        <w:t xml:space="preserve">Providence is the largest health care provider in Washington with hospitals, clinics, senior care centers, hospice, and home health services in communities – large and small – across the state. The not-for-profit network includes hospitals, physicians, clinics, care centers, </w:t>
      </w:r>
      <w:hyperlink r:id="rId59" w:history="1">
        <w:r w:rsidRPr="00227152">
          <w:rPr>
            <w:rFonts w:cstheme="minorHAnsi"/>
            <w:color w:val="234270" w:themeColor="hyperlink"/>
            <w:sz w:val="20"/>
            <w:szCs w:val="20"/>
            <w:u w:val="single"/>
            <w:lang w:val="en-GB"/>
          </w:rPr>
          <w:t>hospice and home health programs</w:t>
        </w:r>
      </w:hyperlink>
      <w:r w:rsidRPr="00227152">
        <w:rPr>
          <w:rStyle w:val="BodyTextChar"/>
          <w:szCs w:val="20"/>
        </w:rPr>
        <w:t xml:space="preserve">, </w:t>
      </w:r>
      <w:r w:rsidRPr="00227152">
        <w:rPr>
          <w:rFonts w:cstheme="minorHAnsi"/>
          <w:sz w:val="20"/>
          <w:szCs w:val="20"/>
        </w:rPr>
        <w:t xml:space="preserve">and diverse community services across Washington. Health care services in Washington include unique affiliations with </w:t>
      </w:r>
      <w:hyperlink r:id="rId60" w:tgtFrame="_blank" w:history="1">
        <w:r w:rsidRPr="00227152">
          <w:rPr>
            <w:rFonts w:cstheme="minorHAnsi"/>
            <w:color w:val="234270" w:themeColor="hyperlink"/>
            <w:sz w:val="20"/>
            <w:szCs w:val="20"/>
            <w:u w:val="single"/>
            <w:lang w:val="en-GB"/>
          </w:rPr>
          <w:t>Swedish Health Services</w:t>
        </w:r>
      </w:hyperlink>
      <w:r w:rsidRPr="00227152">
        <w:rPr>
          <w:rStyle w:val="BodyTextChar"/>
          <w:szCs w:val="20"/>
        </w:rPr>
        <w:t xml:space="preserve"> </w:t>
      </w:r>
      <w:r w:rsidRPr="00227152">
        <w:rPr>
          <w:rFonts w:cstheme="minorHAnsi"/>
          <w:sz w:val="20"/>
          <w:szCs w:val="20"/>
        </w:rPr>
        <w:t xml:space="preserve">and </w:t>
      </w:r>
      <w:hyperlink r:id="rId61" w:tgtFrame="_blank" w:history="1">
        <w:r w:rsidRPr="00227152">
          <w:rPr>
            <w:rFonts w:cstheme="minorHAnsi"/>
            <w:color w:val="234270" w:themeColor="hyperlink"/>
            <w:sz w:val="20"/>
            <w:szCs w:val="20"/>
            <w:u w:val="single"/>
            <w:lang w:val="en-GB"/>
          </w:rPr>
          <w:t>Pacific Medical Centers</w:t>
        </w:r>
      </w:hyperlink>
      <w:r w:rsidRPr="00227152">
        <w:rPr>
          <w:rStyle w:val="BodyTextChar"/>
          <w:szCs w:val="20"/>
        </w:rPr>
        <w:t xml:space="preserve"> </w:t>
      </w:r>
      <w:r w:rsidRPr="00227152">
        <w:rPr>
          <w:rFonts w:cstheme="minorHAnsi"/>
          <w:sz w:val="20"/>
          <w:szCs w:val="20"/>
        </w:rPr>
        <w:t xml:space="preserve">in Western Washington and </w:t>
      </w:r>
      <w:hyperlink r:id="rId62" w:history="1">
        <w:r w:rsidRPr="00227152">
          <w:rPr>
            <w:rFonts w:cstheme="minorHAnsi"/>
            <w:color w:val="234270" w:themeColor="hyperlink"/>
            <w:sz w:val="20"/>
            <w:szCs w:val="20"/>
            <w:u w:val="single"/>
            <w:lang w:val="en-GB"/>
          </w:rPr>
          <w:t>Kadlec</w:t>
        </w:r>
      </w:hyperlink>
      <w:r w:rsidRPr="00227152">
        <w:rPr>
          <w:rStyle w:val="BodyTextChar"/>
          <w:szCs w:val="20"/>
        </w:rPr>
        <w:t xml:space="preserve"> </w:t>
      </w:r>
      <w:r w:rsidRPr="00227152">
        <w:rPr>
          <w:rFonts w:cstheme="minorHAnsi"/>
          <w:sz w:val="20"/>
          <w:szCs w:val="20"/>
        </w:rPr>
        <w:t>in Eastern Washington.</w:t>
      </w:r>
      <w:r w:rsidR="00F94311" w:rsidRPr="00227152">
        <w:rPr>
          <w:rFonts w:cstheme="minorHAnsi"/>
          <w:sz w:val="20"/>
          <w:szCs w:val="20"/>
        </w:rPr>
        <w:t xml:space="preserve"> </w:t>
      </w:r>
      <w:r w:rsidRPr="00D309B3">
        <w:rPr>
          <w:rFonts w:ascii="Arial" w:eastAsia="Cambria" w:hAnsi="Arial" w:cs="Arial"/>
          <w:sz w:val="20"/>
          <w:szCs w:val="20"/>
        </w:rPr>
        <w:t>Providence hospitals across Washington are routinely recognized for excellence:</w:t>
      </w:r>
    </w:p>
    <w:p w14:paraId="1D0D5D87" w14:textId="77777777" w:rsidR="00A53433" w:rsidRPr="00D309B3" w:rsidRDefault="00A53433" w:rsidP="00A53433">
      <w:pPr>
        <w:spacing w:after="0" w:line="240" w:lineRule="auto"/>
        <w:ind w:left="720"/>
        <w:rPr>
          <w:rFonts w:ascii="Arial" w:eastAsia="Cambria" w:hAnsi="Arial" w:cs="Arial"/>
          <w:sz w:val="20"/>
          <w:szCs w:val="20"/>
        </w:rPr>
      </w:pPr>
    </w:p>
    <w:p w14:paraId="24C9B918" w14:textId="77777777" w:rsidR="00A53433" w:rsidRPr="00D309B3" w:rsidRDefault="00A53433" w:rsidP="00F94311">
      <w:pPr>
        <w:pStyle w:val="ListBullet"/>
        <w:numPr>
          <w:ilvl w:val="0"/>
          <w:numId w:val="13"/>
        </w:numPr>
        <w:ind w:left="360" w:hanging="360"/>
        <w:rPr>
          <w:rFonts w:ascii="Arial" w:hAnsi="Arial" w:cs="Arial"/>
        </w:rPr>
      </w:pPr>
      <w:hyperlink r:id="rId63" w:history="1">
        <w:r w:rsidRPr="00D309B3">
          <w:rPr>
            <w:rFonts w:cs="Arial"/>
            <w:color w:val="234270" w:themeColor="hyperlink"/>
            <w:u w:val="single"/>
            <w:lang w:val="en-GB"/>
          </w:rPr>
          <w:t>Providence Centralia Hospital</w:t>
        </w:r>
      </w:hyperlink>
      <w:r w:rsidRPr="00D309B3">
        <w:rPr>
          <w:rFonts w:ascii="Arial" w:hAnsi="Arial" w:cs="Arial"/>
        </w:rPr>
        <w:t>, Centralia, WA</w:t>
      </w:r>
    </w:p>
    <w:p w14:paraId="69CE9845" w14:textId="77777777" w:rsidR="00A53433" w:rsidRPr="00D309B3" w:rsidRDefault="00A53433" w:rsidP="00F94311">
      <w:pPr>
        <w:pStyle w:val="ListBullet"/>
        <w:numPr>
          <w:ilvl w:val="0"/>
          <w:numId w:val="13"/>
        </w:numPr>
        <w:ind w:left="360" w:hanging="360"/>
        <w:rPr>
          <w:rFonts w:ascii="Arial" w:hAnsi="Arial" w:cs="Arial"/>
        </w:rPr>
      </w:pPr>
      <w:hyperlink r:id="rId64" w:history="1">
        <w:r w:rsidRPr="00D309B3">
          <w:rPr>
            <w:rFonts w:cs="Arial"/>
            <w:color w:val="234270" w:themeColor="hyperlink"/>
            <w:u w:val="single"/>
            <w:lang w:val="en-GB"/>
          </w:rPr>
          <w:t>Providence Holy Family Hospital</w:t>
        </w:r>
      </w:hyperlink>
      <w:r w:rsidRPr="00D309B3">
        <w:rPr>
          <w:rFonts w:ascii="Arial" w:hAnsi="Arial" w:cs="Arial"/>
        </w:rPr>
        <w:t>, Spokane, WA</w:t>
      </w:r>
    </w:p>
    <w:p w14:paraId="35B48501" w14:textId="77777777" w:rsidR="00A53433" w:rsidRPr="00D309B3" w:rsidRDefault="00A53433" w:rsidP="00F94311">
      <w:pPr>
        <w:pStyle w:val="ListBullet"/>
        <w:numPr>
          <w:ilvl w:val="0"/>
          <w:numId w:val="13"/>
        </w:numPr>
        <w:ind w:left="360" w:hanging="360"/>
        <w:rPr>
          <w:rFonts w:ascii="Arial" w:hAnsi="Arial" w:cs="Arial"/>
        </w:rPr>
      </w:pPr>
      <w:hyperlink r:id="rId65" w:history="1">
        <w:r w:rsidRPr="00D309B3">
          <w:rPr>
            <w:rFonts w:cs="Arial"/>
            <w:color w:val="234270" w:themeColor="hyperlink"/>
            <w:u w:val="single"/>
            <w:lang w:val="en-GB"/>
          </w:rPr>
          <w:t>Providence Mount Carmel Hospital</w:t>
        </w:r>
      </w:hyperlink>
      <w:r w:rsidRPr="00D309B3">
        <w:rPr>
          <w:rFonts w:ascii="Arial" w:hAnsi="Arial" w:cs="Arial"/>
        </w:rPr>
        <w:t>, Colville, WA</w:t>
      </w:r>
    </w:p>
    <w:p w14:paraId="695F4D74" w14:textId="77777777" w:rsidR="00A53433" w:rsidRPr="00D309B3" w:rsidRDefault="00A53433" w:rsidP="00F94311">
      <w:pPr>
        <w:pStyle w:val="ListBullet"/>
        <w:numPr>
          <w:ilvl w:val="0"/>
          <w:numId w:val="13"/>
        </w:numPr>
        <w:ind w:left="360" w:hanging="360"/>
        <w:rPr>
          <w:rFonts w:ascii="Arial" w:hAnsi="Arial" w:cs="Arial"/>
        </w:rPr>
      </w:pPr>
      <w:hyperlink r:id="rId66" w:history="1">
        <w:r w:rsidRPr="00D309B3">
          <w:rPr>
            <w:rFonts w:cs="Arial"/>
            <w:color w:val="234270" w:themeColor="hyperlink"/>
            <w:u w:val="single"/>
            <w:lang w:val="en-GB"/>
          </w:rPr>
          <w:t>Providence Regional Medical Center</w:t>
        </w:r>
      </w:hyperlink>
      <w:r w:rsidRPr="00D309B3">
        <w:rPr>
          <w:rFonts w:ascii="Arial" w:hAnsi="Arial" w:cs="Arial"/>
        </w:rPr>
        <w:t>, Everett, WA</w:t>
      </w:r>
    </w:p>
    <w:p w14:paraId="082B5008" w14:textId="77777777" w:rsidR="00A53433" w:rsidRPr="00D309B3" w:rsidRDefault="00A53433" w:rsidP="00F94311">
      <w:pPr>
        <w:pStyle w:val="ListBullet"/>
        <w:numPr>
          <w:ilvl w:val="0"/>
          <w:numId w:val="13"/>
        </w:numPr>
        <w:ind w:left="360" w:hanging="360"/>
        <w:rPr>
          <w:rFonts w:ascii="Arial" w:hAnsi="Arial" w:cs="Arial"/>
        </w:rPr>
      </w:pPr>
      <w:hyperlink r:id="rId67" w:history="1">
        <w:r w:rsidRPr="00D309B3">
          <w:rPr>
            <w:rFonts w:cs="Arial"/>
            <w:color w:val="234270" w:themeColor="hyperlink"/>
            <w:u w:val="single"/>
            <w:lang w:val="en-GB"/>
          </w:rPr>
          <w:t>Providence Sacred Heart Medical Center</w:t>
        </w:r>
      </w:hyperlink>
      <w:r w:rsidRPr="00D309B3">
        <w:rPr>
          <w:rFonts w:ascii="Arial" w:hAnsi="Arial" w:cs="Arial"/>
        </w:rPr>
        <w:t>, Spokane, WA</w:t>
      </w:r>
    </w:p>
    <w:p w14:paraId="00AA042C" w14:textId="77777777" w:rsidR="00A53433" w:rsidRPr="00D309B3" w:rsidRDefault="00A53433" w:rsidP="00F94311">
      <w:pPr>
        <w:pStyle w:val="ListBullet"/>
        <w:numPr>
          <w:ilvl w:val="0"/>
          <w:numId w:val="13"/>
        </w:numPr>
        <w:ind w:left="360" w:hanging="360"/>
        <w:rPr>
          <w:rFonts w:ascii="Arial" w:hAnsi="Arial" w:cs="Arial"/>
        </w:rPr>
      </w:pPr>
      <w:hyperlink r:id="rId68" w:history="1">
        <w:r w:rsidRPr="00D309B3">
          <w:rPr>
            <w:rFonts w:cs="Arial"/>
            <w:color w:val="234270" w:themeColor="hyperlink"/>
            <w:u w:val="single"/>
            <w:lang w:val="en-GB"/>
          </w:rPr>
          <w:t>Providence St. Joseph Hospital</w:t>
        </w:r>
      </w:hyperlink>
      <w:r w:rsidRPr="00D309B3">
        <w:rPr>
          <w:rFonts w:ascii="Arial" w:hAnsi="Arial" w:cs="Arial"/>
        </w:rPr>
        <w:t>, Chewelah, WA</w:t>
      </w:r>
    </w:p>
    <w:p w14:paraId="156EC77B" w14:textId="77777777" w:rsidR="00A53433" w:rsidRPr="00D309B3" w:rsidRDefault="00A53433" w:rsidP="00F94311">
      <w:pPr>
        <w:pStyle w:val="ListBullet"/>
        <w:numPr>
          <w:ilvl w:val="0"/>
          <w:numId w:val="13"/>
        </w:numPr>
        <w:ind w:left="360" w:hanging="360"/>
        <w:rPr>
          <w:rFonts w:ascii="Arial" w:hAnsi="Arial" w:cs="Arial"/>
        </w:rPr>
      </w:pPr>
      <w:hyperlink r:id="rId69" w:history="1">
        <w:r w:rsidRPr="00D309B3">
          <w:rPr>
            <w:rFonts w:cs="Arial"/>
            <w:color w:val="234270" w:themeColor="hyperlink"/>
            <w:u w:val="single"/>
            <w:lang w:val="en-GB"/>
          </w:rPr>
          <w:t>Providence St. Luke’s Rehabilitation Medical Center</w:t>
        </w:r>
      </w:hyperlink>
      <w:r w:rsidRPr="00D309B3">
        <w:rPr>
          <w:rFonts w:ascii="Arial" w:hAnsi="Arial" w:cs="Arial"/>
        </w:rPr>
        <w:t>, Spokane, WA</w:t>
      </w:r>
    </w:p>
    <w:p w14:paraId="55E775B4" w14:textId="77777777" w:rsidR="00A53433" w:rsidRPr="00D309B3" w:rsidRDefault="00A53433" w:rsidP="00F94311">
      <w:pPr>
        <w:pStyle w:val="ListBullet"/>
        <w:numPr>
          <w:ilvl w:val="0"/>
          <w:numId w:val="13"/>
        </w:numPr>
        <w:ind w:left="360" w:hanging="360"/>
        <w:rPr>
          <w:rFonts w:ascii="Arial" w:hAnsi="Arial" w:cs="Arial"/>
        </w:rPr>
      </w:pPr>
      <w:hyperlink r:id="rId70" w:history="1">
        <w:r w:rsidRPr="00D309B3">
          <w:rPr>
            <w:rFonts w:cs="Arial"/>
            <w:color w:val="234270" w:themeColor="hyperlink"/>
            <w:u w:val="single"/>
            <w:lang w:val="en-GB"/>
          </w:rPr>
          <w:t>Providence St. Mary Medical Center</w:t>
        </w:r>
      </w:hyperlink>
      <w:r w:rsidRPr="00D309B3">
        <w:rPr>
          <w:rFonts w:ascii="Arial" w:hAnsi="Arial" w:cs="Arial"/>
        </w:rPr>
        <w:t>, Walla Walla, WA</w:t>
      </w:r>
    </w:p>
    <w:p w14:paraId="2B9B4C54" w14:textId="77777777" w:rsidR="00A53433" w:rsidRPr="00D309B3" w:rsidRDefault="00A53433" w:rsidP="00F94311">
      <w:pPr>
        <w:pStyle w:val="ListBullet"/>
        <w:numPr>
          <w:ilvl w:val="0"/>
          <w:numId w:val="13"/>
        </w:numPr>
        <w:ind w:left="360" w:hanging="360"/>
        <w:rPr>
          <w:rFonts w:ascii="Arial" w:hAnsi="Arial" w:cs="Arial"/>
        </w:rPr>
      </w:pPr>
      <w:hyperlink r:id="rId71" w:history="1">
        <w:r w:rsidRPr="00D309B3">
          <w:rPr>
            <w:rFonts w:cs="Arial"/>
            <w:color w:val="234270" w:themeColor="hyperlink"/>
            <w:u w:val="single"/>
            <w:lang w:val="en-GB"/>
          </w:rPr>
          <w:t>Providence St. Peter Hospital</w:t>
        </w:r>
      </w:hyperlink>
      <w:r w:rsidRPr="00D309B3">
        <w:rPr>
          <w:rFonts w:ascii="Arial" w:hAnsi="Arial" w:cs="Arial"/>
        </w:rPr>
        <w:t>, Olympia, WA</w:t>
      </w:r>
    </w:p>
    <w:p w14:paraId="7FCBEAB5" w14:textId="77777777" w:rsidR="00A53433" w:rsidRPr="00D309B3" w:rsidRDefault="00A53433" w:rsidP="00F94311">
      <w:pPr>
        <w:pStyle w:val="ListBullet"/>
        <w:numPr>
          <w:ilvl w:val="0"/>
          <w:numId w:val="13"/>
        </w:numPr>
        <w:ind w:left="360" w:hanging="360"/>
        <w:rPr>
          <w:rFonts w:ascii="Arial" w:hAnsi="Arial" w:cs="Arial"/>
        </w:rPr>
      </w:pPr>
      <w:hyperlink r:id="rId72" w:history="1">
        <w:r w:rsidRPr="00D309B3">
          <w:rPr>
            <w:rFonts w:cs="Arial"/>
            <w:color w:val="234270" w:themeColor="hyperlink"/>
            <w:u w:val="single"/>
            <w:lang w:val="en-GB"/>
          </w:rPr>
          <w:t>Sacred Heart Children’s Hospital</w:t>
        </w:r>
      </w:hyperlink>
      <w:r w:rsidRPr="00D309B3">
        <w:rPr>
          <w:rFonts w:ascii="Arial" w:hAnsi="Arial" w:cs="Arial"/>
        </w:rPr>
        <w:t>, Spokane, WA</w:t>
      </w:r>
    </w:p>
    <w:p w14:paraId="4CF82ACC" w14:textId="77777777" w:rsidR="00A53433" w:rsidRPr="00D309B3" w:rsidRDefault="00A53433" w:rsidP="00F94311">
      <w:pPr>
        <w:pStyle w:val="ListBullet"/>
        <w:numPr>
          <w:ilvl w:val="0"/>
          <w:numId w:val="13"/>
        </w:numPr>
        <w:ind w:left="360" w:hanging="360"/>
        <w:rPr>
          <w:rFonts w:ascii="Arial" w:hAnsi="Arial" w:cs="Arial"/>
        </w:rPr>
      </w:pPr>
      <w:hyperlink r:id="rId73" w:history="1">
        <w:r w:rsidRPr="00D309B3">
          <w:rPr>
            <w:rFonts w:cs="Arial"/>
            <w:color w:val="234270" w:themeColor="hyperlink"/>
            <w:u w:val="single"/>
            <w:lang w:val="en-GB"/>
          </w:rPr>
          <w:t>Kadlec Regional Medical Center</w:t>
        </w:r>
      </w:hyperlink>
      <w:r w:rsidRPr="00D309B3">
        <w:rPr>
          <w:rFonts w:ascii="Arial" w:hAnsi="Arial" w:cs="Arial"/>
        </w:rPr>
        <w:t>, Richland, WA</w:t>
      </w:r>
    </w:p>
    <w:p w14:paraId="678EB67D" w14:textId="77777777" w:rsidR="00A53433" w:rsidRDefault="00A53433" w:rsidP="00A53433">
      <w:pPr>
        <w:spacing w:after="0" w:line="264" w:lineRule="auto"/>
        <w:rPr>
          <w:rFonts w:ascii="Arial" w:eastAsia="Arial" w:hAnsi="Arial" w:cs="Arial"/>
          <w:sz w:val="20"/>
          <w:szCs w:val="20"/>
        </w:rPr>
      </w:pPr>
    </w:p>
    <w:p w14:paraId="68FBC634" w14:textId="77777777" w:rsidR="00F94311" w:rsidRPr="00D309B3" w:rsidRDefault="00F94311" w:rsidP="00F94311">
      <w:pPr>
        <w:spacing w:after="0" w:line="240" w:lineRule="auto"/>
        <w:rPr>
          <w:rFonts w:ascii="Arial" w:eastAsia="Cambria" w:hAnsi="Arial" w:cs="Arial"/>
          <w:sz w:val="20"/>
          <w:szCs w:val="20"/>
        </w:rPr>
      </w:pPr>
      <w:hyperlink r:id="rId74" w:history="1">
        <w:r w:rsidRPr="0023195A">
          <w:rPr>
            <w:rFonts w:eastAsia="Cambria" w:cstheme="minorHAnsi"/>
            <w:color w:val="234270" w:themeColor="hyperlink"/>
            <w:sz w:val="20"/>
            <w:szCs w:val="20"/>
            <w:u w:val="single"/>
            <w:lang w:val="en-GB"/>
          </w:rPr>
          <w:t>Providence Medical Group - Washington</w:t>
        </w:r>
      </w:hyperlink>
      <w:r w:rsidRPr="0023195A">
        <w:rPr>
          <w:rFonts w:eastAsia="Cambria" w:cstheme="minorHAnsi"/>
          <w:sz w:val="20"/>
          <w:szCs w:val="20"/>
        </w:rPr>
        <w:t> o</w:t>
      </w:r>
      <w:r w:rsidRPr="00D309B3">
        <w:rPr>
          <w:rFonts w:ascii="Arial" w:eastAsia="Cambria" w:hAnsi="Arial" w:cs="Arial"/>
          <w:sz w:val="20"/>
          <w:szCs w:val="20"/>
        </w:rPr>
        <w:t>ffers primary and specialty care to adults and children.</w:t>
      </w:r>
    </w:p>
    <w:p w14:paraId="1DEFAF34" w14:textId="77777777" w:rsidR="00F94311" w:rsidRDefault="00F94311" w:rsidP="00F94311">
      <w:pPr>
        <w:spacing w:after="0" w:line="264" w:lineRule="auto"/>
        <w:rPr>
          <w:rFonts w:ascii="Arial" w:eastAsia="Arial" w:hAnsi="Arial" w:cs="Arial"/>
          <w:sz w:val="20"/>
          <w:szCs w:val="20"/>
        </w:rPr>
      </w:pPr>
    </w:p>
    <w:p w14:paraId="0F213077" w14:textId="77777777" w:rsidR="00F94311" w:rsidRPr="00227176" w:rsidRDefault="00F94311" w:rsidP="00F94311">
      <w:pPr>
        <w:rPr>
          <w:rFonts w:eastAsia="Arial"/>
          <w:b/>
          <w:bCs/>
          <w:color w:val="21455D" w:themeColor="accent3"/>
        </w:rPr>
      </w:pPr>
      <w:r w:rsidRPr="00227176">
        <w:rPr>
          <w:rFonts w:eastAsia="Arial"/>
          <w:b/>
          <w:bCs/>
          <w:color w:val="21455D" w:themeColor="accent3"/>
        </w:rPr>
        <w:t>Providence Affiliates</w:t>
      </w:r>
    </w:p>
    <w:p w14:paraId="074CFF27" w14:textId="77777777" w:rsidR="00F94311" w:rsidRPr="00D309B3" w:rsidRDefault="00F94311" w:rsidP="00F94311">
      <w:pPr>
        <w:spacing w:after="0" w:line="264" w:lineRule="auto"/>
        <w:rPr>
          <w:rFonts w:ascii="Arial" w:eastAsia="Arial" w:hAnsi="Arial" w:cs="Arial"/>
          <w:sz w:val="20"/>
          <w:szCs w:val="20"/>
        </w:rPr>
      </w:pPr>
      <w:r>
        <w:rPr>
          <w:rFonts w:ascii="Arial" w:eastAsia="Arial" w:hAnsi="Arial" w:cs="Arial"/>
          <w:sz w:val="20"/>
          <w:szCs w:val="20"/>
        </w:rPr>
        <w:t>The Providence affiliate family includes:</w:t>
      </w:r>
    </w:p>
    <w:p w14:paraId="2FE53E4E" w14:textId="77777777" w:rsidR="00A53433" w:rsidRPr="00D309B3" w:rsidRDefault="00A53433" w:rsidP="00F94311">
      <w:pPr>
        <w:pStyle w:val="ListBullet"/>
        <w:ind w:left="360" w:hanging="360"/>
        <w:rPr>
          <w:rFonts w:ascii="Arial" w:hAnsi="Arial" w:cs="Arial"/>
          <w:szCs w:val="20"/>
          <w:lang w:val="en-GB"/>
        </w:rPr>
      </w:pPr>
      <w:hyperlink r:id="rId75" w:history="1">
        <w:r w:rsidRPr="00D309B3">
          <w:rPr>
            <w:rFonts w:cs="Arial"/>
            <w:color w:val="234270" w:themeColor="hyperlink"/>
            <w:szCs w:val="20"/>
            <w:u w:val="single"/>
            <w:lang w:val="en-GB"/>
          </w:rPr>
          <w:t>Covenant Health in West Texas and New Mexico</w:t>
        </w:r>
      </w:hyperlink>
    </w:p>
    <w:p w14:paraId="08940696" w14:textId="77777777" w:rsidR="00A53433" w:rsidRPr="00D309B3" w:rsidRDefault="00A53433" w:rsidP="00F94311">
      <w:pPr>
        <w:pStyle w:val="ListBullet"/>
        <w:ind w:left="360" w:hanging="360"/>
        <w:rPr>
          <w:rFonts w:ascii="Arial" w:hAnsi="Arial" w:cs="Arial"/>
          <w:szCs w:val="20"/>
          <w:lang w:val="en-GB"/>
        </w:rPr>
      </w:pPr>
      <w:hyperlink r:id="rId76" w:history="1">
        <w:r w:rsidRPr="00D309B3">
          <w:rPr>
            <w:rFonts w:cs="Arial"/>
            <w:color w:val="234270" w:themeColor="hyperlink"/>
            <w:szCs w:val="20"/>
            <w:u w:val="single"/>
            <w:lang w:val="en-GB"/>
          </w:rPr>
          <w:t>Facey Medical Group in Los Angeles, CA</w:t>
        </w:r>
      </w:hyperlink>
    </w:p>
    <w:p w14:paraId="31CD7093" w14:textId="77777777" w:rsidR="00A53433" w:rsidRPr="00D309B3" w:rsidRDefault="00A53433" w:rsidP="00F94311">
      <w:pPr>
        <w:pStyle w:val="ListBullet"/>
        <w:ind w:left="360" w:hanging="360"/>
        <w:rPr>
          <w:rFonts w:ascii="Arial" w:hAnsi="Arial" w:cs="Arial"/>
          <w:szCs w:val="20"/>
          <w:lang w:val="en-GB"/>
        </w:rPr>
      </w:pPr>
      <w:hyperlink r:id="rId77" w:history="1">
        <w:r w:rsidRPr="00D309B3">
          <w:rPr>
            <w:rFonts w:cs="Arial"/>
            <w:color w:val="234270" w:themeColor="hyperlink"/>
            <w:szCs w:val="20"/>
            <w:u w:val="single"/>
            <w:lang w:val="en-GB"/>
          </w:rPr>
          <w:t>Kadlec in Southeast Washington</w:t>
        </w:r>
      </w:hyperlink>
    </w:p>
    <w:p w14:paraId="31648734" w14:textId="77777777" w:rsidR="00A53433" w:rsidRPr="00D309B3" w:rsidRDefault="00A53433" w:rsidP="00F94311">
      <w:pPr>
        <w:pStyle w:val="ListBullet"/>
        <w:ind w:left="360" w:hanging="360"/>
        <w:rPr>
          <w:rFonts w:ascii="Arial" w:hAnsi="Arial" w:cs="Arial"/>
          <w:szCs w:val="20"/>
          <w:lang w:val="en-GB"/>
        </w:rPr>
      </w:pPr>
      <w:hyperlink r:id="rId78" w:tgtFrame="_blank" w:history="1">
        <w:r w:rsidRPr="00D309B3">
          <w:rPr>
            <w:rFonts w:cs="Arial"/>
            <w:color w:val="234270" w:themeColor="hyperlink"/>
            <w:szCs w:val="20"/>
            <w:u w:val="single"/>
            <w:lang w:val="en-GB"/>
          </w:rPr>
          <w:t>Pacific Medical Centers in Seattle, WA</w:t>
        </w:r>
      </w:hyperlink>
    </w:p>
    <w:p w14:paraId="78A39A86" w14:textId="77777777" w:rsidR="00A53433" w:rsidRPr="00D309B3" w:rsidRDefault="00A53433" w:rsidP="00F94311">
      <w:pPr>
        <w:pStyle w:val="ListBullet"/>
        <w:ind w:left="360" w:hanging="360"/>
        <w:rPr>
          <w:rFonts w:ascii="Arial" w:hAnsi="Arial" w:cs="Arial"/>
          <w:szCs w:val="20"/>
          <w:lang w:val="en-GB"/>
        </w:rPr>
      </w:pPr>
      <w:hyperlink r:id="rId79" w:tgtFrame="_blank" w:history="1">
        <w:r w:rsidRPr="00D309B3">
          <w:rPr>
            <w:rFonts w:cs="Arial"/>
            <w:color w:val="234270" w:themeColor="hyperlink"/>
            <w:szCs w:val="20"/>
            <w:u w:val="single"/>
            <w:lang w:val="en-GB"/>
          </w:rPr>
          <w:t>Swedish Health Services in Seattle, WA</w:t>
        </w:r>
      </w:hyperlink>
    </w:p>
    <w:p w14:paraId="595D2F7D" w14:textId="77777777" w:rsidR="00A53433" w:rsidRDefault="00A53433" w:rsidP="00A53433">
      <w:pPr>
        <w:pStyle w:val="Heading2"/>
      </w:pPr>
      <w:r>
        <w:t>Providence: Key Statistics</w:t>
      </w:r>
    </w:p>
    <w:p w14:paraId="3E0300A5" w14:textId="76CD040E" w:rsidR="007305CD" w:rsidRDefault="007305CD" w:rsidP="007305CD">
      <w:pPr>
        <w:pStyle w:val="BodyText"/>
        <w:jc w:val="center"/>
      </w:pPr>
      <w:r w:rsidRPr="00ED5BC7">
        <w:rPr>
          <w:noProof/>
        </w:rPr>
        <w:drawing>
          <wp:inline distT="0" distB="0" distL="0" distR="0" wp14:anchorId="262AD012" wp14:editId="537CFB09">
            <wp:extent cx="4851871" cy="4391025"/>
            <wp:effectExtent l="0" t="0" r="6350" b="0"/>
            <wp:docPr id="1911040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40723" name=""/>
                    <pic:cNvPicPr/>
                  </pic:nvPicPr>
                  <pic:blipFill>
                    <a:blip r:embed="rId80"/>
                    <a:stretch>
                      <a:fillRect/>
                    </a:stretch>
                  </pic:blipFill>
                  <pic:spPr>
                    <a:xfrm>
                      <a:off x="0" y="0"/>
                      <a:ext cx="4861939" cy="4400137"/>
                    </a:xfrm>
                    <a:prstGeom prst="rect">
                      <a:avLst/>
                    </a:prstGeom>
                  </pic:spPr>
                </pic:pic>
              </a:graphicData>
            </a:graphic>
          </wp:inline>
        </w:drawing>
      </w:r>
    </w:p>
    <w:p w14:paraId="7400E5B0" w14:textId="77777777" w:rsidR="007305CD" w:rsidRDefault="007305CD" w:rsidP="00A53433">
      <w:pPr>
        <w:pStyle w:val="Heading2"/>
      </w:pPr>
    </w:p>
    <w:p w14:paraId="0895426A" w14:textId="77777777" w:rsidR="007305CD" w:rsidRPr="007305CD" w:rsidRDefault="007305CD" w:rsidP="007305CD">
      <w:pPr>
        <w:pStyle w:val="BodyText"/>
      </w:pPr>
    </w:p>
    <w:p w14:paraId="55BD8FCD" w14:textId="143C9A87" w:rsidR="00A53433" w:rsidRPr="00993DAD" w:rsidRDefault="00A53433" w:rsidP="00A53433">
      <w:pPr>
        <w:pStyle w:val="Heading2"/>
      </w:pPr>
      <w:r w:rsidRPr="00993DAD">
        <w:lastRenderedPageBreak/>
        <w:t>Mission</w:t>
      </w:r>
    </w:p>
    <w:p w14:paraId="64429C63" w14:textId="77777777" w:rsidR="00A53433" w:rsidRPr="002D014E" w:rsidRDefault="00A53433" w:rsidP="00A53433">
      <w:pPr>
        <w:pStyle w:val="BodyText"/>
        <w:rPr>
          <w:i/>
          <w:iCs/>
        </w:rPr>
      </w:pPr>
      <w:r w:rsidRPr="002D014E">
        <w:rPr>
          <w:i/>
          <w:iCs/>
        </w:rPr>
        <w:t>As expressions of God’s healing love, witnessed through the ministry of Jesus, we are steadfast in serving all, especially those who are poor and vulnerable.</w:t>
      </w:r>
    </w:p>
    <w:p w14:paraId="6A7677E6" w14:textId="77777777" w:rsidR="00A53433" w:rsidRPr="00993DAD" w:rsidRDefault="00A53433" w:rsidP="00A53433">
      <w:pPr>
        <w:pStyle w:val="Heading2"/>
      </w:pPr>
      <w:r w:rsidRPr="00993DAD">
        <w:t>Values</w:t>
      </w:r>
    </w:p>
    <w:p w14:paraId="5E1D10C8" w14:textId="77777777" w:rsidR="00D35362" w:rsidRDefault="00A53433" w:rsidP="00D35362">
      <w:pPr>
        <w:pStyle w:val="BulletedListmultiplelines"/>
      </w:pPr>
      <w:r w:rsidRPr="004E4EE1">
        <w:rPr>
          <w:b/>
          <w:bCs/>
          <w:i/>
          <w:iCs/>
        </w:rPr>
        <w:t>Compassion</w:t>
      </w:r>
      <w:r w:rsidRPr="00993DAD">
        <w:t>—</w:t>
      </w:r>
      <w:r w:rsidR="00D35362" w:rsidRPr="00227176">
        <w:rPr>
          <w:i/>
          <w:iCs/>
        </w:rPr>
        <w:t>Jesus taught and healed with compassion for all. –Matthew 4:24</w:t>
      </w:r>
    </w:p>
    <w:p w14:paraId="1C19C0D8" w14:textId="77777777" w:rsidR="00A53433" w:rsidRPr="00993DAD" w:rsidRDefault="00A53433" w:rsidP="00D35362">
      <w:pPr>
        <w:pStyle w:val="BulletedListmultiplelines"/>
        <w:numPr>
          <w:ilvl w:val="0"/>
          <w:numId w:val="0"/>
        </w:numPr>
        <w:spacing w:after="120"/>
        <w:ind w:left="346"/>
      </w:pPr>
      <w:r w:rsidRPr="00993DAD">
        <w:t>We reach out to those in need and offer comfort as Jesus did. We nurture the spiritual, emotional and physical well-being of one another and those we serve. Through our healing presence, we accompany those who suffer.</w:t>
      </w:r>
    </w:p>
    <w:p w14:paraId="2307DF6F" w14:textId="77777777" w:rsidR="00D35362" w:rsidRPr="00227176" w:rsidRDefault="00A53433" w:rsidP="00D35362">
      <w:pPr>
        <w:pStyle w:val="BulletedListmultiplelines"/>
        <w:rPr>
          <w:i/>
          <w:iCs/>
        </w:rPr>
      </w:pPr>
      <w:r w:rsidRPr="004E4EE1">
        <w:rPr>
          <w:b/>
          <w:bCs/>
          <w:i/>
          <w:iCs/>
        </w:rPr>
        <w:t>Dignity</w:t>
      </w:r>
      <w:r w:rsidRPr="00993DAD">
        <w:t>—</w:t>
      </w:r>
      <w:r w:rsidR="00D35362" w:rsidRPr="00227176">
        <w:rPr>
          <w:i/>
          <w:iCs/>
        </w:rPr>
        <w:t>All people have been created in the image of God. –Genesis 1:27</w:t>
      </w:r>
    </w:p>
    <w:p w14:paraId="00136B50" w14:textId="77777777" w:rsidR="00A53433" w:rsidRPr="00993DAD" w:rsidRDefault="00A53433" w:rsidP="00D35362">
      <w:pPr>
        <w:pStyle w:val="BulletedListmultiplelines"/>
        <w:numPr>
          <w:ilvl w:val="0"/>
          <w:numId w:val="0"/>
        </w:numPr>
        <w:spacing w:after="120"/>
        <w:ind w:left="346"/>
      </w:pPr>
      <w:r w:rsidRPr="00993DAD">
        <w:t>We value, encourage</w:t>
      </w:r>
      <w:r>
        <w:t>,</w:t>
      </w:r>
      <w:r w:rsidRPr="00993DAD">
        <w:t xml:space="preserve"> and celebrate the gifts in one another. We respect the inherent dignity and worth of every individual. We recognize each interaction as a sacred encounter. </w:t>
      </w:r>
    </w:p>
    <w:p w14:paraId="04088234" w14:textId="77777777" w:rsidR="00D35362" w:rsidRPr="00227176" w:rsidRDefault="00A53433" w:rsidP="00D35362">
      <w:pPr>
        <w:pStyle w:val="BulletedListmultiplelines"/>
        <w:rPr>
          <w:i/>
          <w:iCs/>
        </w:rPr>
      </w:pPr>
      <w:r w:rsidRPr="004E4EE1">
        <w:rPr>
          <w:b/>
          <w:bCs/>
          <w:i/>
          <w:iCs/>
        </w:rPr>
        <w:t>Justice</w:t>
      </w:r>
      <w:r w:rsidRPr="00993DAD">
        <w:t>—</w:t>
      </w:r>
      <w:r w:rsidR="00D35362" w:rsidRPr="00227176">
        <w:rPr>
          <w:i/>
          <w:iCs/>
        </w:rPr>
        <w:t>Act with justice, love with kindness and walk humbly with your God. –Micah 6:8</w:t>
      </w:r>
    </w:p>
    <w:p w14:paraId="5577C9D3" w14:textId="77777777" w:rsidR="00A53433" w:rsidRPr="00993DAD" w:rsidRDefault="00A53433" w:rsidP="00D35362">
      <w:pPr>
        <w:pStyle w:val="BulletedListmultiplelines"/>
        <w:numPr>
          <w:ilvl w:val="0"/>
          <w:numId w:val="0"/>
        </w:numPr>
        <w:spacing w:after="120"/>
        <w:ind w:left="346"/>
      </w:pPr>
      <w:r w:rsidRPr="00993DAD">
        <w:t>We foster a culture that promotes unity and reconciliation. We strive to care wisely for our people, our resources and our earth. We stand in solidarity with the most vulnerable, working to remove the causes of oppression and promoting justice for all.</w:t>
      </w:r>
    </w:p>
    <w:p w14:paraId="6F868F57" w14:textId="77777777" w:rsidR="00D35362" w:rsidRPr="00227176" w:rsidRDefault="00A53433" w:rsidP="00D35362">
      <w:pPr>
        <w:pStyle w:val="BulletedListmultiplelines"/>
        <w:rPr>
          <w:i/>
          <w:iCs/>
        </w:rPr>
      </w:pPr>
      <w:r w:rsidRPr="004E4EE1">
        <w:rPr>
          <w:b/>
          <w:bCs/>
          <w:i/>
          <w:iCs/>
        </w:rPr>
        <w:t>Excellence</w:t>
      </w:r>
      <w:r w:rsidRPr="00993DAD">
        <w:t>—</w:t>
      </w:r>
      <w:r w:rsidR="00D35362" w:rsidRPr="00227176">
        <w:rPr>
          <w:i/>
          <w:iCs/>
        </w:rPr>
        <w:t>Whatever you do, work at it with all your heart. –Colossians 3:23</w:t>
      </w:r>
    </w:p>
    <w:p w14:paraId="1835F59E" w14:textId="77777777" w:rsidR="00A53433" w:rsidRPr="00993DAD" w:rsidRDefault="00A53433" w:rsidP="00D35362">
      <w:pPr>
        <w:pStyle w:val="BulletedListmultiplelines"/>
        <w:numPr>
          <w:ilvl w:val="0"/>
          <w:numId w:val="0"/>
        </w:numPr>
        <w:spacing w:after="120"/>
        <w:ind w:left="346"/>
      </w:pPr>
      <w:r w:rsidRPr="00993DAD">
        <w:t>We set the highest standards for ourselves and our ministries. Through transformation and innovation, we strive to improve the health and quality of life in our communities. We commit to compassionate, safe</w:t>
      </w:r>
      <w:r>
        <w:t>,</w:t>
      </w:r>
      <w:r w:rsidRPr="00993DAD">
        <w:t xml:space="preserve"> and reliable practices for the care of all.</w:t>
      </w:r>
    </w:p>
    <w:p w14:paraId="691C6F5C" w14:textId="77777777" w:rsidR="00D35362" w:rsidRDefault="00A53433" w:rsidP="00D35362">
      <w:pPr>
        <w:pStyle w:val="BulletedListmultiplelines"/>
      </w:pPr>
      <w:r w:rsidRPr="004E4EE1">
        <w:rPr>
          <w:b/>
          <w:bCs/>
          <w:i/>
          <w:iCs/>
        </w:rPr>
        <w:t>Integrity</w:t>
      </w:r>
      <w:r w:rsidRPr="00993DAD">
        <w:t>—</w:t>
      </w:r>
      <w:r w:rsidR="00D35362" w:rsidRPr="00227176">
        <w:rPr>
          <w:i/>
          <w:iCs/>
        </w:rPr>
        <w:t>Let us love not merely with words or speech but with actions in truth. –1 John 3:18</w:t>
      </w:r>
    </w:p>
    <w:p w14:paraId="02E908C6" w14:textId="77777777" w:rsidR="00A53433" w:rsidRPr="00993DAD" w:rsidRDefault="00A53433" w:rsidP="00D35362">
      <w:pPr>
        <w:pStyle w:val="BulletedListmultiplelines"/>
        <w:numPr>
          <w:ilvl w:val="0"/>
          <w:numId w:val="0"/>
        </w:numPr>
        <w:spacing w:after="120"/>
        <w:ind w:left="346"/>
      </w:pPr>
      <w:r w:rsidRPr="00993DAD">
        <w:t>We hold ourselves accountable to do the right things for the right reasons. We speak the truth with courage and respect. We pursue authenticity with humility and simplicity.</w:t>
      </w:r>
    </w:p>
    <w:p w14:paraId="6164D948" w14:textId="77777777" w:rsidR="00A53433" w:rsidRPr="00993DAD" w:rsidRDefault="00A53433" w:rsidP="00A53433">
      <w:pPr>
        <w:pStyle w:val="Heading2"/>
      </w:pPr>
      <w:r w:rsidRPr="00993DAD">
        <w:t>Vision</w:t>
      </w:r>
    </w:p>
    <w:p w14:paraId="74F09577" w14:textId="77777777" w:rsidR="00A53433" w:rsidRPr="00145297" w:rsidRDefault="00A53433" w:rsidP="00A53433">
      <w:pPr>
        <w:pStyle w:val="BodyText"/>
        <w:spacing w:line="240" w:lineRule="auto"/>
        <w:rPr>
          <w:i/>
          <w:iCs/>
        </w:rPr>
      </w:pPr>
      <w:r w:rsidRPr="00145297">
        <w:rPr>
          <w:i/>
          <w:iCs/>
        </w:rPr>
        <w:t>Health for a Better World</w:t>
      </w:r>
    </w:p>
    <w:p w14:paraId="4CA2EF2A" w14:textId="77777777" w:rsidR="00A53433" w:rsidRPr="00993DAD" w:rsidRDefault="00A53433" w:rsidP="00A53433">
      <w:pPr>
        <w:pStyle w:val="Heading2"/>
      </w:pPr>
      <w:r w:rsidRPr="00993DAD">
        <w:t>Promise</w:t>
      </w:r>
    </w:p>
    <w:p w14:paraId="140233E2" w14:textId="48BDDEF0" w:rsidR="00A53433" w:rsidRPr="00993DAD" w:rsidRDefault="00A53433" w:rsidP="00A53433">
      <w:pPr>
        <w:pStyle w:val="BodyText"/>
        <w:spacing w:after="0" w:line="240" w:lineRule="auto"/>
        <w:rPr>
          <w:i/>
        </w:rPr>
      </w:pPr>
      <w:r w:rsidRPr="00145297">
        <w:rPr>
          <w:i/>
          <w:iCs/>
        </w:rPr>
        <w:t>“Know me, care for me, ease my way.”</w:t>
      </w:r>
    </w:p>
    <w:p w14:paraId="281FAB96" w14:textId="3AC0C220" w:rsidR="00A53433" w:rsidRPr="00993DAD" w:rsidRDefault="79CFF4F6" w:rsidP="74C731BD">
      <w:pPr>
        <w:pStyle w:val="Heading2"/>
        <w:rPr>
          <w:rFonts w:ascii="Arial" w:eastAsia="Arial" w:hAnsi="Arial" w:cs="Arial"/>
          <w:color w:val="86B5BD" w:themeColor="accent2"/>
        </w:rPr>
      </w:pPr>
      <w:r w:rsidRPr="74C731BD">
        <w:rPr>
          <w:rFonts w:ascii="Arial" w:eastAsia="Arial" w:hAnsi="Arial" w:cs="Arial"/>
          <w:color w:val="86B5BD" w:themeColor="accent2"/>
        </w:rPr>
        <w:t>Providence Strategic Direction</w:t>
      </w:r>
    </w:p>
    <w:p w14:paraId="178AF1C3" w14:textId="2F0BB1CA" w:rsidR="00A53433" w:rsidRPr="00993DAD" w:rsidRDefault="79CFF4F6" w:rsidP="74C731BD">
      <w:pPr>
        <w:pStyle w:val="BodyText"/>
        <w:spacing w:after="0" w:line="240" w:lineRule="auto"/>
        <w:rPr>
          <w:rFonts w:ascii="Arial" w:eastAsia="Arial" w:hAnsi="Arial" w:cs="Arial"/>
          <w:color w:val="000000" w:themeColor="text1"/>
          <w:szCs w:val="20"/>
        </w:rPr>
      </w:pPr>
      <w:r w:rsidRPr="74C731BD">
        <w:rPr>
          <w:rFonts w:ascii="Arial" w:eastAsia="Arial" w:hAnsi="Arial" w:cs="Arial"/>
          <w:color w:val="000000" w:themeColor="text1"/>
          <w:szCs w:val="20"/>
        </w:rPr>
        <w:t>As Providence looks ahead and plans for growth and transformation, the system has implemented a 2030 strategic roadmap anchored by three pillars:</w:t>
      </w:r>
    </w:p>
    <w:p w14:paraId="500C2116" w14:textId="3EB0A459" w:rsidR="00A53433" w:rsidRPr="00993DAD" w:rsidRDefault="00A53433" w:rsidP="74C731BD">
      <w:pPr>
        <w:spacing w:after="0" w:line="240" w:lineRule="auto"/>
        <w:rPr>
          <w:rFonts w:ascii="Arial" w:eastAsia="Arial" w:hAnsi="Arial" w:cs="Arial"/>
          <w:color w:val="000000" w:themeColor="text1"/>
          <w:sz w:val="20"/>
          <w:szCs w:val="20"/>
        </w:rPr>
      </w:pPr>
    </w:p>
    <w:p w14:paraId="5224C11B" w14:textId="7334E303" w:rsidR="00A53433" w:rsidRPr="00993DAD" w:rsidRDefault="79CFF4F6" w:rsidP="74C731BD">
      <w:pPr>
        <w:pStyle w:val="BodyText"/>
        <w:spacing w:after="0" w:line="240" w:lineRule="auto"/>
        <w:rPr>
          <w:rFonts w:ascii="Arial" w:eastAsia="Arial" w:hAnsi="Arial" w:cs="Arial"/>
          <w:color w:val="000000" w:themeColor="text1"/>
          <w:szCs w:val="20"/>
        </w:rPr>
      </w:pPr>
      <w:r w:rsidRPr="74C731BD">
        <w:rPr>
          <w:rFonts w:ascii="Arial" w:eastAsia="Arial" w:hAnsi="Arial" w:cs="Arial"/>
          <w:i/>
          <w:iCs/>
          <w:color w:val="000000" w:themeColor="text1"/>
          <w:szCs w:val="20"/>
        </w:rPr>
        <w:t>"By 2030, we will be the best place to give and receive care as we create a delivery model for the future supported by innovation and positive change."</w:t>
      </w:r>
    </w:p>
    <w:p w14:paraId="3ADBCD84" w14:textId="27287A44" w:rsidR="00A53433" w:rsidRPr="00993DAD" w:rsidRDefault="00A53433" w:rsidP="74C731BD">
      <w:pPr>
        <w:spacing w:after="0" w:line="240" w:lineRule="auto"/>
        <w:rPr>
          <w:rFonts w:ascii="Arial" w:eastAsia="Arial" w:hAnsi="Arial" w:cs="Arial"/>
          <w:color w:val="000000" w:themeColor="text1"/>
          <w:sz w:val="20"/>
          <w:szCs w:val="20"/>
        </w:rPr>
      </w:pPr>
    </w:p>
    <w:p w14:paraId="2836C033" w14:textId="128C0887" w:rsidR="00A53433" w:rsidRPr="00993DAD" w:rsidRDefault="79CFF4F6" w:rsidP="004B0696">
      <w:pPr>
        <w:pStyle w:val="BodyText"/>
        <w:numPr>
          <w:ilvl w:val="0"/>
          <w:numId w:val="32"/>
        </w:numPr>
        <w:spacing w:line="240" w:lineRule="auto"/>
        <w:ind w:left="360"/>
        <w:rPr>
          <w:rFonts w:ascii="Arial" w:eastAsia="Arial" w:hAnsi="Arial" w:cs="Arial"/>
          <w:color w:val="000000" w:themeColor="text1"/>
          <w:szCs w:val="20"/>
        </w:rPr>
      </w:pPr>
      <w:r w:rsidRPr="74C731BD">
        <w:rPr>
          <w:rFonts w:ascii="Arial" w:eastAsia="Arial" w:hAnsi="Arial" w:cs="Arial"/>
          <w:b/>
          <w:bCs/>
          <w:color w:val="21455D" w:themeColor="accent3"/>
          <w:szCs w:val="20"/>
        </w:rPr>
        <w:t>Be the best place to give and receive care</w:t>
      </w:r>
      <w:r w:rsidRPr="74C731BD">
        <w:rPr>
          <w:rFonts w:ascii="Arial" w:eastAsia="Arial" w:hAnsi="Arial" w:cs="Arial"/>
          <w:color w:val="000000" w:themeColor="text1"/>
          <w:szCs w:val="20"/>
        </w:rPr>
        <w:t xml:space="preserve"> — will focus on standardizing clinical pathways and care coordination, expanding access, reducing </w:t>
      </w:r>
      <w:proofErr w:type="gramStart"/>
      <w:r w:rsidRPr="74C731BD">
        <w:rPr>
          <w:rFonts w:ascii="Arial" w:eastAsia="Arial" w:hAnsi="Arial" w:cs="Arial"/>
          <w:color w:val="000000" w:themeColor="text1"/>
          <w:szCs w:val="20"/>
        </w:rPr>
        <w:t>wait</w:t>
      </w:r>
      <w:proofErr w:type="gramEnd"/>
      <w:r w:rsidRPr="74C731BD">
        <w:rPr>
          <w:rFonts w:ascii="Arial" w:eastAsia="Arial" w:hAnsi="Arial" w:cs="Arial"/>
          <w:color w:val="000000" w:themeColor="text1"/>
          <w:szCs w:val="20"/>
        </w:rPr>
        <w:t xml:space="preserve"> times and broadly deploying self-scheduling. It will also emphasize gathering real-time patient feedback to drive meaningful improvements, investing </w:t>
      </w:r>
      <w:proofErr w:type="gramStart"/>
      <w:r w:rsidRPr="74C731BD">
        <w:rPr>
          <w:rFonts w:ascii="Arial" w:eastAsia="Arial" w:hAnsi="Arial" w:cs="Arial"/>
          <w:color w:val="000000" w:themeColor="text1"/>
          <w:szCs w:val="20"/>
        </w:rPr>
        <w:t>in formation</w:t>
      </w:r>
      <w:proofErr w:type="gramEnd"/>
      <w:r w:rsidRPr="74C731BD">
        <w:rPr>
          <w:rFonts w:ascii="Arial" w:eastAsia="Arial" w:hAnsi="Arial" w:cs="Arial"/>
          <w:color w:val="000000" w:themeColor="text1"/>
          <w:szCs w:val="20"/>
        </w:rPr>
        <w:t xml:space="preserve"> and development, and building care models that integrate strong teamwork and smart technology.</w:t>
      </w:r>
    </w:p>
    <w:p w14:paraId="1339DBE7" w14:textId="5AA25689" w:rsidR="00A53433" w:rsidRPr="00993DAD" w:rsidRDefault="79CFF4F6" w:rsidP="004B0696">
      <w:pPr>
        <w:pStyle w:val="BodyText"/>
        <w:numPr>
          <w:ilvl w:val="0"/>
          <w:numId w:val="32"/>
        </w:numPr>
        <w:spacing w:line="240" w:lineRule="auto"/>
        <w:ind w:left="360"/>
        <w:rPr>
          <w:rFonts w:ascii="Arial" w:eastAsia="Arial" w:hAnsi="Arial" w:cs="Arial"/>
          <w:color w:val="000000" w:themeColor="text1"/>
          <w:szCs w:val="20"/>
        </w:rPr>
      </w:pPr>
      <w:r w:rsidRPr="74C731BD">
        <w:rPr>
          <w:rFonts w:ascii="Arial" w:eastAsia="Arial" w:hAnsi="Arial" w:cs="Arial"/>
          <w:b/>
          <w:bCs/>
          <w:color w:val="21455D" w:themeColor="accent3"/>
          <w:szCs w:val="20"/>
        </w:rPr>
        <w:lastRenderedPageBreak/>
        <w:t>Create the delivery model of the future</w:t>
      </w:r>
      <w:r w:rsidRPr="74C731BD">
        <w:rPr>
          <w:rFonts w:ascii="Arial" w:eastAsia="Arial" w:hAnsi="Arial" w:cs="Arial"/>
          <w:color w:val="000000" w:themeColor="text1"/>
          <w:szCs w:val="20"/>
        </w:rPr>
        <w:t xml:space="preserve"> — Providence aims to partner with like-minded organizations to expand access to care and deepen its commitment to value-based care. The system also plans to grow its presence in nontraditional settings such as virtual, ambulatory and in-home care; reduce health disparities and advocate for vulnerable populations; and continue investing in sustainable behavioral health models.</w:t>
      </w:r>
    </w:p>
    <w:p w14:paraId="75EBD802" w14:textId="340CD4E7" w:rsidR="004D09A1" w:rsidRPr="002305EF" w:rsidRDefault="79CFF4F6" w:rsidP="004B0696">
      <w:pPr>
        <w:pStyle w:val="BodyText"/>
        <w:numPr>
          <w:ilvl w:val="0"/>
          <w:numId w:val="32"/>
        </w:numPr>
        <w:spacing w:line="240" w:lineRule="auto"/>
        <w:ind w:left="360"/>
        <w:rPr>
          <w:rFonts w:ascii="Arial" w:eastAsia="Arial" w:hAnsi="Arial" w:cs="Arial"/>
          <w:color w:val="000000" w:themeColor="text1"/>
          <w:szCs w:val="20"/>
        </w:rPr>
      </w:pPr>
      <w:r w:rsidRPr="74C731BD">
        <w:rPr>
          <w:rFonts w:ascii="Arial" w:eastAsia="Arial" w:hAnsi="Arial" w:cs="Arial"/>
          <w:b/>
          <w:bCs/>
          <w:color w:val="21455D" w:themeColor="accent3"/>
          <w:szCs w:val="20"/>
        </w:rPr>
        <w:t>Drive focused innovation for positive change</w:t>
      </w:r>
      <w:r w:rsidRPr="74C731BD">
        <w:rPr>
          <w:rFonts w:ascii="Arial" w:eastAsia="Arial" w:hAnsi="Arial" w:cs="Arial"/>
          <w:color w:val="000000" w:themeColor="text1"/>
          <w:szCs w:val="20"/>
        </w:rPr>
        <w:t xml:space="preserve"> — will center on investing in artificial intelligence-enabled tools, such as ambient scribing technology and inbox management tools, to streamline workflows and reduce administrative burden. The Providence Global Center in India will play a key role as the system strengthens digital connections with partners and collaborates with other health systems on shared solutions, including improved access to specialty pharmacy care.</w:t>
      </w:r>
    </w:p>
    <w:p w14:paraId="338D2DEF" w14:textId="06A7FEEF" w:rsidR="00A53433" w:rsidRPr="00993DAD" w:rsidRDefault="79CFF4F6" w:rsidP="74C731BD">
      <w:pPr>
        <w:pStyle w:val="BodyText"/>
        <w:spacing w:line="240" w:lineRule="auto"/>
        <w:rPr>
          <w:rFonts w:ascii="Arial" w:eastAsia="Arial" w:hAnsi="Arial" w:cs="Arial"/>
          <w:szCs w:val="20"/>
        </w:rPr>
      </w:pPr>
      <w:r w:rsidRPr="74C731BD">
        <w:rPr>
          <w:rFonts w:ascii="Arial" w:eastAsia="Arial" w:hAnsi="Arial" w:cs="Arial"/>
          <w:color w:val="000000" w:themeColor="text1"/>
          <w:szCs w:val="20"/>
        </w:rPr>
        <w:t xml:space="preserve">More information about Providence can be found at:  </w:t>
      </w:r>
      <w:hyperlink r:id="rId81">
        <w:r w:rsidRPr="74C731BD">
          <w:rPr>
            <w:rStyle w:val="Hyperlink"/>
            <w:rFonts w:ascii="Arial" w:eastAsia="Arial" w:hAnsi="Arial" w:cs="Arial"/>
            <w:szCs w:val="20"/>
          </w:rPr>
          <w:t>www.Providence.org</w:t>
        </w:r>
      </w:hyperlink>
    </w:p>
    <w:p w14:paraId="2E3B5574" w14:textId="77777777" w:rsidR="00BA53C4" w:rsidRDefault="00BA53C4" w:rsidP="00BA53C4">
      <w:pPr>
        <w:pStyle w:val="Heading1"/>
      </w:pPr>
      <w:r>
        <w:lastRenderedPageBreak/>
        <w:t>Position Summary</w:t>
      </w:r>
    </w:p>
    <w:p w14:paraId="0088C095" w14:textId="21FB56AD" w:rsidR="004D09A1" w:rsidRPr="004D09A1" w:rsidRDefault="004D09A1" w:rsidP="000803EE">
      <w:pPr>
        <w:tabs>
          <w:tab w:val="left" w:pos="360"/>
        </w:tabs>
        <w:spacing w:after="240"/>
        <w:rPr>
          <w:rFonts w:eastAsia="Times New Roman" w:cstheme="minorHAnsi"/>
          <w:color w:val="000000"/>
          <w:sz w:val="20"/>
          <w:szCs w:val="20"/>
        </w:rPr>
      </w:pPr>
      <w:r w:rsidRPr="004D09A1">
        <w:rPr>
          <w:rFonts w:eastAsia="Times New Roman" w:cstheme="minorHAnsi"/>
          <w:color w:val="000000"/>
          <w:sz w:val="20"/>
          <w:szCs w:val="20"/>
        </w:rPr>
        <w:t xml:space="preserve">The Chief Real Estate Officer provides strategic oversight and direction for Providence's real estate, construction, and overall maintenance of Providence's owned and managed properties. The CREO must ensure compliance with all federal, state and local laws including Joint Commission, OSHA, ADA, etc.   </w:t>
      </w:r>
    </w:p>
    <w:p w14:paraId="79236C1C" w14:textId="77777777" w:rsidR="00DA262C" w:rsidRPr="00DA262C" w:rsidRDefault="00DA262C" w:rsidP="00DA262C">
      <w:pPr>
        <w:pStyle w:val="Heading2"/>
        <w:rPr>
          <w:rFonts w:asciiTheme="minorHAnsi" w:eastAsia="Times New Roman" w:hAnsiTheme="minorHAnsi" w:cstheme="minorHAnsi"/>
          <w:b w:val="0"/>
          <w:bCs w:val="0"/>
          <w:color w:val="000000"/>
          <w:sz w:val="20"/>
          <w:szCs w:val="20"/>
        </w:rPr>
      </w:pPr>
      <w:r w:rsidRPr="00DA262C">
        <w:rPr>
          <w:rFonts w:asciiTheme="minorHAnsi" w:eastAsia="Times New Roman" w:hAnsiTheme="minorHAnsi" w:cstheme="minorHAnsi"/>
          <w:b w:val="0"/>
          <w:bCs w:val="0"/>
          <w:color w:val="000000"/>
          <w:sz w:val="20"/>
          <w:szCs w:val="20"/>
        </w:rPr>
        <w:t>The CREO is part of Providence’s Senior Leadership team and is responsible for managing the enterprise’s real estate assets and services, totaling more than 20 million square feet. This position works closely with senior leadership, maintaining strong relationships with finance, legal, and divisional operational leaders. The CREO will ensure that Providence leaders are well-positioned to respond to organizational needs in support of delivering high-quality, safe patient care and a world-class patient experience.</w:t>
      </w:r>
    </w:p>
    <w:p w14:paraId="003953EC" w14:textId="77777777" w:rsidR="00DA262C" w:rsidRDefault="00DA262C" w:rsidP="00DA262C">
      <w:pPr>
        <w:pStyle w:val="Heading2"/>
        <w:rPr>
          <w:rFonts w:asciiTheme="minorHAnsi" w:eastAsia="Times New Roman" w:hAnsiTheme="minorHAnsi" w:cstheme="minorHAnsi"/>
          <w:b w:val="0"/>
          <w:bCs w:val="0"/>
          <w:color w:val="000000"/>
          <w:sz w:val="20"/>
          <w:szCs w:val="20"/>
        </w:rPr>
      </w:pPr>
      <w:r w:rsidRPr="00DA262C">
        <w:rPr>
          <w:rFonts w:asciiTheme="minorHAnsi" w:eastAsia="Times New Roman" w:hAnsiTheme="minorHAnsi" w:cstheme="minorHAnsi"/>
          <w:b w:val="0"/>
          <w:bCs w:val="0"/>
          <w:color w:val="000000"/>
          <w:sz w:val="20"/>
          <w:szCs w:val="20"/>
        </w:rPr>
        <w:t>The CREO will be responsible for master planning across the system and individual campuses in collaboration with senior leadership. This leader will establish and oversee processes for the selection and engagement of design professionals, engineers, consultants, construction managers, and contractors to ensure the timely and effective execution of projects. In addition, the CREO will oversee data analytics platforms to support day-to-day operations, resource planning, and project execution, ensuring initiatives are delivered in alignment with financial and timeline expectations.</w:t>
      </w:r>
    </w:p>
    <w:p w14:paraId="354A1FE7" w14:textId="0051413F" w:rsidR="00BA48F7" w:rsidRDefault="00BA48F7" w:rsidP="00BA48F7">
      <w:pPr>
        <w:pStyle w:val="Heading2"/>
      </w:pPr>
      <w:r>
        <w:t>Reporting Relationships</w:t>
      </w:r>
    </w:p>
    <w:p w14:paraId="7E41A0E4" w14:textId="28EA7442" w:rsidR="003711C0" w:rsidRDefault="003711C0" w:rsidP="00BA48F7">
      <w:pPr>
        <w:pStyle w:val="BodyText"/>
      </w:pPr>
      <w:r>
        <w:t xml:space="preserve">The Chief Real Estate Officer reports to the system Chief </w:t>
      </w:r>
      <w:r w:rsidR="005A63DE">
        <w:t>Operating</w:t>
      </w:r>
      <w:r>
        <w:t xml:space="preserve"> Officer, Darryl Elmouchi, M.D.</w:t>
      </w:r>
    </w:p>
    <w:p w14:paraId="36AF3EB6" w14:textId="2AC80875" w:rsidR="003711C0" w:rsidRDefault="003711C0" w:rsidP="003711C0">
      <w:pPr>
        <w:pStyle w:val="paragraph"/>
        <w:spacing w:before="0" w:beforeAutospacing="0" w:after="0" w:afterAutospacing="0"/>
        <w:textAlignment w:val="baseline"/>
        <w:rPr>
          <w:rStyle w:val="normaltextrun"/>
          <w:rFonts w:ascii="Arial" w:eastAsiaTheme="majorEastAsia" w:hAnsi="Arial" w:cs="Arial"/>
          <w:sz w:val="20"/>
          <w:szCs w:val="20"/>
        </w:rPr>
      </w:pPr>
      <w:r>
        <w:rPr>
          <w:rStyle w:val="normaltextrun"/>
          <w:rFonts w:ascii="Arial" w:eastAsiaTheme="majorEastAsia" w:hAnsi="Arial" w:cs="Arial"/>
          <w:sz w:val="20"/>
          <w:szCs w:val="20"/>
        </w:rPr>
        <w:t>The following areas directly report to this position:</w:t>
      </w:r>
    </w:p>
    <w:p w14:paraId="1346BA78" w14:textId="77777777" w:rsidR="003711C0" w:rsidRDefault="003711C0" w:rsidP="003711C0">
      <w:pPr>
        <w:pStyle w:val="paragraph"/>
        <w:spacing w:before="0" w:beforeAutospacing="0" w:after="0" w:afterAutospacing="0"/>
        <w:textAlignment w:val="baseline"/>
        <w:rPr>
          <w:rFonts w:ascii="Segoe UI" w:hAnsi="Segoe UI" w:cs="Segoe UI"/>
          <w:b/>
          <w:bCs/>
          <w:color w:val="21455D"/>
          <w:sz w:val="18"/>
          <w:szCs w:val="18"/>
        </w:rPr>
      </w:pPr>
    </w:p>
    <w:p w14:paraId="2562CAA9" w14:textId="77777777" w:rsidR="004D09A1" w:rsidRDefault="003711C0" w:rsidP="004D09A1">
      <w:pPr>
        <w:pStyle w:val="paragraph"/>
        <w:numPr>
          <w:ilvl w:val="0"/>
          <w:numId w:val="21"/>
        </w:numPr>
        <w:spacing w:before="0" w:beforeAutospacing="0" w:after="0" w:afterAutospacing="0"/>
        <w:textAlignment w:val="baseline"/>
        <w:rPr>
          <w:rStyle w:val="normaltextrun"/>
          <w:rFonts w:ascii="Arial" w:eastAsiaTheme="majorEastAsia" w:hAnsi="Arial" w:cs="Arial"/>
          <w:sz w:val="20"/>
          <w:szCs w:val="20"/>
        </w:rPr>
      </w:pPr>
      <w:r>
        <w:rPr>
          <w:rStyle w:val="normaltextrun"/>
          <w:rFonts w:ascii="Arial" w:eastAsiaTheme="majorEastAsia" w:hAnsi="Arial" w:cs="Arial"/>
          <w:sz w:val="20"/>
          <w:szCs w:val="20"/>
        </w:rPr>
        <w:t>Chief Real Estate Officer – Central Division</w:t>
      </w:r>
    </w:p>
    <w:p w14:paraId="61335586" w14:textId="77777777" w:rsidR="004D09A1" w:rsidRDefault="003711C0" w:rsidP="004D09A1">
      <w:pPr>
        <w:pStyle w:val="paragraph"/>
        <w:numPr>
          <w:ilvl w:val="0"/>
          <w:numId w:val="21"/>
        </w:numPr>
        <w:spacing w:before="0" w:beforeAutospacing="0" w:after="0" w:afterAutospacing="0"/>
        <w:textAlignment w:val="baseline"/>
        <w:rPr>
          <w:rStyle w:val="normaltextrun"/>
          <w:rFonts w:ascii="Arial" w:eastAsiaTheme="majorEastAsia" w:hAnsi="Arial" w:cs="Arial"/>
          <w:sz w:val="20"/>
          <w:szCs w:val="20"/>
        </w:rPr>
      </w:pPr>
      <w:r w:rsidRPr="004D09A1">
        <w:rPr>
          <w:rStyle w:val="normaltextrun"/>
          <w:rFonts w:ascii="Arial" w:eastAsiaTheme="majorEastAsia" w:hAnsi="Arial" w:cs="Arial"/>
          <w:sz w:val="20"/>
          <w:szCs w:val="20"/>
        </w:rPr>
        <w:t>Chief Real Estate Officer – North Division</w:t>
      </w:r>
    </w:p>
    <w:p w14:paraId="440CC916" w14:textId="77777777" w:rsidR="004D09A1" w:rsidRDefault="003711C0" w:rsidP="004D09A1">
      <w:pPr>
        <w:pStyle w:val="paragraph"/>
        <w:numPr>
          <w:ilvl w:val="0"/>
          <w:numId w:val="21"/>
        </w:numPr>
        <w:spacing w:before="0" w:beforeAutospacing="0" w:after="0" w:afterAutospacing="0"/>
        <w:textAlignment w:val="baseline"/>
        <w:rPr>
          <w:rFonts w:ascii="Arial" w:eastAsiaTheme="majorEastAsia" w:hAnsi="Arial" w:cs="Arial"/>
          <w:sz w:val="20"/>
          <w:szCs w:val="20"/>
        </w:rPr>
      </w:pPr>
      <w:r w:rsidRPr="004D09A1">
        <w:rPr>
          <w:rStyle w:val="normaltextrun"/>
          <w:rFonts w:ascii="Arial" w:eastAsiaTheme="majorEastAsia" w:hAnsi="Arial" w:cs="Arial"/>
          <w:sz w:val="20"/>
          <w:szCs w:val="20"/>
        </w:rPr>
        <w:t>Chief Real Estate Officer – South Division</w:t>
      </w:r>
    </w:p>
    <w:p w14:paraId="0F039551" w14:textId="3766347A" w:rsidR="004D09A1" w:rsidRDefault="003711C0" w:rsidP="004D09A1">
      <w:pPr>
        <w:pStyle w:val="paragraph"/>
        <w:numPr>
          <w:ilvl w:val="0"/>
          <w:numId w:val="21"/>
        </w:numPr>
        <w:spacing w:before="0" w:beforeAutospacing="0" w:after="0" w:afterAutospacing="0"/>
        <w:textAlignment w:val="baseline"/>
        <w:rPr>
          <w:rStyle w:val="normaltextrun"/>
          <w:rFonts w:ascii="Arial" w:eastAsiaTheme="majorEastAsia" w:hAnsi="Arial" w:cs="Arial"/>
          <w:sz w:val="20"/>
          <w:szCs w:val="20"/>
        </w:rPr>
      </w:pPr>
      <w:r w:rsidRPr="004D09A1">
        <w:rPr>
          <w:rStyle w:val="normaltextrun"/>
          <w:rFonts w:ascii="Arial" w:eastAsiaTheme="majorEastAsia" w:hAnsi="Arial" w:cs="Arial"/>
          <w:sz w:val="20"/>
          <w:szCs w:val="20"/>
        </w:rPr>
        <w:t>Vice President, Real Estate Strategy</w:t>
      </w:r>
      <w:r w:rsidR="00822A2C">
        <w:rPr>
          <w:rStyle w:val="normaltextrun"/>
          <w:rFonts w:ascii="Arial" w:eastAsiaTheme="majorEastAsia" w:hAnsi="Arial" w:cs="Arial"/>
          <w:sz w:val="20"/>
          <w:szCs w:val="20"/>
        </w:rPr>
        <w:t xml:space="preserve"> and Finance</w:t>
      </w:r>
    </w:p>
    <w:p w14:paraId="495C97A2" w14:textId="7CACDF68" w:rsidR="003711C0" w:rsidRDefault="003711C0" w:rsidP="004D09A1">
      <w:pPr>
        <w:pStyle w:val="paragraph"/>
        <w:numPr>
          <w:ilvl w:val="0"/>
          <w:numId w:val="21"/>
        </w:numPr>
        <w:spacing w:before="0" w:beforeAutospacing="0" w:after="0" w:afterAutospacing="0"/>
        <w:textAlignment w:val="baseline"/>
        <w:rPr>
          <w:rStyle w:val="normaltextrun"/>
          <w:rFonts w:ascii="Arial" w:eastAsiaTheme="majorEastAsia" w:hAnsi="Arial" w:cs="Arial"/>
          <w:sz w:val="20"/>
          <w:szCs w:val="20"/>
        </w:rPr>
      </w:pPr>
      <w:r w:rsidRPr="004D09A1">
        <w:rPr>
          <w:rStyle w:val="normaltextrun"/>
          <w:rFonts w:ascii="Arial" w:eastAsiaTheme="majorEastAsia" w:hAnsi="Arial" w:cs="Arial"/>
          <w:sz w:val="20"/>
          <w:szCs w:val="20"/>
        </w:rPr>
        <w:t>Executive Director – Planning &amp; Design</w:t>
      </w:r>
    </w:p>
    <w:p w14:paraId="78160A00" w14:textId="32ED5B97" w:rsidR="00407335" w:rsidRDefault="00407335" w:rsidP="004D09A1">
      <w:pPr>
        <w:pStyle w:val="paragraph"/>
        <w:numPr>
          <w:ilvl w:val="0"/>
          <w:numId w:val="21"/>
        </w:numPr>
        <w:spacing w:before="0" w:beforeAutospacing="0" w:after="0" w:afterAutospacing="0"/>
        <w:textAlignment w:val="baseline"/>
        <w:rPr>
          <w:rStyle w:val="normaltextrun"/>
          <w:rFonts w:ascii="Arial" w:eastAsiaTheme="majorEastAsia" w:hAnsi="Arial" w:cs="Arial"/>
          <w:sz w:val="20"/>
          <w:szCs w:val="20"/>
        </w:rPr>
      </w:pPr>
      <w:r>
        <w:rPr>
          <w:rStyle w:val="normaltextrun"/>
          <w:rFonts w:ascii="Arial" w:eastAsiaTheme="majorEastAsia" w:hAnsi="Arial" w:cs="Arial"/>
          <w:sz w:val="20"/>
          <w:szCs w:val="20"/>
        </w:rPr>
        <w:t>Executive Director</w:t>
      </w:r>
      <w:r w:rsidR="00B0024F">
        <w:rPr>
          <w:rStyle w:val="normaltextrun"/>
          <w:rFonts w:ascii="Arial" w:eastAsiaTheme="majorEastAsia" w:hAnsi="Arial" w:cs="Arial"/>
          <w:sz w:val="20"/>
          <w:szCs w:val="20"/>
        </w:rPr>
        <w:t>, Operational Excellence</w:t>
      </w:r>
    </w:p>
    <w:p w14:paraId="51B81E88" w14:textId="3B6B33A0" w:rsidR="006C7A8B" w:rsidRDefault="00CD693D" w:rsidP="00CD693D">
      <w:pPr>
        <w:pStyle w:val="paragraph"/>
        <w:numPr>
          <w:ilvl w:val="0"/>
          <w:numId w:val="21"/>
        </w:numPr>
        <w:spacing w:before="0" w:beforeAutospacing="0" w:after="0" w:afterAutospacing="0"/>
        <w:textAlignment w:val="baseline"/>
        <w:rPr>
          <w:rStyle w:val="normaltextrun"/>
          <w:rFonts w:ascii="Arial" w:eastAsiaTheme="majorEastAsia" w:hAnsi="Arial" w:cs="Arial"/>
          <w:sz w:val="20"/>
          <w:szCs w:val="20"/>
        </w:rPr>
      </w:pPr>
      <w:r>
        <w:rPr>
          <w:rStyle w:val="normaltextrun"/>
          <w:rFonts w:ascii="Arial" w:eastAsiaTheme="majorEastAsia" w:hAnsi="Arial" w:cs="Arial"/>
          <w:sz w:val="20"/>
          <w:szCs w:val="20"/>
        </w:rPr>
        <w:t>Executive Director, Physical Security</w:t>
      </w:r>
    </w:p>
    <w:p w14:paraId="77B7A0B7" w14:textId="78F21019" w:rsidR="00EC220F" w:rsidRDefault="00EC220F" w:rsidP="00CD693D">
      <w:pPr>
        <w:pStyle w:val="paragraph"/>
        <w:numPr>
          <w:ilvl w:val="0"/>
          <w:numId w:val="21"/>
        </w:numPr>
        <w:spacing w:before="0" w:beforeAutospacing="0" w:after="0" w:afterAutospacing="0"/>
        <w:textAlignment w:val="baseline"/>
        <w:rPr>
          <w:rStyle w:val="normaltextrun"/>
          <w:rFonts w:ascii="Arial" w:eastAsiaTheme="majorEastAsia" w:hAnsi="Arial" w:cs="Arial"/>
          <w:sz w:val="20"/>
          <w:szCs w:val="20"/>
        </w:rPr>
      </w:pPr>
      <w:r>
        <w:rPr>
          <w:rStyle w:val="normaltextrun"/>
          <w:rFonts w:ascii="Arial" w:eastAsiaTheme="majorEastAsia" w:hAnsi="Arial" w:cs="Arial"/>
          <w:sz w:val="20"/>
          <w:szCs w:val="20"/>
        </w:rPr>
        <w:t>E</w:t>
      </w:r>
      <w:r w:rsidR="00A561E1">
        <w:rPr>
          <w:rStyle w:val="normaltextrun"/>
          <w:rFonts w:ascii="Arial" w:eastAsiaTheme="majorEastAsia" w:hAnsi="Arial" w:cs="Arial"/>
          <w:sz w:val="20"/>
          <w:szCs w:val="20"/>
        </w:rPr>
        <w:t>nvironmental Services Coun</w:t>
      </w:r>
      <w:r w:rsidR="00726956">
        <w:rPr>
          <w:rStyle w:val="normaltextrun"/>
          <w:rFonts w:ascii="Arial" w:eastAsiaTheme="majorEastAsia" w:hAnsi="Arial" w:cs="Arial"/>
          <w:sz w:val="20"/>
          <w:szCs w:val="20"/>
        </w:rPr>
        <w:t>cil</w:t>
      </w:r>
    </w:p>
    <w:p w14:paraId="1096C58A" w14:textId="0734A4E4" w:rsidR="002A25BA" w:rsidRDefault="002A25BA" w:rsidP="00CD693D">
      <w:pPr>
        <w:pStyle w:val="paragraph"/>
        <w:numPr>
          <w:ilvl w:val="0"/>
          <w:numId w:val="21"/>
        </w:numPr>
        <w:spacing w:before="0" w:beforeAutospacing="0" w:after="0" w:afterAutospacing="0"/>
        <w:textAlignment w:val="baseline"/>
        <w:rPr>
          <w:rStyle w:val="normaltextrun"/>
          <w:rFonts w:ascii="Arial" w:eastAsiaTheme="majorEastAsia" w:hAnsi="Arial" w:cs="Arial"/>
          <w:sz w:val="20"/>
          <w:szCs w:val="20"/>
        </w:rPr>
      </w:pPr>
      <w:r>
        <w:rPr>
          <w:rStyle w:val="normaltextrun"/>
          <w:rFonts w:ascii="Arial" w:eastAsiaTheme="majorEastAsia" w:hAnsi="Arial" w:cs="Arial"/>
          <w:sz w:val="20"/>
          <w:szCs w:val="20"/>
        </w:rPr>
        <w:t>Construction Council Lead</w:t>
      </w:r>
    </w:p>
    <w:p w14:paraId="63D1C675" w14:textId="2EA97DAC" w:rsidR="009B2B90" w:rsidRPr="00CD693D" w:rsidRDefault="00EC5F03" w:rsidP="00CD693D">
      <w:pPr>
        <w:pStyle w:val="paragraph"/>
        <w:numPr>
          <w:ilvl w:val="0"/>
          <w:numId w:val="21"/>
        </w:numPr>
        <w:spacing w:before="0" w:beforeAutospacing="0" w:after="0" w:afterAutospacing="0"/>
        <w:textAlignment w:val="baseline"/>
        <w:rPr>
          <w:rFonts w:ascii="Arial" w:eastAsiaTheme="majorEastAsia" w:hAnsi="Arial" w:cs="Arial"/>
          <w:sz w:val="20"/>
          <w:szCs w:val="20"/>
        </w:rPr>
      </w:pPr>
      <w:r>
        <w:rPr>
          <w:rStyle w:val="normaltextrun"/>
          <w:rFonts w:ascii="Arial" w:eastAsiaTheme="majorEastAsia" w:hAnsi="Arial" w:cs="Arial"/>
          <w:sz w:val="20"/>
          <w:szCs w:val="20"/>
        </w:rPr>
        <w:t>Facilities Council Lead</w:t>
      </w:r>
    </w:p>
    <w:p w14:paraId="3769BEAF" w14:textId="52458F9C" w:rsidR="00BA48F7" w:rsidRDefault="00BA48F7" w:rsidP="00BA48F7">
      <w:pPr>
        <w:pStyle w:val="Heading2"/>
      </w:pPr>
      <w:r>
        <w:t xml:space="preserve">Responsibilities </w:t>
      </w:r>
    </w:p>
    <w:p w14:paraId="6EC51C68" w14:textId="493E63D9" w:rsidR="00BA48F7" w:rsidRDefault="00BA48F7" w:rsidP="00BA48F7">
      <w:pPr>
        <w:pStyle w:val="BodyText"/>
      </w:pPr>
      <w:r>
        <w:t xml:space="preserve">The successful </w:t>
      </w:r>
      <w:r w:rsidR="0059255D">
        <w:t>Chief Real Estate Officer</w:t>
      </w:r>
      <w:r>
        <w:t xml:space="preserve"> candidate will:</w:t>
      </w:r>
    </w:p>
    <w:p w14:paraId="7211172B" w14:textId="6F6AFBAE" w:rsidR="0059255D" w:rsidRDefault="0059255D" w:rsidP="00E610EC">
      <w:pPr>
        <w:pStyle w:val="BulletedListmultiplelines"/>
        <w:numPr>
          <w:ilvl w:val="0"/>
          <w:numId w:val="24"/>
        </w:numPr>
      </w:pPr>
      <w:r>
        <w:t xml:space="preserve">Lead an enterprise-wide team of over 5,300 caregivers supporting our ministries in seven States with real estate and portfolio strategies, planning and design, construction project management, property management, lease administration, real estate transactions and development, facilities engineering, environmental services, safety and security, parking </w:t>
      </w:r>
      <w:r w:rsidR="38005E28">
        <w:t>and</w:t>
      </w:r>
      <w:r>
        <w:t xml:space="preserve"> transportation and other services as directed </w:t>
      </w:r>
    </w:p>
    <w:p w14:paraId="53C7BE71" w14:textId="14B2B539" w:rsidR="0059255D" w:rsidRDefault="0059255D" w:rsidP="00423B90">
      <w:pPr>
        <w:pStyle w:val="BulletedListmultiplelines"/>
        <w:numPr>
          <w:ilvl w:val="0"/>
          <w:numId w:val="25"/>
        </w:numPr>
      </w:pPr>
      <w:r>
        <w:t>Define vision, philosophy, guiding principles, and strategy for optimal real estate capital investment and geographic footprint for the delivery of care through rolling 5</w:t>
      </w:r>
      <w:r w:rsidR="356A5D2B">
        <w:t>-</w:t>
      </w:r>
      <w:r>
        <w:t>year plans</w:t>
      </w:r>
    </w:p>
    <w:p w14:paraId="30E1D470" w14:textId="77777777" w:rsidR="0059255D" w:rsidRDefault="0059255D" w:rsidP="00423B90">
      <w:pPr>
        <w:pStyle w:val="BulletedListmultiplelines"/>
        <w:numPr>
          <w:ilvl w:val="0"/>
          <w:numId w:val="25"/>
        </w:numPr>
      </w:pPr>
      <w:r>
        <w:t>Develop a system-wide strategy for optimizing real-estate holdings and expenditures centered around patient and caregiver experience</w:t>
      </w:r>
    </w:p>
    <w:p w14:paraId="629F88EE" w14:textId="77777777" w:rsidR="0059255D" w:rsidRDefault="0059255D" w:rsidP="00423B90">
      <w:pPr>
        <w:pStyle w:val="BulletedListmultiplelines"/>
        <w:numPr>
          <w:ilvl w:val="0"/>
          <w:numId w:val="26"/>
        </w:numPr>
      </w:pPr>
      <w:r>
        <w:t>Identify and track key metrics and KPIs to evaluate system real estate assets (acute and ambulatory) and transformation from an operational and financial perspective to reflect best in class practices in the healthcare sector</w:t>
      </w:r>
    </w:p>
    <w:p w14:paraId="1D54EDCD" w14:textId="77777777" w:rsidR="0059255D" w:rsidRDefault="0059255D" w:rsidP="00423B90">
      <w:pPr>
        <w:pStyle w:val="BulletedListmultiplelines"/>
        <w:numPr>
          <w:ilvl w:val="0"/>
          <w:numId w:val="26"/>
        </w:numPr>
      </w:pPr>
      <w:r>
        <w:lastRenderedPageBreak/>
        <w:t>Evaluate strategic and financial partnerships with external organizations to accelerate the shift to support the Integrated Market Plans</w:t>
      </w:r>
    </w:p>
    <w:p w14:paraId="5E33950E" w14:textId="77777777" w:rsidR="0059255D" w:rsidRDefault="0059255D" w:rsidP="00423B90">
      <w:pPr>
        <w:pStyle w:val="BulletedListmultiplelines"/>
        <w:numPr>
          <w:ilvl w:val="0"/>
          <w:numId w:val="26"/>
        </w:numPr>
      </w:pPr>
      <w:r>
        <w:t>Provide guidance and thought leadership to executives and senior officers in all matters related to real estate, construction design and management, clinical engineering, facilities, and environmental services</w:t>
      </w:r>
    </w:p>
    <w:p w14:paraId="7BEA3424" w14:textId="77777777" w:rsidR="0059255D" w:rsidRDefault="0059255D" w:rsidP="00423B90">
      <w:pPr>
        <w:pStyle w:val="BulletedListmultiplelines"/>
        <w:numPr>
          <w:ilvl w:val="0"/>
          <w:numId w:val="26"/>
        </w:numPr>
      </w:pPr>
      <w:r>
        <w:t>Develop, disseminate, and execute against guiding principles, policies, and metrics for lease-administration for PSJH as a lessor and lessee</w:t>
      </w:r>
    </w:p>
    <w:p w14:paraId="62DF4528" w14:textId="56F6A654" w:rsidR="0059255D" w:rsidRDefault="0059255D" w:rsidP="00423B90">
      <w:pPr>
        <w:pStyle w:val="BulletedListmultiplelines"/>
        <w:numPr>
          <w:ilvl w:val="0"/>
          <w:numId w:val="26"/>
        </w:numPr>
      </w:pPr>
      <w:r>
        <w:t>Establish consistent metrics, process &amp; governance, policies, and monitoring methods for reporting and compliance. Implement processes to ensure consistent management of real estate assets across the system, including common budgeting and reporting methods</w:t>
      </w:r>
    </w:p>
    <w:p w14:paraId="2A6D07F1" w14:textId="77777777" w:rsidR="0059255D" w:rsidRDefault="0059255D" w:rsidP="00423B90">
      <w:pPr>
        <w:pStyle w:val="BulletedListmultiplelines"/>
        <w:numPr>
          <w:ilvl w:val="0"/>
          <w:numId w:val="26"/>
        </w:numPr>
      </w:pPr>
      <w:r>
        <w:t>Make recommendations to improve the efficiency, design, and delivery of services through subject matter expertise, understanding of patient experience, and industry/market trends</w:t>
      </w:r>
    </w:p>
    <w:p w14:paraId="33D67E6B" w14:textId="77777777" w:rsidR="0059255D" w:rsidRDefault="0059255D" w:rsidP="00423B90">
      <w:pPr>
        <w:pStyle w:val="BulletedListmultiplelines"/>
        <w:numPr>
          <w:ilvl w:val="0"/>
          <w:numId w:val="26"/>
        </w:numPr>
      </w:pPr>
      <w:r>
        <w:t>Construct and negotiate optimal deal structures with all external parties to the Real Estate organization, identifying transaction risks and opportunities, and making clear recommendations to senior management</w:t>
      </w:r>
    </w:p>
    <w:p w14:paraId="46BCAEDB" w14:textId="77777777" w:rsidR="0059255D" w:rsidRDefault="0059255D" w:rsidP="00423B90">
      <w:pPr>
        <w:pStyle w:val="BulletedListmultiplelines"/>
        <w:numPr>
          <w:ilvl w:val="0"/>
          <w:numId w:val="26"/>
        </w:numPr>
      </w:pPr>
      <w:r>
        <w:t xml:space="preserve">Provide leadership to senior RESO core leaders and the broader real estate organization and be accountable for the oversight of work performed. Provide coaching and performance management, leveraging </w:t>
      </w:r>
      <w:proofErr w:type="gramStart"/>
      <w:r>
        <w:t>the talent</w:t>
      </w:r>
      <w:proofErr w:type="gramEnd"/>
      <w:r>
        <w:t xml:space="preserve"> review, succession planning and career planning tools available consistently across the RESO organization</w:t>
      </w:r>
    </w:p>
    <w:p w14:paraId="4F8CD52F" w14:textId="77777777" w:rsidR="0059255D" w:rsidRDefault="0059255D" w:rsidP="00423B90">
      <w:pPr>
        <w:pStyle w:val="BulletedListmultiplelines"/>
        <w:numPr>
          <w:ilvl w:val="0"/>
          <w:numId w:val="26"/>
        </w:numPr>
      </w:pPr>
      <w:r>
        <w:t>Integrate people, process and technology for real estate and construction to meet or exceed system needs and expectations, including developing and implementing service level agreements with each Region</w:t>
      </w:r>
    </w:p>
    <w:p w14:paraId="41042039" w14:textId="312865C0" w:rsidR="0059255D" w:rsidRDefault="0059255D" w:rsidP="00423B90">
      <w:pPr>
        <w:pStyle w:val="BulletedListmultiplelines"/>
        <w:numPr>
          <w:ilvl w:val="0"/>
          <w:numId w:val="26"/>
        </w:numPr>
      </w:pPr>
      <w:r>
        <w:t xml:space="preserve">Manage end-to-end transaction management aligned to </w:t>
      </w:r>
      <w:r w:rsidR="00C26958">
        <w:t xml:space="preserve">the </w:t>
      </w:r>
      <w:r>
        <w:t>broader real estate strategy of portfolio optimization, from project planning and negotiation to document review and midstream and final reporting</w:t>
      </w:r>
    </w:p>
    <w:p w14:paraId="164A5884" w14:textId="18384036" w:rsidR="00BA48F7" w:rsidRPr="00BA48F7" w:rsidRDefault="0059255D" w:rsidP="00423B90">
      <w:pPr>
        <w:pStyle w:val="BulletedListmultiplelines"/>
        <w:numPr>
          <w:ilvl w:val="0"/>
          <w:numId w:val="26"/>
        </w:numPr>
      </w:pPr>
      <w:r>
        <w:t>Build and maintain an organizational culture that prioritizes customer focus, service quality, performance, innovation, collaboration, continuous improvement, and learning</w:t>
      </w:r>
    </w:p>
    <w:p w14:paraId="3D3283D7" w14:textId="77777777" w:rsidR="00BA53C4" w:rsidRDefault="00BA53C4" w:rsidP="00BA53C4">
      <w:pPr>
        <w:pStyle w:val="Heading1"/>
      </w:pPr>
      <w:r>
        <w:lastRenderedPageBreak/>
        <w:t>Goals and Objectives</w:t>
      </w:r>
    </w:p>
    <w:p w14:paraId="55F8984F" w14:textId="77777777" w:rsidR="00BA48F7" w:rsidRDefault="00BA48F7" w:rsidP="00BA48F7">
      <w:pPr>
        <w:pStyle w:val="BodyText"/>
      </w:pPr>
      <w:r>
        <w:t>The following goals and objectives have been identified as priorities for this position:</w:t>
      </w:r>
    </w:p>
    <w:p w14:paraId="0B64A042" w14:textId="4FF211AD" w:rsidR="004876C5" w:rsidRDefault="00464DAC" w:rsidP="002867C4">
      <w:pPr>
        <w:pStyle w:val="BulletedListlastinsection"/>
        <w:numPr>
          <w:ilvl w:val="0"/>
          <w:numId w:val="27"/>
        </w:numPr>
      </w:pPr>
      <w:r>
        <w:t>Provide enterprise</w:t>
      </w:r>
      <w:r>
        <w:noBreakHyphen/>
        <w:t>level leadership that promotes consistency, standardization, and best practices</w:t>
      </w:r>
      <w:r w:rsidR="10B6F95A">
        <w:t xml:space="preserve"> for real estate services</w:t>
      </w:r>
      <w:r>
        <w:t xml:space="preserve"> while respecting the distinct identities, priorities, and operational requirements of the North, South, and </w:t>
      </w:r>
      <w:r w:rsidR="7A7B277A">
        <w:t xml:space="preserve">Central </w:t>
      </w:r>
      <w:r w:rsidR="255B543C">
        <w:t>divisions</w:t>
      </w:r>
      <w:r>
        <w:t>.</w:t>
      </w:r>
    </w:p>
    <w:p w14:paraId="68B9507E" w14:textId="77777777" w:rsidR="004876C5" w:rsidRDefault="004876C5" w:rsidP="004876C5">
      <w:pPr>
        <w:pStyle w:val="BulletedListlastinsection"/>
        <w:numPr>
          <w:ilvl w:val="0"/>
          <w:numId w:val="0"/>
        </w:numPr>
        <w:ind w:left="346"/>
      </w:pPr>
    </w:p>
    <w:p w14:paraId="0BDE49C0" w14:textId="6B7C2508" w:rsidR="00413B54" w:rsidRPr="00413B54" w:rsidRDefault="0073110B" w:rsidP="002867C4">
      <w:pPr>
        <w:pStyle w:val="BulletedListlastinsection"/>
        <w:numPr>
          <w:ilvl w:val="0"/>
          <w:numId w:val="27"/>
        </w:numPr>
        <w:rPr>
          <w:rFonts w:cstheme="minorHAnsi"/>
          <w:szCs w:val="20"/>
        </w:rPr>
      </w:pPr>
      <w:r w:rsidRPr="0073110B">
        <w:rPr>
          <w:rFonts w:eastAsia="Times New Roman" w:cstheme="minorHAnsi"/>
          <w:color w:val="000000"/>
          <w:szCs w:val="20"/>
        </w:rPr>
        <w:t xml:space="preserve">Review and </w:t>
      </w:r>
      <w:proofErr w:type="spellStart"/>
      <w:r w:rsidRPr="0073110B">
        <w:rPr>
          <w:rFonts w:eastAsia="Times New Roman" w:cstheme="minorHAnsi"/>
          <w:color w:val="000000"/>
          <w:szCs w:val="20"/>
        </w:rPr>
        <w:t>analyze</w:t>
      </w:r>
      <w:proofErr w:type="spellEnd"/>
      <w:r w:rsidRPr="0073110B">
        <w:rPr>
          <w:rFonts w:eastAsia="Times New Roman" w:cstheme="minorHAnsi"/>
          <w:color w:val="000000"/>
          <w:szCs w:val="20"/>
        </w:rPr>
        <w:t xml:space="preserve"> the entire Providence real estate portfolio. Recommendations around improving the portfolio should be brought forward to the executive leadership team</w:t>
      </w:r>
      <w:r w:rsidR="00DE4218">
        <w:rPr>
          <w:rFonts w:eastAsia="Times New Roman" w:cstheme="minorHAnsi"/>
          <w:color w:val="000000"/>
          <w:szCs w:val="20"/>
        </w:rPr>
        <w:t xml:space="preserve"> to include</w:t>
      </w:r>
      <w:r w:rsidR="00DE4218" w:rsidRPr="00DE4218">
        <w:rPr>
          <w:rFonts w:ascii="Tahoma" w:eastAsia="Times New Roman" w:hAnsi="Tahoma" w:cs="Tahoma"/>
          <w:color w:val="000000"/>
        </w:rPr>
        <w:t xml:space="preserve"> </w:t>
      </w:r>
      <w:r w:rsidR="00DE4218" w:rsidRPr="00413B54">
        <w:rPr>
          <w:rFonts w:ascii="Tahoma" w:eastAsia="Times New Roman" w:hAnsi="Tahoma" w:cs="Tahoma"/>
          <w:color w:val="000000"/>
        </w:rPr>
        <w:t xml:space="preserve">opportunities to create efficiencies, improve quality, demonstrate cost savings and streamline processes that allow for exceptional patient care to be delivered. </w:t>
      </w:r>
      <w:r w:rsidRPr="0073110B">
        <w:rPr>
          <w:rFonts w:eastAsia="Times New Roman" w:cstheme="minorHAnsi"/>
          <w:color w:val="000000"/>
          <w:szCs w:val="20"/>
        </w:rPr>
        <w:t xml:space="preserve">This is an opportunity to demonstrate one’s knowledge </w:t>
      </w:r>
      <w:proofErr w:type="gramStart"/>
      <w:r w:rsidRPr="0073110B">
        <w:rPr>
          <w:rFonts w:eastAsia="Times New Roman" w:cstheme="minorHAnsi"/>
          <w:color w:val="000000"/>
          <w:szCs w:val="20"/>
        </w:rPr>
        <w:t>in the area of</w:t>
      </w:r>
      <w:proofErr w:type="gramEnd"/>
      <w:r w:rsidRPr="0073110B">
        <w:rPr>
          <w:rFonts w:eastAsia="Times New Roman" w:cstheme="minorHAnsi"/>
          <w:color w:val="000000"/>
          <w:szCs w:val="20"/>
        </w:rPr>
        <w:t xml:space="preserve"> real estate transactions to accomplishing </w:t>
      </w:r>
      <w:proofErr w:type="spellStart"/>
      <w:r w:rsidRPr="0073110B">
        <w:rPr>
          <w:rFonts w:eastAsia="Times New Roman" w:cstheme="minorHAnsi"/>
          <w:color w:val="000000"/>
          <w:szCs w:val="20"/>
        </w:rPr>
        <w:t>favorable</w:t>
      </w:r>
      <w:proofErr w:type="spellEnd"/>
      <w:r w:rsidRPr="0073110B">
        <w:rPr>
          <w:rFonts w:eastAsia="Times New Roman" w:cstheme="minorHAnsi"/>
          <w:color w:val="000000"/>
          <w:szCs w:val="20"/>
        </w:rPr>
        <w:t xml:space="preserve"> real estate positions for Providence.</w:t>
      </w:r>
    </w:p>
    <w:p w14:paraId="645F1C7B" w14:textId="77777777" w:rsidR="0073110B" w:rsidRPr="0073110B" w:rsidRDefault="0073110B" w:rsidP="0073110B">
      <w:pPr>
        <w:pStyle w:val="BulletedListlastinsection"/>
        <w:numPr>
          <w:ilvl w:val="0"/>
          <w:numId w:val="0"/>
        </w:numPr>
      </w:pPr>
    </w:p>
    <w:p w14:paraId="7E46EDCD" w14:textId="662995A7" w:rsidR="00464DAC" w:rsidRPr="00464DAC" w:rsidRDefault="00464DAC" w:rsidP="002867C4">
      <w:pPr>
        <w:pStyle w:val="BulletedListlastinsection"/>
        <w:numPr>
          <w:ilvl w:val="0"/>
          <w:numId w:val="27"/>
        </w:numPr>
      </w:pPr>
      <w:r w:rsidRPr="00464DAC">
        <w:t>Maintain an appropriate balance between systemwide strategy and local autonomy, ensuring regional needs are considered within an enterprise framework.</w:t>
      </w:r>
    </w:p>
    <w:p w14:paraId="0E77FB69" w14:textId="77777777" w:rsidR="00464DAC" w:rsidRDefault="00464DAC" w:rsidP="00464DAC">
      <w:pPr>
        <w:pStyle w:val="BulletedListlastinsection"/>
        <w:numPr>
          <w:ilvl w:val="0"/>
          <w:numId w:val="0"/>
        </w:numPr>
        <w:ind w:left="346" w:hanging="346"/>
      </w:pPr>
    </w:p>
    <w:p w14:paraId="4FBB70D8" w14:textId="31363D17" w:rsidR="00464DAC" w:rsidRDefault="00464DAC" w:rsidP="002867C4">
      <w:pPr>
        <w:pStyle w:val="BulletedListlastinsection"/>
        <w:numPr>
          <w:ilvl w:val="0"/>
          <w:numId w:val="27"/>
        </w:numPr>
      </w:pPr>
      <w:r w:rsidRPr="00464DAC">
        <w:t>Establish and maintain clear governance structures to effectively manage the inherent push and pull between enterprise functions and divisional ownership.</w:t>
      </w:r>
    </w:p>
    <w:p w14:paraId="083B06A4" w14:textId="77777777" w:rsidR="00464DAC" w:rsidRDefault="00464DAC" w:rsidP="00C00FF7">
      <w:pPr>
        <w:pStyle w:val="BulletedListlastinsection"/>
        <w:numPr>
          <w:ilvl w:val="0"/>
          <w:numId w:val="0"/>
        </w:numPr>
      </w:pPr>
    </w:p>
    <w:p w14:paraId="6722E011" w14:textId="21A3CDD1" w:rsidR="00464DAC" w:rsidRPr="00464DAC" w:rsidRDefault="00464DAC" w:rsidP="002867C4">
      <w:pPr>
        <w:pStyle w:val="BulletedListlastinsection"/>
        <w:numPr>
          <w:ilvl w:val="0"/>
          <w:numId w:val="27"/>
        </w:numPr>
      </w:pPr>
      <w:r>
        <w:t xml:space="preserve">Leverage </w:t>
      </w:r>
      <w:r w:rsidR="575CBEF0">
        <w:t>market level</w:t>
      </w:r>
      <w:r>
        <w:t xml:space="preserve"> expertise, data, and reporting to inform decision</w:t>
      </w:r>
      <w:r>
        <w:noBreakHyphen/>
        <w:t>making and drive transparency.</w:t>
      </w:r>
      <w:r>
        <w:br/>
        <w:t>Build alignment and organizational buy</w:t>
      </w:r>
      <w:r>
        <w:noBreakHyphen/>
        <w:t>in through collaboration, clear communication, and disciplined execution in support of enterprise objectives.</w:t>
      </w:r>
    </w:p>
    <w:p w14:paraId="2FCBB2E1" w14:textId="77777777" w:rsidR="00464DAC" w:rsidRDefault="00464DAC" w:rsidP="00464DAC">
      <w:pPr>
        <w:pStyle w:val="BulletedListlastinsection"/>
        <w:numPr>
          <w:ilvl w:val="0"/>
          <w:numId w:val="0"/>
        </w:numPr>
        <w:ind w:left="346"/>
      </w:pPr>
    </w:p>
    <w:p w14:paraId="6901E1D3" w14:textId="77777777" w:rsidR="004876C5" w:rsidRDefault="00E93DBF" w:rsidP="002867C4">
      <w:pPr>
        <w:pStyle w:val="BulletedListlastinsection"/>
        <w:numPr>
          <w:ilvl w:val="0"/>
          <w:numId w:val="27"/>
        </w:numPr>
      </w:pPr>
      <w:r w:rsidRPr="00E93DBF">
        <w:t>Lead long</w:t>
      </w:r>
      <w:r w:rsidRPr="00E93DBF">
        <w:noBreakHyphen/>
        <w:t>range planning efforts for a complex real estate and capital portfolio encompassing more than 20 million square feet of assets.</w:t>
      </w:r>
    </w:p>
    <w:p w14:paraId="4C850837" w14:textId="77777777" w:rsidR="004876C5" w:rsidRDefault="004876C5" w:rsidP="004876C5">
      <w:pPr>
        <w:pStyle w:val="BulletedListlastinsection"/>
        <w:numPr>
          <w:ilvl w:val="0"/>
          <w:numId w:val="0"/>
        </w:numPr>
        <w:ind w:left="346"/>
      </w:pPr>
    </w:p>
    <w:p w14:paraId="4FC43F41" w14:textId="2E774070" w:rsidR="004876C5" w:rsidRDefault="00E93DBF" w:rsidP="002867C4">
      <w:pPr>
        <w:pStyle w:val="BulletedListlastinsection"/>
        <w:numPr>
          <w:ilvl w:val="0"/>
          <w:numId w:val="27"/>
        </w:numPr>
      </w:pPr>
      <w:r>
        <w:t>Provide enterprise oversight of a diverse and variable capital investment portfolio, ensuring disciplined prioritization, financial stewardship, and alignme</w:t>
      </w:r>
      <w:r w:rsidR="00496AA0">
        <w:t>n</w:t>
      </w:r>
      <w:r>
        <w:t>t with strategic goals.</w:t>
      </w:r>
    </w:p>
    <w:p w14:paraId="09C1180C" w14:textId="77777777" w:rsidR="004876C5" w:rsidRDefault="004876C5" w:rsidP="004876C5">
      <w:pPr>
        <w:pStyle w:val="BulletedListlastinsection"/>
        <w:numPr>
          <w:ilvl w:val="0"/>
          <w:numId w:val="0"/>
        </w:numPr>
        <w:ind w:left="346"/>
      </w:pPr>
    </w:p>
    <w:p w14:paraId="290DA9CB" w14:textId="17D17DCD" w:rsidR="00E93DBF" w:rsidRDefault="00E93DBF" w:rsidP="002867C4">
      <w:pPr>
        <w:pStyle w:val="BulletedListlastinsection"/>
        <w:numPr>
          <w:ilvl w:val="0"/>
          <w:numId w:val="27"/>
        </w:numPr>
      </w:pPr>
      <w:r w:rsidRPr="00E93DBF">
        <w:t>Ensure capital and real estate strategies support long</w:t>
      </w:r>
      <w:r w:rsidRPr="00E93DBF">
        <w:noBreakHyphen/>
        <w:t>term organizational growth and operational effectiveness.</w:t>
      </w:r>
    </w:p>
    <w:p w14:paraId="2EEC6B04" w14:textId="77777777" w:rsidR="00464DAC" w:rsidRPr="00E93DBF" w:rsidRDefault="00464DAC" w:rsidP="00464DAC">
      <w:pPr>
        <w:pStyle w:val="BulletedListlastinsection"/>
        <w:numPr>
          <w:ilvl w:val="0"/>
          <w:numId w:val="0"/>
        </w:numPr>
        <w:ind w:left="346"/>
      </w:pPr>
    </w:p>
    <w:p w14:paraId="22A234D5" w14:textId="43D1919E" w:rsidR="00E93DBF" w:rsidRDefault="00E93DBF" w:rsidP="002867C4">
      <w:pPr>
        <w:pStyle w:val="BulletedListlastinsection"/>
        <w:numPr>
          <w:ilvl w:val="0"/>
          <w:numId w:val="27"/>
        </w:numPr>
      </w:pPr>
      <w:r w:rsidRPr="00E93DBF">
        <w:t>Apply deep healthcare leadership experience to guide enterprise decision</w:t>
      </w:r>
      <w:r w:rsidRPr="00E93DBF">
        <w:noBreakHyphen/>
        <w:t>making across real estate strategy, capital planning, and major initiatives.</w:t>
      </w:r>
    </w:p>
    <w:p w14:paraId="2413AB49" w14:textId="77777777" w:rsidR="00464DAC" w:rsidRDefault="00464DAC" w:rsidP="00464DAC">
      <w:pPr>
        <w:pStyle w:val="BulletedListlastinsection"/>
        <w:numPr>
          <w:ilvl w:val="0"/>
          <w:numId w:val="0"/>
        </w:numPr>
        <w:ind w:left="346"/>
      </w:pPr>
    </w:p>
    <w:p w14:paraId="659D3274" w14:textId="0CF58083" w:rsidR="00E93DBF" w:rsidRDefault="00E93DBF" w:rsidP="002867C4">
      <w:pPr>
        <w:pStyle w:val="BulletedListlastinsection"/>
        <w:numPr>
          <w:ilvl w:val="0"/>
          <w:numId w:val="27"/>
        </w:numPr>
      </w:pPr>
      <w:r w:rsidRPr="00E93DBF">
        <w:t>Ensure strategies and solutions are operationally sound, scalable, and responsive to the complexities of healthcare delivery and regulatory environments.</w:t>
      </w:r>
    </w:p>
    <w:p w14:paraId="640FF245" w14:textId="77777777" w:rsidR="00464DAC" w:rsidRPr="00E93DBF" w:rsidRDefault="00464DAC" w:rsidP="00464DAC">
      <w:pPr>
        <w:pStyle w:val="BulletedListlastinsection"/>
        <w:numPr>
          <w:ilvl w:val="0"/>
          <w:numId w:val="0"/>
        </w:numPr>
      </w:pPr>
    </w:p>
    <w:p w14:paraId="4DA3686F" w14:textId="7120696A" w:rsidR="003B6BA4" w:rsidRDefault="003B6BA4" w:rsidP="002867C4">
      <w:pPr>
        <w:pStyle w:val="BulletedListlastinsection"/>
        <w:numPr>
          <w:ilvl w:val="0"/>
          <w:numId w:val="27"/>
        </w:numPr>
      </w:pPr>
      <w:r w:rsidRPr="003B6BA4">
        <w:t xml:space="preserve">Foster alignment across </w:t>
      </w:r>
      <w:r w:rsidR="0005520A">
        <w:t>Providence's</w:t>
      </w:r>
      <w:r w:rsidRPr="003B6BA4">
        <w:t xml:space="preserve"> entities by clarifying roles and responsibilities, especially between real estate and local teams, and improve governance and decision-making processes for prioritizing projects.</w:t>
      </w:r>
    </w:p>
    <w:p w14:paraId="134B5674" w14:textId="77777777" w:rsidR="00464DAC" w:rsidRDefault="00464DAC" w:rsidP="00464DAC">
      <w:pPr>
        <w:pStyle w:val="BulletedListlastinsection"/>
        <w:numPr>
          <w:ilvl w:val="0"/>
          <w:numId w:val="0"/>
        </w:numPr>
      </w:pPr>
    </w:p>
    <w:p w14:paraId="1499781A" w14:textId="3F089ED9" w:rsidR="005C256D" w:rsidRPr="00BA48F7" w:rsidRDefault="005C256D" w:rsidP="002867C4">
      <w:pPr>
        <w:pStyle w:val="BulletedListlastinsection"/>
        <w:numPr>
          <w:ilvl w:val="0"/>
          <w:numId w:val="27"/>
        </w:numPr>
      </w:pPr>
      <w:r w:rsidRPr="005C256D">
        <w:t xml:space="preserve">Partner with system leadership to develop a comprehensive master facilities plan aligned with </w:t>
      </w:r>
      <w:r w:rsidR="00BC1893">
        <w:t>Providence's</w:t>
      </w:r>
      <w:r w:rsidRPr="005C256D">
        <w:t xml:space="preserve"> growth strategy, addressing maintenance, expansion, and consolidation needs across rural and urban markets</w:t>
      </w:r>
      <w:r w:rsidR="00BC1893">
        <w:t>.</w:t>
      </w:r>
    </w:p>
    <w:p w14:paraId="0E700FD2" w14:textId="77777777" w:rsidR="00BA53C4" w:rsidRDefault="00BA53C4" w:rsidP="00BA53C4">
      <w:pPr>
        <w:pStyle w:val="Heading1"/>
      </w:pPr>
      <w:r>
        <w:lastRenderedPageBreak/>
        <w:t>Candidate Qualifications</w:t>
      </w:r>
    </w:p>
    <w:p w14:paraId="4A533AA0" w14:textId="77777777" w:rsidR="00BA48F7" w:rsidRDefault="00BA48F7" w:rsidP="00BA48F7">
      <w:pPr>
        <w:pStyle w:val="Heading2"/>
      </w:pPr>
      <w:r>
        <w:t>Education/Certification</w:t>
      </w:r>
    </w:p>
    <w:p w14:paraId="68789497" w14:textId="74E94A15" w:rsidR="00E205FD" w:rsidRPr="00E205FD" w:rsidRDefault="00E205FD" w:rsidP="006A659A">
      <w:pPr>
        <w:pStyle w:val="BulletedListmultiplelines"/>
        <w:numPr>
          <w:ilvl w:val="0"/>
          <w:numId w:val="28"/>
        </w:numPr>
      </w:pPr>
      <w:r w:rsidRPr="00E205FD">
        <w:t xml:space="preserve">Master’s degree in business administration </w:t>
      </w:r>
      <w:proofErr w:type="gramStart"/>
      <w:r w:rsidRPr="00E205FD">
        <w:t>preferred</w:t>
      </w:r>
      <w:proofErr w:type="gramEnd"/>
      <w:r w:rsidRPr="00E205FD">
        <w:t xml:space="preserve"> with a focus on leadership, business, or finance</w:t>
      </w:r>
      <w:r>
        <w:t>.</w:t>
      </w:r>
    </w:p>
    <w:p w14:paraId="02AA3F6C" w14:textId="77777777" w:rsidR="00BA48F7" w:rsidRDefault="00BA48F7" w:rsidP="00BA48F7">
      <w:pPr>
        <w:pStyle w:val="Heading2"/>
      </w:pPr>
      <w:r>
        <w:t>Knowledge and Work Experience</w:t>
      </w:r>
    </w:p>
    <w:p w14:paraId="13B6947B" w14:textId="77777777" w:rsidR="00985981" w:rsidRPr="00985981" w:rsidRDefault="00985981" w:rsidP="00985981">
      <w:pPr>
        <w:pStyle w:val="BulletedListmultiplelines"/>
      </w:pPr>
      <w:r w:rsidRPr="00985981">
        <w:t>Minimum of 15 years of progressively responsible leadership experience spanning strategy development, real estate, land use, and construction, with preference for experience in similarly complex healthcare systems.</w:t>
      </w:r>
    </w:p>
    <w:p w14:paraId="5E6AE09D" w14:textId="77777777" w:rsidR="00985981" w:rsidRPr="00985981" w:rsidRDefault="00985981" w:rsidP="00985981">
      <w:pPr>
        <w:pStyle w:val="BulletedListmultiplelines"/>
      </w:pPr>
      <w:r w:rsidRPr="00985981">
        <w:t>Over 20 years of progressive leadership experience with oversight of construction management, real estate, capital improvements, and master facilities planning within a large hospital or healthcare system.</w:t>
      </w:r>
    </w:p>
    <w:p w14:paraId="4537CE23" w14:textId="05F5C68C" w:rsidR="00985981" w:rsidRPr="00985981" w:rsidRDefault="00943353" w:rsidP="00985981">
      <w:pPr>
        <w:pStyle w:val="BulletedListmultiplelines"/>
      </w:pPr>
      <w:r>
        <w:t>E</w:t>
      </w:r>
      <w:r w:rsidR="00985981" w:rsidRPr="00985981">
        <w:t>xperience</w:t>
      </w:r>
      <w:r>
        <w:t>d</w:t>
      </w:r>
      <w:r w:rsidR="00985981" w:rsidRPr="00985981">
        <w:t xml:space="preserve"> within complex healthcare environments, including acute and ambulatory settings, with an understanding of inpatient, outpatient, and medical office operations.</w:t>
      </w:r>
    </w:p>
    <w:p w14:paraId="08EBEC29" w14:textId="042810F6" w:rsidR="00985981" w:rsidRPr="00985981" w:rsidRDefault="00985981" w:rsidP="00985981">
      <w:pPr>
        <w:pStyle w:val="BulletedListmultiplelines"/>
      </w:pPr>
      <w:r w:rsidRPr="00985981">
        <w:t>Demonstrate</w:t>
      </w:r>
      <w:r w:rsidR="007562AC">
        <w:t>d</w:t>
      </w:r>
      <w:r w:rsidRPr="00985981">
        <w:t xml:space="preserve"> track record leading large, complex capital projects and executing real estate strategies that advance organizational objectives.</w:t>
      </w:r>
    </w:p>
    <w:p w14:paraId="5DCF9365" w14:textId="77777777" w:rsidR="00985981" w:rsidRPr="00985981" w:rsidRDefault="00985981" w:rsidP="00985981">
      <w:pPr>
        <w:pStyle w:val="BulletedListmultiplelines"/>
      </w:pPr>
      <w:r w:rsidRPr="00985981">
        <w:t>Proven success leading enterprise or campus-wide master planning efforts within acute care environments.</w:t>
      </w:r>
    </w:p>
    <w:p w14:paraId="7F5673DC" w14:textId="77777777" w:rsidR="00985981" w:rsidRPr="00985981" w:rsidRDefault="00985981" w:rsidP="00985981">
      <w:pPr>
        <w:pStyle w:val="BulletedListmultiplelines"/>
      </w:pPr>
      <w:r w:rsidRPr="00985981">
        <w:t>Possesses a strong understanding of real estate principles, including market dynamics, transactions, and valuation methodologies.</w:t>
      </w:r>
    </w:p>
    <w:p w14:paraId="32A7CDE3" w14:textId="619A4952" w:rsidR="00985981" w:rsidRPr="00985981" w:rsidRDefault="008100A5" w:rsidP="00985981">
      <w:pPr>
        <w:pStyle w:val="BulletedListmultiplelines"/>
      </w:pPr>
      <w:r>
        <w:t>S</w:t>
      </w:r>
      <w:r w:rsidR="00985981" w:rsidRPr="00985981">
        <w:t>olid financial acumen, including capital planning, cost management, and oversight of vendor relationships.</w:t>
      </w:r>
    </w:p>
    <w:p w14:paraId="6A9246D1" w14:textId="39C38D32" w:rsidR="00985981" w:rsidRPr="00985981" w:rsidRDefault="00985981" w:rsidP="00985981">
      <w:pPr>
        <w:pStyle w:val="BulletedListmultiplelines"/>
      </w:pPr>
      <w:r w:rsidRPr="00985981">
        <w:t>Demonstrate</w:t>
      </w:r>
      <w:r w:rsidR="008100A5">
        <w:t>d</w:t>
      </w:r>
      <w:r w:rsidRPr="00985981">
        <w:t xml:space="preserve"> familiarity with facilities management practices and sustainable design principles that enhance the environment of care.</w:t>
      </w:r>
    </w:p>
    <w:p w14:paraId="08B3B977" w14:textId="62408F40" w:rsidR="00985981" w:rsidRPr="00985981" w:rsidRDefault="008100A5" w:rsidP="00985981">
      <w:pPr>
        <w:pStyle w:val="BulletedListmultiplelines"/>
      </w:pPr>
      <w:r>
        <w:t>C</w:t>
      </w:r>
      <w:r w:rsidR="00985981" w:rsidRPr="00985981">
        <w:t>omprehensive understanding of healthcare systems and the clinical environment, with the ability to effectively partner with clinical and operational leadership.</w:t>
      </w:r>
    </w:p>
    <w:p w14:paraId="3174E233" w14:textId="31610490" w:rsidR="00985981" w:rsidRDefault="008100A5" w:rsidP="00985981">
      <w:pPr>
        <w:pStyle w:val="BulletedListmultiplelines"/>
        <w:rPr>
          <w:b/>
          <w:bCs/>
        </w:rPr>
      </w:pPr>
      <w:r>
        <w:t>F</w:t>
      </w:r>
      <w:r w:rsidR="00985981" w:rsidRPr="00985981">
        <w:t>amiliarity with healthcare financial structures, including capital markets and bond-related considerations.</w:t>
      </w:r>
    </w:p>
    <w:p w14:paraId="08749C61" w14:textId="06F2F385" w:rsidR="00BA48F7" w:rsidRDefault="00BA48F7" w:rsidP="00CB560C">
      <w:pPr>
        <w:pStyle w:val="Heading2"/>
      </w:pPr>
      <w:r>
        <w:t>Leadership Skills and Competencies</w:t>
      </w:r>
    </w:p>
    <w:p w14:paraId="629AB424" w14:textId="77777777" w:rsidR="00CB5CA3" w:rsidRDefault="00CB5CA3" w:rsidP="00CB5CA3">
      <w:pPr>
        <w:pStyle w:val="BulletedListmultiplelines"/>
        <w:numPr>
          <w:ilvl w:val="0"/>
          <w:numId w:val="30"/>
        </w:numPr>
      </w:pPr>
      <w:r>
        <w:t>Operates with an enterprise mindset, maintaining a strategic focus while empowering teams and reinforcing accountability across the organization.</w:t>
      </w:r>
    </w:p>
    <w:p w14:paraId="63FDB952" w14:textId="77777777" w:rsidR="00CB5CA3" w:rsidRDefault="00CB5CA3" w:rsidP="00CB5CA3">
      <w:pPr>
        <w:pStyle w:val="BulletedListmultiplelines"/>
        <w:numPr>
          <w:ilvl w:val="0"/>
          <w:numId w:val="30"/>
        </w:numPr>
      </w:pPr>
      <w:r>
        <w:t>Exhibits high emotional intelligence, effectively navigating complex organizational dynamics and competing priorities in a matrixed environment.</w:t>
      </w:r>
    </w:p>
    <w:p w14:paraId="17BB5C61" w14:textId="77777777" w:rsidR="00CB5CA3" w:rsidRDefault="00CB5CA3" w:rsidP="00CB5CA3">
      <w:pPr>
        <w:pStyle w:val="BulletedListmultiplelines"/>
        <w:numPr>
          <w:ilvl w:val="0"/>
          <w:numId w:val="30"/>
        </w:numPr>
      </w:pPr>
      <w:r>
        <w:t>Demonstrates a strong change management orientation, with the ability to lead through ambiguity, implement structured processes, and drive consistent execution.</w:t>
      </w:r>
    </w:p>
    <w:p w14:paraId="09D3A3B3" w14:textId="77777777" w:rsidR="00CB5CA3" w:rsidRDefault="00CB5CA3" w:rsidP="00CB5CA3">
      <w:pPr>
        <w:pStyle w:val="BulletedListmultiplelines"/>
        <w:numPr>
          <w:ilvl w:val="0"/>
          <w:numId w:val="30"/>
        </w:numPr>
      </w:pPr>
      <w:r>
        <w:t>Has a proven ability to build and lead high-performing teams, establishing clear direction, fostering engagement, and driving accountability.</w:t>
      </w:r>
    </w:p>
    <w:p w14:paraId="173BAED2" w14:textId="2AAC5352" w:rsidR="00CB5CA3" w:rsidRDefault="00CB5CA3" w:rsidP="00CB5CA3">
      <w:pPr>
        <w:pStyle w:val="BulletedListmultiplelines"/>
        <w:numPr>
          <w:ilvl w:val="0"/>
          <w:numId w:val="30"/>
        </w:numPr>
      </w:pPr>
      <w:r>
        <w:t>Demonstrates the ability to build consensus and maintain alignment among diverse stakeholders.</w:t>
      </w:r>
    </w:p>
    <w:p w14:paraId="67AE68E2" w14:textId="77777777" w:rsidR="00CB5CA3" w:rsidRDefault="00CB5CA3" w:rsidP="00CB5CA3">
      <w:pPr>
        <w:pStyle w:val="BulletedListmultiplelines"/>
        <w:numPr>
          <w:ilvl w:val="0"/>
          <w:numId w:val="30"/>
        </w:numPr>
      </w:pPr>
      <w:r>
        <w:t>Balances standardization with flexibility, ensuring consistent governance while adapting to market-specific needs.</w:t>
      </w:r>
    </w:p>
    <w:p w14:paraId="28FA8197" w14:textId="77777777" w:rsidR="00CB5CA3" w:rsidRDefault="00CB5CA3" w:rsidP="00CB5CA3">
      <w:pPr>
        <w:pStyle w:val="BulletedListmultiplelines"/>
        <w:numPr>
          <w:ilvl w:val="0"/>
          <w:numId w:val="30"/>
        </w:numPr>
      </w:pPr>
      <w:r>
        <w:lastRenderedPageBreak/>
        <w:t>Communicates effectively with a wide range of stakeholders, utilizing strong written and verbal communication skills.</w:t>
      </w:r>
    </w:p>
    <w:p w14:paraId="2D4A4F61" w14:textId="77777777" w:rsidR="00CB5CA3" w:rsidRDefault="00CB5CA3" w:rsidP="00CB5CA3">
      <w:pPr>
        <w:pStyle w:val="BulletedListmultiplelines"/>
        <w:numPr>
          <w:ilvl w:val="0"/>
          <w:numId w:val="30"/>
        </w:numPr>
      </w:pPr>
      <w:r>
        <w:t>Builds trusted relationships across functions, fostering collaboration, alignment, and shared purpose.</w:t>
      </w:r>
    </w:p>
    <w:p w14:paraId="688872F5" w14:textId="16D407B2" w:rsidR="00CB5CA3" w:rsidRPr="00BA48F7" w:rsidRDefault="00CB5CA3" w:rsidP="00CB5CA3">
      <w:pPr>
        <w:pStyle w:val="BulletedListmultiplelines"/>
        <w:numPr>
          <w:ilvl w:val="0"/>
          <w:numId w:val="30"/>
        </w:numPr>
      </w:pPr>
      <w:r>
        <w:t>Embodies servant leadership, demonstrating integrity, accountability, and a commitment to Providence’s mission and values.</w:t>
      </w:r>
    </w:p>
    <w:p w14:paraId="06DE8B40" w14:textId="77777777" w:rsidR="001D462B" w:rsidRDefault="001D462B" w:rsidP="001D462B">
      <w:pPr>
        <w:pStyle w:val="Heading1"/>
      </w:pPr>
      <w:r>
        <w:lastRenderedPageBreak/>
        <w:t>The Community</w:t>
      </w:r>
    </w:p>
    <w:p w14:paraId="2290D378" w14:textId="77777777" w:rsidR="001D462B" w:rsidRPr="00993DAD" w:rsidRDefault="001D462B" w:rsidP="001D462B">
      <w:pPr>
        <w:pStyle w:val="Heading2"/>
      </w:pPr>
      <w:r>
        <w:t>S</w:t>
      </w:r>
      <w:r w:rsidRPr="00993DAD">
        <w:t>eattle, Washington</w:t>
      </w:r>
    </w:p>
    <w:p w14:paraId="290D656E" w14:textId="77777777" w:rsidR="001D462B" w:rsidRPr="00993DAD" w:rsidRDefault="001D462B" w:rsidP="001D462B">
      <w:pPr>
        <w:pStyle w:val="BodyText"/>
      </w:pPr>
      <w:r w:rsidRPr="00993DAD">
        <w:t xml:space="preserve">Seattle is a diverse, dynamic, and innovative city that has been growing and rising in national prominence. Surrounded by water and mountains and covered with hills, the city is equipped with a landscape as diverse as the city itself. Seattle enjoys a thriving economy and has been named the nation’s “Most Walkable City,” the third “Coolest City,” and the second “Best City of the Next Decade.” As the accolades continue to mount, this 750,000-plus person city will continue to be experienced as one of the United States’ </w:t>
      </w:r>
      <w:r>
        <w:t>premier</w:t>
      </w:r>
      <w:r w:rsidRPr="00993DAD">
        <w:t xml:space="preserve"> locations. </w:t>
      </w:r>
    </w:p>
    <w:p w14:paraId="01F907B4" w14:textId="77777777" w:rsidR="001D462B" w:rsidRDefault="001D462B" w:rsidP="001D462B">
      <w:pPr>
        <w:pStyle w:val="BodyText"/>
      </w:pPr>
      <w:r w:rsidRPr="00993DAD">
        <w:t xml:space="preserve">Seattle boasts one of the most affluent and educated populations in the country, with a strong foundation of public and private options beginning with K-12. Included among the higher education institutions are University of Washington, University of Puget Sound, and Seattle University. Such strong academic credentials, along with an absence of state income taxes, have made Seattle increasingly popular for families. </w:t>
      </w:r>
    </w:p>
    <w:p w14:paraId="49A93698" w14:textId="77777777" w:rsidR="001D462B" w:rsidRPr="00993DAD" w:rsidRDefault="001D462B" w:rsidP="001D462B">
      <w:pPr>
        <w:pStyle w:val="BodyText"/>
      </w:pPr>
      <w:r w:rsidRPr="00993DAD">
        <w:rPr>
          <w:noProof/>
        </w:rPr>
        <w:drawing>
          <wp:anchor distT="0" distB="0" distL="114300" distR="114300" simplePos="0" relativeHeight="251658242" behindDoc="1" locked="0" layoutInCell="1" allowOverlap="1" wp14:anchorId="617ACBF8" wp14:editId="3EEFDC42">
            <wp:simplePos x="0" y="0"/>
            <wp:positionH relativeFrom="margin">
              <wp:align>left</wp:align>
            </wp:positionH>
            <wp:positionV relativeFrom="paragraph">
              <wp:posOffset>40640</wp:posOffset>
            </wp:positionV>
            <wp:extent cx="4251960" cy="2139696"/>
            <wp:effectExtent l="0" t="0" r="0" b="0"/>
            <wp:wrapTight wrapText="bothSides">
              <wp:wrapPolygon edited="0">
                <wp:start x="0" y="0"/>
                <wp:lineTo x="0" y="21350"/>
                <wp:lineTo x="21484" y="21350"/>
                <wp:lineTo x="21484" y="0"/>
                <wp:lineTo x="0" y="0"/>
              </wp:wrapPolygon>
            </wp:wrapTight>
            <wp:docPr id="265376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1960" cy="2139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DAD">
        <w:t xml:space="preserve">From Boeing to Microsoft to Starbucks to Amazon, Seattle has always been home to some of the most influential and innovative American companies. In addition to the companies above, Seattle is also the headquarters of Nordstrom, Costco, and Nintendo America. While there are numerous big-name companies in Seattle, it is also a hotbed for start-ups, especially within the green and clean technology sectors. Seattle has continued to strengthen its own commitment to clean technology with an expansion of public transportation, greenhouse gas reduction programs, and a goal of being the first “climate neutral” city in North America. </w:t>
      </w:r>
    </w:p>
    <w:p w14:paraId="7BA03385" w14:textId="77777777" w:rsidR="001D462B" w:rsidRPr="00993DAD" w:rsidRDefault="001D462B" w:rsidP="001D462B">
      <w:pPr>
        <w:pStyle w:val="BodyText"/>
      </w:pPr>
      <w:r w:rsidRPr="00993DAD">
        <w:t xml:space="preserve">Seattle is a vibrant center for arts, culture, and recreation. The city boasts </w:t>
      </w:r>
      <w:proofErr w:type="gramStart"/>
      <w:r w:rsidRPr="00993DAD">
        <w:t>a number of</w:t>
      </w:r>
      <w:proofErr w:type="gramEnd"/>
      <w:r w:rsidRPr="00993DAD">
        <w:t xml:space="preserve"> different arts offerings, including music festivals of all genres and a widespread theatre community. The city is home to a growing “foodie” community as well, recently ranking as the “7th Best City for Foodies” by Travel and Leisure. The Pike Place Market is perhaps the most recognized farmers’ market in the United States. Outside of food and arts, Seattle is home to several professional sports teams, including the Seattle Seahawks of the National Football League and the Seattle Sounders of Major League Soccer, which are known for having some of the most passionate and loudest fans in the country. Finally, Seattle is recognized for its abundance of outdoor activities. Home to </w:t>
      </w:r>
      <w:r>
        <w:t>the leading outdoor gear company, REI, Seattle has become an ideal area for year-round recreation, including walking, cycling, hiking, skiing, snowboarding, kayaking, sailing,</w:t>
      </w:r>
      <w:r w:rsidRPr="00993DAD">
        <w:t xml:space="preserve"> and rock-climbing. </w:t>
      </w:r>
    </w:p>
    <w:p w14:paraId="4BE55F0A" w14:textId="77777777" w:rsidR="001D462B" w:rsidRPr="00993DAD" w:rsidRDefault="001D462B" w:rsidP="001D462B">
      <w:pPr>
        <w:pStyle w:val="BodyText"/>
      </w:pPr>
      <w:r w:rsidRPr="00993DAD">
        <w:t>For additional information, visit the following websites:</w:t>
      </w:r>
    </w:p>
    <w:p w14:paraId="35F2908F" w14:textId="3BE32FE1" w:rsidR="00D71F15" w:rsidRDefault="00034981" w:rsidP="00034981">
      <w:pPr>
        <w:pStyle w:val="ListBullet"/>
        <w:numPr>
          <w:ilvl w:val="0"/>
          <w:numId w:val="0"/>
        </w:numPr>
        <w:ind w:left="340" w:hanging="340"/>
      </w:pPr>
      <w:hyperlink r:id="rId83" w:history="1">
        <w:r w:rsidRPr="00D82B46">
          <w:rPr>
            <w:rStyle w:val="Hyperlink"/>
          </w:rPr>
          <w:t>www.seattlechamber.com</w:t>
        </w:r>
      </w:hyperlink>
    </w:p>
    <w:p w14:paraId="397BE7DD" w14:textId="66B718F5" w:rsidR="001D462B" w:rsidRPr="00993DAD" w:rsidRDefault="00034981" w:rsidP="00034981">
      <w:pPr>
        <w:pStyle w:val="ListBullet"/>
        <w:numPr>
          <w:ilvl w:val="0"/>
          <w:numId w:val="0"/>
        </w:numPr>
        <w:ind w:left="340" w:hanging="340"/>
      </w:pPr>
      <w:hyperlink r:id="rId84" w:history="1">
        <w:r w:rsidRPr="00D82B46">
          <w:rPr>
            <w:rStyle w:val="Hyperlink"/>
          </w:rPr>
          <w:t>www.visitseattle.org</w:t>
        </w:r>
      </w:hyperlink>
    </w:p>
    <w:p w14:paraId="54DC6B84" w14:textId="77777777" w:rsidR="006550A8" w:rsidRDefault="00BA53C4" w:rsidP="00BA53C4">
      <w:pPr>
        <w:pStyle w:val="Heading1"/>
      </w:pPr>
      <w:r>
        <w:lastRenderedPageBreak/>
        <w:t>Procedure for Candidacy</w:t>
      </w:r>
      <w:bookmarkEnd w:id="3"/>
    </w:p>
    <w:p w14:paraId="60FE984C" w14:textId="77777777" w:rsidR="00786F44" w:rsidRPr="00993DAD" w:rsidRDefault="00786F44" w:rsidP="00786F44">
      <w:pPr>
        <w:pStyle w:val="BodyText"/>
      </w:pPr>
      <w:r w:rsidRPr="0070792D">
        <w:t>Please s</w:t>
      </w:r>
      <w:r w:rsidRPr="004F6A53">
        <w:t xml:space="preserve">ubmit all applications, nominations, and inquiries to </w:t>
      </w:r>
      <w:r w:rsidRPr="004F6A53">
        <w:rPr>
          <w:b/>
          <w:bCs/>
        </w:rPr>
        <w:t>the search team</w:t>
      </w:r>
      <w:r w:rsidRPr="004F6A53">
        <w:t xml:space="preserve"> through the WittKieffer Candidate Portal by </w:t>
      </w:r>
      <w:hyperlink r:id="rId85" w:tgtFrame="_blank" w:tooltip="https://candidateportal.wittkieffer.com/" w:history="1">
        <w:r w:rsidRPr="004F6A53">
          <w:rPr>
            <w:rStyle w:val="Hyperlink"/>
            <w:b/>
            <w:bCs/>
            <w:i/>
            <w:iCs/>
          </w:rPr>
          <w:t>clicking here</w:t>
        </w:r>
      </w:hyperlink>
      <w:r w:rsidRPr="004F6A53">
        <w:t>. New user</w:t>
      </w:r>
      <w:r w:rsidRPr="0070792D">
        <w:t xml:space="preserve">s should select </w:t>
      </w:r>
      <w:r w:rsidRPr="0070792D">
        <w:rPr>
          <w:b/>
          <w:bCs/>
        </w:rPr>
        <w:t>“Register Here”</w:t>
      </w:r>
      <w:r w:rsidRPr="0070792D">
        <w:t xml:space="preserve"> to create an account before proceeding. After logging in, navigate to </w:t>
      </w:r>
      <w:r w:rsidRPr="0070792D">
        <w:rPr>
          <w:b/>
          <w:bCs/>
        </w:rPr>
        <w:t>“Open Positions”</w:t>
      </w:r>
      <w:r w:rsidRPr="0070792D">
        <w:t xml:space="preserve"> and locate the role by entering the institution’s name and clicking on the search wheel.</w:t>
      </w:r>
      <w:r w:rsidRPr="0070792D">
        <w:br/>
      </w:r>
      <w:r w:rsidRPr="0070792D">
        <w:br/>
        <w:t xml:space="preserve">Nominations and inquiries can also be directed to: </w:t>
      </w:r>
      <w:hyperlink r:id="rId86" w:history="1">
        <w:hyperlink r:id="rId87" w:history="1">
          <w:r w:rsidRPr="005D5F40">
            <w:rPr>
              <w:rStyle w:val="Hyperlink"/>
            </w:rPr>
            <w:t>marka@wittkieffer.com</w:t>
          </w:r>
        </w:hyperlink>
        <w:r w:rsidRPr="0070792D">
          <w:rPr>
            <w:rStyle w:val="Hyperlink"/>
            <w:b/>
            <w:bCs/>
            <w:i/>
            <w:iCs/>
          </w:rPr>
          <w:t xml:space="preserve"> </w:t>
        </w:r>
      </w:hyperlink>
    </w:p>
    <w:p w14:paraId="6B2CF0D9" w14:textId="77777777" w:rsidR="0064408D" w:rsidRDefault="0064408D" w:rsidP="00462507">
      <w:pPr>
        <w:pStyle w:val="BodyText"/>
      </w:pPr>
    </w:p>
    <w:tbl>
      <w:tblPr>
        <w:tblStyle w:val="TableGrid"/>
        <w:tblW w:w="0" w:type="auto"/>
        <w:tblLook w:val="04A0" w:firstRow="1" w:lastRow="0" w:firstColumn="1" w:lastColumn="0" w:noHBand="0" w:noVBand="1"/>
      </w:tblPr>
      <w:tblGrid>
        <w:gridCol w:w="3358"/>
        <w:gridCol w:w="3359"/>
        <w:gridCol w:w="3359"/>
      </w:tblGrid>
      <w:tr w:rsidR="00BA48F7" w14:paraId="7B32C389" w14:textId="77777777" w:rsidTr="00BA48F7">
        <w:tc>
          <w:tcPr>
            <w:tcW w:w="3358" w:type="dxa"/>
          </w:tcPr>
          <w:p w14:paraId="36209DA8" w14:textId="413424E0" w:rsidR="000A7456" w:rsidRDefault="00B718EA" w:rsidP="000A7456">
            <w:pPr>
              <w:pStyle w:val="Heading3"/>
            </w:pPr>
            <w:r>
              <w:t>Mark Andrew</w:t>
            </w:r>
          </w:p>
          <w:p w14:paraId="1C4D145E" w14:textId="340A8523" w:rsidR="000A7456" w:rsidRPr="00914291" w:rsidRDefault="002D3E16" w:rsidP="000A7456">
            <w:pPr>
              <w:pStyle w:val="Heading3"/>
              <w:rPr>
                <w:b w:val="0"/>
              </w:rPr>
            </w:pPr>
            <w:r w:rsidRPr="00914291">
              <w:rPr>
                <w:b w:val="0"/>
              </w:rPr>
              <w:t>Senior Partner</w:t>
            </w:r>
          </w:p>
          <w:p w14:paraId="541327EC" w14:textId="4F660C68" w:rsidR="00BA48F7" w:rsidRDefault="00A84577" w:rsidP="000A7456">
            <w:pPr>
              <w:pStyle w:val="Heading3"/>
            </w:pPr>
            <w:hyperlink r:id="rId88" w:history="1">
              <w:r w:rsidRPr="00914291">
                <w:rPr>
                  <w:rStyle w:val="Hyperlink"/>
                  <w:b w:val="0"/>
                </w:rPr>
                <w:t>marka@wittkieffer.com</w:t>
              </w:r>
            </w:hyperlink>
            <w:r w:rsidRPr="00914291">
              <w:rPr>
                <w:b w:val="0"/>
              </w:rPr>
              <w:t xml:space="preserve"> </w:t>
            </w:r>
            <w:r w:rsidR="000A7456">
              <w:tab/>
            </w:r>
          </w:p>
        </w:tc>
        <w:tc>
          <w:tcPr>
            <w:tcW w:w="3359" w:type="dxa"/>
          </w:tcPr>
          <w:p w14:paraId="7DEF7766" w14:textId="226B7B0A" w:rsidR="000A7456" w:rsidRDefault="009353C2" w:rsidP="000A7456">
            <w:pPr>
              <w:pStyle w:val="Heading3"/>
            </w:pPr>
            <w:r w:rsidRPr="009353C2">
              <w:t xml:space="preserve">Donna Padilla </w:t>
            </w:r>
          </w:p>
          <w:p w14:paraId="66C48F1F" w14:textId="6B707957" w:rsidR="000A7456" w:rsidRPr="00914291" w:rsidRDefault="009353C2" w:rsidP="000A7456">
            <w:pPr>
              <w:pStyle w:val="Heading3"/>
              <w:rPr>
                <w:b w:val="0"/>
              </w:rPr>
            </w:pPr>
            <w:r w:rsidRPr="00914291">
              <w:rPr>
                <w:b w:val="0"/>
              </w:rPr>
              <w:t>Executive Partner and Market Leader</w:t>
            </w:r>
          </w:p>
          <w:p w14:paraId="1DB376E6" w14:textId="140B34A6" w:rsidR="00BA48F7" w:rsidRDefault="006318BC" w:rsidP="000A7456">
            <w:pPr>
              <w:pStyle w:val="Heading3"/>
            </w:pPr>
            <w:hyperlink r:id="rId89" w:history="1">
              <w:r w:rsidRPr="00914291">
                <w:rPr>
                  <w:rStyle w:val="Hyperlink"/>
                  <w:b w:val="0"/>
                </w:rPr>
                <w:t>donnap@wittkieffer.com</w:t>
              </w:r>
            </w:hyperlink>
            <w:r w:rsidRPr="00914291">
              <w:rPr>
                <w:b w:val="0"/>
              </w:rPr>
              <w:t xml:space="preserve"> </w:t>
            </w:r>
            <w:r w:rsidR="000A7456">
              <w:tab/>
            </w:r>
          </w:p>
        </w:tc>
        <w:tc>
          <w:tcPr>
            <w:tcW w:w="3359" w:type="dxa"/>
          </w:tcPr>
          <w:p w14:paraId="08E518D8" w14:textId="239907BE" w:rsidR="000A7456" w:rsidRDefault="00FB3DD3" w:rsidP="000A7456">
            <w:pPr>
              <w:pStyle w:val="Heading3"/>
            </w:pPr>
            <w:r w:rsidRPr="00FB3DD3">
              <w:t>Stephanie Ikediobi</w:t>
            </w:r>
          </w:p>
          <w:p w14:paraId="57F6CE4A" w14:textId="29AD4ED1" w:rsidR="000A7456" w:rsidRPr="00914291" w:rsidRDefault="00DC6D18" w:rsidP="000A7456">
            <w:pPr>
              <w:pStyle w:val="Heading3"/>
              <w:rPr>
                <w:b w:val="0"/>
              </w:rPr>
            </w:pPr>
            <w:r w:rsidRPr="00914291">
              <w:rPr>
                <w:b w:val="0"/>
              </w:rPr>
              <w:t>Senior Associate</w:t>
            </w:r>
          </w:p>
          <w:p w14:paraId="3254D316" w14:textId="167CBF45" w:rsidR="00BA48F7" w:rsidRDefault="00FB3DD3" w:rsidP="000A7456">
            <w:pPr>
              <w:pStyle w:val="Heading3"/>
            </w:pPr>
            <w:hyperlink r:id="rId90" w:history="1">
              <w:r w:rsidRPr="00914291">
                <w:rPr>
                  <w:rStyle w:val="Hyperlink"/>
                  <w:b w:val="0"/>
                </w:rPr>
                <w:t>sikediobi@wittkieffer.com</w:t>
              </w:r>
            </w:hyperlink>
            <w:r w:rsidRPr="00914291">
              <w:rPr>
                <w:b w:val="0"/>
              </w:rPr>
              <w:t xml:space="preserve"> </w:t>
            </w:r>
          </w:p>
        </w:tc>
      </w:tr>
    </w:tbl>
    <w:p w14:paraId="65846916" w14:textId="77777777" w:rsidR="000A7456" w:rsidRDefault="000A7456" w:rsidP="00BA48F7">
      <w:pPr>
        <w:pStyle w:val="BodyText"/>
      </w:pPr>
    </w:p>
    <w:p w14:paraId="23C056D2" w14:textId="0C23CCB8" w:rsidR="00BA48F7" w:rsidRDefault="00071F43" w:rsidP="000A7456">
      <w:pPr>
        <w:pStyle w:val="EEOStatement"/>
      </w:pPr>
      <w:r w:rsidRPr="00071F43">
        <w:t>Providence</w:t>
      </w:r>
      <w:r w:rsidR="00BA48F7">
        <w:t xml:space="preserve"> values diversity and is committed to equal opportunity for all persons regardless of age, color, disability, ethnicity, marital status, national origin, race, religion, sex, sexual orientation, veteran </w:t>
      </w:r>
      <w:r w:rsidR="000A7456">
        <w:t>status,</w:t>
      </w:r>
      <w:r w:rsidR="00BA48F7">
        <w:t xml:space="preserve"> or any other status protected by law.</w:t>
      </w:r>
    </w:p>
    <w:p w14:paraId="24CF8A5C" w14:textId="77777777" w:rsidR="00BA48F7" w:rsidRDefault="00BA48F7" w:rsidP="00BA48F7">
      <w:pPr>
        <w:pStyle w:val="BodyText"/>
      </w:pPr>
    </w:p>
    <w:p w14:paraId="48FBBD9E" w14:textId="77777777" w:rsidR="00BA48F7" w:rsidRDefault="00BA48F7" w:rsidP="00BA48F7">
      <w:pPr>
        <w:pStyle w:val="BodyText"/>
      </w:pPr>
    </w:p>
    <w:p w14:paraId="7CA63A33" w14:textId="77777777" w:rsidR="00BA48F7" w:rsidRDefault="00BA48F7" w:rsidP="00BA48F7">
      <w:pPr>
        <w:pStyle w:val="BodyText"/>
      </w:pPr>
    </w:p>
    <w:p w14:paraId="1013B4A3" w14:textId="77777777" w:rsidR="00BA48F7" w:rsidRDefault="00BA48F7" w:rsidP="00BA48F7">
      <w:pPr>
        <w:pStyle w:val="BodyText"/>
      </w:pPr>
    </w:p>
    <w:p w14:paraId="5F05794D" w14:textId="77777777" w:rsidR="009A6961" w:rsidRDefault="009A6961" w:rsidP="00BA48F7">
      <w:pPr>
        <w:pStyle w:val="BodyText"/>
      </w:pPr>
    </w:p>
    <w:p w14:paraId="700B5FA1" w14:textId="77777777" w:rsidR="009A6961" w:rsidRDefault="009A6961" w:rsidP="00BA48F7">
      <w:pPr>
        <w:pStyle w:val="BodyText"/>
      </w:pPr>
    </w:p>
    <w:p w14:paraId="7F608976" w14:textId="77777777" w:rsidR="009A6961" w:rsidRDefault="009A6961" w:rsidP="00BA48F7">
      <w:pPr>
        <w:pStyle w:val="BodyText"/>
      </w:pPr>
    </w:p>
    <w:p w14:paraId="35867C50" w14:textId="77777777" w:rsidR="00BA48F7" w:rsidRDefault="00BA48F7" w:rsidP="00BA48F7">
      <w:pPr>
        <w:pStyle w:val="BodyText"/>
      </w:pPr>
    </w:p>
    <w:p w14:paraId="035BDA10" w14:textId="02E92766" w:rsidR="00BA48F7" w:rsidRDefault="00BA48F7" w:rsidP="000A7456">
      <w:pPr>
        <w:pStyle w:val="BodyTextSmall"/>
      </w:pPr>
      <w:r>
        <w:t xml:space="preserve">The material presented in this leadership profile should be relied on for informational purposes only. This material has been copied, compiled, or quoted in part from </w:t>
      </w:r>
      <w:r w:rsidR="00730803" w:rsidRPr="00730803">
        <w:t>Providence</w:t>
      </w:r>
      <w:r>
        <w:t xml:space="preserve"> documents and personal interviews and is believed to be reliable. While every effort has been made to ensure the accuracy of this information, the original source documents and factual situations govern. </w:t>
      </w:r>
    </w:p>
    <w:p w14:paraId="77C535F1" w14:textId="77777777" w:rsidR="00454172" w:rsidRDefault="00BA48F7" w:rsidP="000A7456">
      <w:pPr>
        <w:pStyle w:val="BodyTextSmall"/>
        <w:sectPr w:rsidR="00454172" w:rsidSect="00590948">
          <w:footerReference w:type="default" r:id="rId91"/>
          <w:headerReference w:type="first" r:id="rId92"/>
          <w:footerReference w:type="first" r:id="rId93"/>
          <w:pgSz w:w="12240" w:h="15840" w:code="1"/>
          <w:pgMar w:top="1440" w:right="1077" w:bottom="1440" w:left="1077" w:header="720" w:footer="431" w:gutter="0"/>
          <w:pgNumType w:start="1"/>
          <w:cols w:space="708"/>
          <w:docGrid w:linePitch="360"/>
        </w:sectPr>
      </w:pPr>
      <w:r>
        <w:t xml:space="preserve">All images and logos used in this leadership profile were attained from </w:t>
      </w:r>
      <w:r w:rsidR="00730803" w:rsidRPr="00730803">
        <w:t>Providence</w:t>
      </w:r>
      <w:r w:rsidR="00462507">
        <w:t xml:space="preserve"> </w:t>
      </w:r>
      <w:r>
        <w:t>and/or are owned by Witt/Kieffer Inc. via Getty Image</w:t>
      </w:r>
      <w:r w:rsidR="009107AA">
        <w:t>s</w:t>
      </w:r>
      <w:r w:rsidR="00681B79">
        <w:t>.</w:t>
      </w:r>
    </w:p>
    <w:p w14:paraId="48627026" w14:textId="77777777" w:rsidR="00BA48F7" w:rsidRPr="00BA48F7" w:rsidRDefault="00590948" w:rsidP="005C5682">
      <w:pPr>
        <w:pStyle w:val="BodyTextSmall"/>
        <w:ind w:left="90"/>
      </w:pPr>
      <w:r>
        <w:rPr>
          <w:noProof/>
        </w:rPr>
        <w:lastRenderedPageBreak/>
        <mc:AlternateContent>
          <mc:Choice Requires="wpg">
            <w:drawing>
              <wp:anchor distT="0" distB="0" distL="114300" distR="114300" simplePos="0" relativeHeight="251658241" behindDoc="0" locked="0" layoutInCell="1" allowOverlap="1" wp14:anchorId="6D658A57" wp14:editId="5C53B28C">
                <wp:simplePos x="0" y="0"/>
                <wp:positionH relativeFrom="column">
                  <wp:posOffset>-13335</wp:posOffset>
                </wp:positionH>
                <wp:positionV relativeFrom="paragraph">
                  <wp:posOffset>15240</wp:posOffset>
                </wp:positionV>
                <wp:extent cx="6318250" cy="6764020"/>
                <wp:effectExtent l="0" t="0" r="6350" b="0"/>
                <wp:wrapNone/>
                <wp:docPr id="2118607511" name="Group 14"/>
                <wp:cNvGraphicFramePr/>
                <a:graphic xmlns:a="http://schemas.openxmlformats.org/drawingml/2006/main">
                  <a:graphicData uri="http://schemas.microsoft.com/office/word/2010/wordprocessingGroup">
                    <wpg:wgp>
                      <wpg:cNvGrpSpPr/>
                      <wpg:grpSpPr>
                        <a:xfrm>
                          <a:off x="0" y="0"/>
                          <a:ext cx="6318250" cy="6764020"/>
                          <a:chOff x="0" y="-76200"/>
                          <a:chExt cx="6318250" cy="6764020"/>
                        </a:xfrm>
                      </wpg:grpSpPr>
                      <pic:pic xmlns:pic="http://schemas.openxmlformats.org/drawingml/2006/picture">
                        <pic:nvPicPr>
                          <pic:cNvPr id="1726524717" name="Picture 3" descr="A picture containing screenshot, graphics, design&#10;&#10;Description automatically generated"/>
                          <pic:cNvPicPr>
                            <a:picLocks noChangeAspect="1"/>
                          </pic:cNvPicPr>
                        </pic:nvPicPr>
                        <pic:blipFill rotWithShape="1">
                          <a:blip r:embed="rId94" cstate="print">
                            <a:extLst>
                              <a:ext uri="{28A0092B-C50C-407E-A947-70E740481C1C}">
                                <a14:useLocalDpi xmlns:a14="http://schemas.microsoft.com/office/drawing/2010/main" val="0"/>
                              </a:ext>
                            </a:extLst>
                          </a:blip>
                          <a:srcRect b="18586"/>
                          <a:stretch/>
                        </pic:blipFill>
                        <pic:spPr bwMode="auto">
                          <a:xfrm>
                            <a:off x="0" y="-76200"/>
                            <a:ext cx="6318250" cy="6144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7252759" name="Picture 9"/>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63500" y="5956300"/>
                            <a:ext cx="2390140" cy="731520"/>
                          </a:xfrm>
                          <a:prstGeom prst="rect">
                            <a:avLst/>
                          </a:prstGeom>
                          <a:noFill/>
                        </pic:spPr>
                      </pic:pic>
                      <wps:wsp>
                        <wps:cNvPr id="976782917" name="Rectangle 1"/>
                        <wps:cNvSpPr/>
                        <wps:spPr>
                          <a:xfrm>
                            <a:off x="2744758" y="1912620"/>
                            <a:ext cx="188942"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17483044" name="Text Box 8"/>
                        <wps:cNvSpPr txBox="1"/>
                        <wps:spPr>
                          <a:xfrm>
                            <a:off x="2933700" y="2141221"/>
                            <a:ext cx="3322320" cy="2651760"/>
                          </a:xfrm>
                          <a:prstGeom prst="rect">
                            <a:avLst/>
                          </a:prstGeom>
                          <a:noFill/>
                          <a:ln w="6350">
                            <a:noFill/>
                          </a:ln>
                        </wps:spPr>
                        <wps:txbx>
                          <w:txbxContent>
                            <w:p w14:paraId="64E6FD1D" w14:textId="77777777" w:rsidR="00455C6D" w:rsidRPr="00137B34" w:rsidRDefault="00455C6D" w:rsidP="00455C6D">
                              <w:pPr>
                                <w:pStyle w:val="LeadParagraph"/>
                                <w:rPr>
                                  <w:sz w:val="20"/>
                                  <w:szCs w:val="20"/>
                                </w:rPr>
                              </w:pPr>
                              <w:r w:rsidRPr="00137B34">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137B34">
                                <w:rPr>
                                  <w:sz w:val="20"/>
                                  <w:szCs w:val="20"/>
                                </w:rPr>
                                <w:br/>
                              </w:r>
                            </w:p>
                            <w:p w14:paraId="0C892C29" w14:textId="77777777" w:rsidR="00455C6D" w:rsidRPr="00137B34" w:rsidRDefault="00455C6D" w:rsidP="00455C6D">
                              <w:pPr>
                                <w:pStyle w:val="LeadParagraph"/>
                                <w:rPr>
                                  <w:sz w:val="16"/>
                                  <w:szCs w:val="16"/>
                                </w:rPr>
                              </w:pPr>
                              <w:r w:rsidRPr="00137B34">
                                <w:rPr>
                                  <w:sz w:val="20"/>
                                  <w:szCs w:val="20"/>
                                </w:rPr>
                                <w:t xml:space="preserve">Visit </w:t>
                              </w:r>
                              <w:hyperlink r:id="rId96" w:history="1">
                                <w:r w:rsidRPr="00137B34">
                                  <w:rPr>
                                    <w:rStyle w:val="Hyperlink"/>
                                    <w:sz w:val="20"/>
                                    <w:szCs w:val="20"/>
                                  </w:rPr>
                                  <w:t>WittKieffer.com</w:t>
                                </w:r>
                              </w:hyperlink>
                              <w:r w:rsidRPr="00137B34">
                                <w:rPr>
                                  <w:sz w:val="20"/>
                                  <w:szCs w:val="20"/>
                                </w:rPr>
                                <w:t xml:space="preserve"> to learn more.</w:t>
                              </w:r>
                              <w:r w:rsidR="005C5682" w:rsidRPr="00137B34">
                                <w:rPr>
                                  <w:noProof/>
                                  <w:sz w:val="20"/>
                                  <w:szCs w:val="20"/>
                                </w:rPr>
                                <w:t xml:space="preserve"> </w:t>
                              </w:r>
                            </w:p>
                            <w:p w14:paraId="056FE695" w14:textId="77777777" w:rsidR="00455C6D" w:rsidRDefault="00455C6D" w:rsidP="00455C6D">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658A57" id="Group 14" o:spid="_x0000_s1026" style="position:absolute;left:0;text-align:left;margin-left:-1.05pt;margin-top:1.2pt;width:497.5pt;height:532.6pt;z-index:251658241;mso-width-relative:margin;mso-height-relative:margin" coordorigin=",-762" coordsize="63182,676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screenshot, graphics, design&#10;&#10;Description automatically generated" style="position:absolute;top:-762;width:63182;height:6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">
                  <v:imagedata r:id="rId97" o:title="A picture containing screenshot, graphics, design&#10;&#10;Description automatically generated" cropbottom="12181f"/>
                </v:shape>
                <v:shape id="Picture 9" o:spid="_x0000_s1028" type="#_x0000_t75" style="position:absolute;left:635;top:59563;width:23901;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">
                  <v:imagedata r:id="rId98" o:title=""/>
                </v:shape>
                <v:rect id="Rectangle 1" o:spid="_x0000_s1029" style="position:absolute;left:27447;top:19126;width:1890;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" fillcolor="#757575 [1614]" stroked="f" strokeweight="1pt"/>
                <v:shapetype id="_x0000_t202" coordsize="21600,21600" o:spt="202" path="m,l,21600r21600,l21600,xe">
                  <v:stroke joinstyle="miter"/>
                  <v:path gradientshapeok="t" o:connecttype="rect"/>
                </v:shapetype>
                <v:shape id="Text Box 8" o:spid="_x0000_s1030" type="#_x0000_t202" style="position:absolute;left:29337;top:21412;width:33223;height:26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" filled="f" stroked="f" strokeweight=".5pt">
                  <v:textbox>
                    <w:txbxContent>
                      <w:p w14:paraId="64E6FD1D" w14:textId="77777777" w:rsidR="00455C6D" w:rsidRPr="00137B34" w:rsidRDefault="00455C6D" w:rsidP="00455C6D">
                        <w:pPr>
                          <w:pStyle w:val="LeadParagraph"/>
                          <w:rPr>
                            <w:sz w:val="20"/>
                            <w:szCs w:val="20"/>
                          </w:rPr>
                        </w:pPr>
                        <w:r w:rsidRPr="00137B34">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137B34">
                          <w:rPr>
                            <w:sz w:val="20"/>
                            <w:szCs w:val="20"/>
                          </w:rPr>
                          <w:br/>
                        </w:r>
                      </w:p>
                      <w:p w14:paraId="0C892C29" w14:textId="77777777" w:rsidR="00455C6D" w:rsidRPr="00137B34" w:rsidRDefault="00455C6D" w:rsidP="00455C6D">
                        <w:pPr>
                          <w:pStyle w:val="LeadParagraph"/>
                          <w:rPr>
                            <w:sz w:val="16"/>
                            <w:szCs w:val="16"/>
                          </w:rPr>
                        </w:pPr>
                        <w:r w:rsidRPr="00137B34">
                          <w:rPr>
                            <w:sz w:val="20"/>
                            <w:szCs w:val="20"/>
                          </w:rPr>
                          <w:t xml:space="preserve">Visit </w:t>
                        </w:r>
                        <w:hyperlink r:id="rId99" w:history="1">
                          <w:r w:rsidRPr="00137B34">
                            <w:rPr>
                              <w:rStyle w:val="Hyperlink"/>
                              <w:sz w:val="20"/>
                              <w:szCs w:val="20"/>
                            </w:rPr>
                            <w:t>WittKieffer.com</w:t>
                          </w:r>
                        </w:hyperlink>
                        <w:r w:rsidRPr="00137B34">
                          <w:rPr>
                            <w:sz w:val="20"/>
                            <w:szCs w:val="20"/>
                          </w:rPr>
                          <w:t xml:space="preserve"> to learn more.</w:t>
                        </w:r>
                        <w:r w:rsidR="005C5682" w:rsidRPr="00137B34">
                          <w:rPr>
                            <w:noProof/>
                            <w:sz w:val="20"/>
                            <w:szCs w:val="20"/>
                          </w:rPr>
                          <w:t xml:space="preserve"> </w:t>
                        </w:r>
                      </w:p>
                      <w:p w14:paraId="056FE695" w14:textId="77777777" w:rsidR="00455C6D" w:rsidRDefault="00455C6D" w:rsidP="00455C6D">
                        <w:pPr>
                          <w:spacing w:line="320" w:lineRule="exact"/>
                          <w:rPr>
                            <w:sz w:val="24"/>
                            <w:szCs w:val="24"/>
                          </w:rPr>
                        </w:pPr>
                      </w:p>
                    </w:txbxContent>
                  </v:textbox>
                </v:shape>
              </v:group>
            </w:pict>
          </mc:Fallback>
        </mc:AlternateContent>
      </w:r>
    </w:p>
    <w:sectPr w:rsidR="00BA48F7" w:rsidRPr="00BA48F7" w:rsidSect="007B397A">
      <w:headerReference w:type="default" r:id="rId100"/>
      <w:footerReference w:type="default" r:id="rId101"/>
      <w:pgSz w:w="12240" w:h="15840" w:code="1"/>
      <w:pgMar w:top="1440" w:right="1077" w:bottom="1440" w:left="1077" w:header="720" w:footer="43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42B19" w14:textId="77777777" w:rsidR="00822198" w:rsidRDefault="00822198" w:rsidP="00A160B2">
      <w:pPr>
        <w:spacing w:after="0" w:line="240" w:lineRule="auto"/>
      </w:pPr>
      <w:r>
        <w:separator/>
      </w:r>
    </w:p>
  </w:endnote>
  <w:endnote w:type="continuationSeparator" w:id="0">
    <w:p w14:paraId="70643D3C" w14:textId="77777777" w:rsidR="00822198" w:rsidRDefault="00822198" w:rsidP="00A1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100" w:type="dxa"/>
      <w:tblBorders>
        <w:top w:val="single" w:sz="12" w:space="0" w:color="auto"/>
      </w:tblBorders>
      <w:tblLook w:val="04A0" w:firstRow="1" w:lastRow="0" w:firstColumn="1" w:lastColumn="0" w:noHBand="0" w:noVBand="1"/>
    </w:tblPr>
    <w:tblGrid>
      <w:gridCol w:w="5050"/>
      <w:gridCol w:w="5050"/>
    </w:tblGrid>
    <w:tr w:rsidR="00B04E9C" w14:paraId="2CCEB576" w14:textId="77777777" w:rsidTr="00590948">
      <w:trPr>
        <w:trHeight w:val="623"/>
      </w:trPr>
      <w:tc>
        <w:tcPr>
          <w:tcW w:w="5050" w:type="dxa"/>
          <w:vAlign w:val="bottom"/>
        </w:tcPr>
        <w:p w14:paraId="040E8CC7" w14:textId="77777777" w:rsidR="00B04E9C" w:rsidRDefault="00B04E9C" w:rsidP="00BC6DB5">
          <w:pPr>
            <w:pStyle w:val="Footer"/>
          </w:pPr>
          <w:r>
            <w:rPr>
              <w:noProof/>
            </w:rPr>
            <w:drawing>
              <wp:inline distT="0" distB="0" distL="0" distR="0" wp14:anchorId="6A4FFE5B" wp14:editId="19DDCAC5">
                <wp:extent cx="914400" cy="192024"/>
                <wp:effectExtent l="0" t="0" r="0" b="0"/>
                <wp:docPr id="51548342" name="Picture 5154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50" w:type="dxa"/>
        </w:tcPr>
        <w:p w14:paraId="3D3B739A" w14:textId="77777777" w:rsidR="00B04E9C" w:rsidRPr="001C7CAC" w:rsidRDefault="001C7CAC" w:rsidP="00CC4FB5">
          <w:pPr>
            <w:pStyle w:val="Footer"/>
            <w:spacing w:before="300"/>
            <w:ind w:firstLine="720"/>
            <w:jc w:val="right"/>
            <w:rPr>
              <w:szCs w:val="14"/>
            </w:rPr>
          </w:pPr>
          <w:r w:rsidRPr="001C7CAC">
            <w:rPr>
              <w:szCs w:val="14"/>
            </w:rPr>
            <w:t>© WittKieffer. All rights reserved</w:t>
          </w:r>
        </w:p>
      </w:tc>
    </w:tr>
  </w:tbl>
  <w:p w14:paraId="11143388" w14:textId="77777777" w:rsidR="00A160B2" w:rsidRPr="00B04E9C" w:rsidRDefault="00A160B2" w:rsidP="00B04E9C">
    <w:pPr>
      <w:pStyle w:val="TableSpaceAf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3493F" w14:textId="77777777" w:rsidR="007B397A" w:rsidRDefault="001C7CAC" w:rsidP="001C7CAC">
    <w:pPr>
      <w:pStyle w:val="Footer"/>
      <w:jc w:val="right"/>
    </w:pPr>
    <w:r w:rsidRPr="001C7CAC">
      <w:t>© WittKieffer. All rights reserved. This document contains proprietary and confidential information belonging to WittKieffer. It is intended only for the addressee. Any unauthorized disclosure, copying, or distribution is strictly prohibited without written consent.</w:t>
    </w:r>
    <w:r w:rsidR="007B397A">
      <w:rPr>
        <w:noProof/>
      </w:rPr>
      <w:drawing>
        <wp:anchor distT="0" distB="0" distL="114300" distR="114300" simplePos="0" relativeHeight="251658241" behindDoc="0" locked="0" layoutInCell="1" allowOverlap="1" wp14:anchorId="63700D71" wp14:editId="5E5BF895">
          <wp:simplePos x="0" y="0"/>
          <wp:positionH relativeFrom="column">
            <wp:posOffset>-1274445</wp:posOffset>
          </wp:positionH>
          <wp:positionV relativeFrom="paragraph">
            <wp:posOffset>5794375</wp:posOffset>
          </wp:positionV>
          <wp:extent cx="2385695" cy="731520"/>
          <wp:effectExtent l="0" t="0" r="0" b="0"/>
          <wp:wrapSquare wrapText="bothSides"/>
          <wp:docPr id="86189625" name="Graphic 86189625"/>
          <wp:cNvGraphicFramePr/>
          <a:graphic xmlns:a="http://schemas.openxmlformats.org/drawingml/2006/main">
            <a:graphicData uri="http://schemas.openxmlformats.org/drawingml/2006/picture">
              <pic:pic xmlns:pic="http://schemas.openxmlformats.org/drawingml/2006/picture">
                <pic:nvPicPr>
                  <pic:cNvPr id="1003584528" name="Graphic 100358452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8569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100" w:type="dxa"/>
      <w:tblBorders>
        <w:top w:val="single" w:sz="12" w:space="0" w:color="auto"/>
      </w:tblBorders>
      <w:tblLook w:val="04A0" w:firstRow="1" w:lastRow="0" w:firstColumn="1" w:lastColumn="0" w:noHBand="0" w:noVBand="1"/>
    </w:tblPr>
    <w:tblGrid>
      <w:gridCol w:w="5050"/>
      <w:gridCol w:w="5050"/>
    </w:tblGrid>
    <w:tr w:rsidR="009A6961" w14:paraId="2CD3330B" w14:textId="77777777" w:rsidTr="00590948">
      <w:trPr>
        <w:trHeight w:val="623"/>
      </w:trPr>
      <w:tc>
        <w:tcPr>
          <w:tcW w:w="5050" w:type="dxa"/>
          <w:vAlign w:val="bottom"/>
        </w:tcPr>
        <w:p w14:paraId="09BEFD14" w14:textId="77777777" w:rsidR="009A6961" w:rsidRDefault="009A6961" w:rsidP="00BC6DB5">
          <w:pPr>
            <w:pStyle w:val="Footer"/>
          </w:pPr>
          <w:r>
            <w:rPr>
              <w:noProof/>
            </w:rPr>
            <w:drawing>
              <wp:inline distT="0" distB="0" distL="0" distR="0" wp14:anchorId="060D6B9F" wp14:editId="4BE66B2F">
                <wp:extent cx="914400" cy="192024"/>
                <wp:effectExtent l="0" t="0" r="0" b="0"/>
                <wp:docPr id="1696649988" name="Picture 169664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50" w:type="dxa"/>
        </w:tcPr>
        <w:p w14:paraId="7EFF8D0D" w14:textId="77777777" w:rsidR="009A6961" w:rsidRPr="008C54FE" w:rsidRDefault="001C7CAC" w:rsidP="00CC4FB5">
          <w:pPr>
            <w:pStyle w:val="Footer"/>
            <w:spacing w:before="300"/>
            <w:ind w:firstLine="720"/>
            <w:jc w:val="right"/>
            <w:rPr>
              <w:sz w:val="18"/>
              <w:szCs w:val="18"/>
            </w:rPr>
          </w:pPr>
          <w:r w:rsidRPr="001C7CAC">
            <w:rPr>
              <w:szCs w:val="14"/>
            </w:rPr>
            <w:t>© WittKieffer. All rights reserved</w:t>
          </w:r>
          <w:r>
            <w:rPr>
              <w:sz w:val="18"/>
              <w:szCs w:val="18"/>
            </w:rPr>
            <w:t xml:space="preserve"> | </w:t>
          </w:r>
          <w:r w:rsidR="009A6961">
            <w:rPr>
              <w:sz w:val="18"/>
              <w:szCs w:val="18"/>
            </w:rPr>
            <w:fldChar w:fldCharType="begin"/>
          </w:r>
          <w:r w:rsidR="009A6961">
            <w:rPr>
              <w:sz w:val="18"/>
              <w:szCs w:val="18"/>
            </w:rPr>
            <w:instrText xml:space="preserve"> PAGE   \* MERGEFORMAT </w:instrText>
          </w:r>
          <w:r w:rsidR="009A6961">
            <w:rPr>
              <w:sz w:val="18"/>
              <w:szCs w:val="18"/>
            </w:rPr>
            <w:fldChar w:fldCharType="separate"/>
          </w:r>
          <w:r w:rsidR="009A6961">
            <w:rPr>
              <w:sz w:val="18"/>
              <w:szCs w:val="18"/>
            </w:rPr>
            <w:t>1</w:t>
          </w:r>
          <w:r w:rsidR="009A6961">
            <w:rPr>
              <w:noProof/>
              <w:sz w:val="18"/>
              <w:szCs w:val="18"/>
            </w:rPr>
            <w:fldChar w:fldCharType="end"/>
          </w:r>
        </w:p>
      </w:tc>
    </w:tr>
  </w:tbl>
  <w:p w14:paraId="3D5A08A2" w14:textId="77777777" w:rsidR="009A6961" w:rsidRPr="00B04E9C" w:rsidRDefault="009A6961" w:rsidP="00B04E9C">
    <w:pPr>
      <w:pStyle w:val="TableSpaceAf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82E43" w14:textId="77777777" w:rsidR="007B397A" w:rsidRDefault="001C7CAC" w:rsidP="001C7CAC">
    <w:pPr>
      <w:pStyle w:val="Footer"/>
      <w:jc w:val="right"/>
    </w:pPr>
    <w:r w:rsidRPr="001C7CAC">
      <w:rPr>
        <w:szCs w:val="14"/>
      </w:rPr>
      <w:t>© WittKieffer. All rights reserved</w:t>
    </w:r>
    <w:r>
      <w:rPr>
        <w:sz w:val="18"/>
        <w:szCs w:val="18"/>
      </w:rPr>
      <w:t xml:space="preserve"> </w:t>
    </w:r>
    <w:r w:rsidR="007B397A">
      <w:rPr>
        <w:noProof/>
      </w:rPr>
      <w:drawing>
        <wp:anchor distT="0" distB="0" distL="114300" distR="114300" simplePos="0" relativeHeight="251658242" behindDoc="0" locked="0" layoutInCell="1" allowOverlap="1" wp14:anchorId="1BC8390D" wp14:editId="19F0FF25">
          <wp:simplePos x="0" y="0"/>
          <wp:positionH relativeFrom="column">
            <wp:posOffset>-1274445</wp:posOffset>
          </wp:positionH>
          <wp:positionV relativeFrom="paragraph">
            <wp:posOffset>5794375</wp:posOffset>
          </wp:positionV>
          <wp:extent cx="2385695" cy="731520"/>
          <wp:effectExtent l="0" t="0" r="0" b="0"/>
          <wp:wrapSquare wrapText="bothSides"/>
          <wp:docPr id="1116677032" name="Graphic 1116677032"/>
          <wp:cNvGraphicFramePr/>
          <a:graphic xmlns:a="http://schemas.openxmlformats.org/drawingml/2006/main">
            <a:graphicData uri="http://schemas.openxmlformats.org/drawingml/2006/picture">
              <pic:pic xmlns:pic="http://schemas.openxmlformats.org/drawingml/2006/picture">
                <pic:nvPicPr>
                  <pic:cNvPr id="1003584528" name="Graphic 100358452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8569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100" w:type="dxa"/>
      <w:tblBorders>
        <w:top w:val="single" w:sz="12" w:space="0" w:color="auto"/>
      </w:tblBorders>
      <w:tblLook w:val="04A0" w:firstRow="1" w:lastRow="0" w:firstColumn="1" w:lastColumn="0" w:noHBand="0" w:noVBand="1"/>
    </w:tblPr>
    <w:tblGrid>
      <w:gridCol w:w="5050"/>
      <w:gridCol w:w="5050"/>
    </w:tblGrid>
    <w:tr w:rsidR="00A5344E" w14:paraId="0C43AA1C" w14:textId="77777777" w:rsidTr="00590948">
      <w:trPr>
        <w:trHeight w:val="623"/>
      </w:trPr>
      <w:tc>
        <w:tcPr>
          <w:tcW w:w="5050" w:type="dxa"/>
          <w:vAlign w:val="bottom"/>
        </w:tcPr>
        <w:p w14:paraId="292E131F" w14:textId="77777777" w:rsidR="00A5344E" w:rsidRDefault="00A5344E" w:rsidP="00BC6DB5">
          <w:pPr>
            <w:pStyle w:val="Footer"/>
          </w:pPr>
          <w:r>
            <w:rPr>
              <w:noProof/>
            </w:rPr>
            <w:drawing>
              <wp:inline distT="0" distB="0" distL="0" distR="0" wp14:anchorId="5C3FF01E" wp14:editId="1BEB8465">
                <wp:extent cx="914400" cy="192024"/>
                <wp:effectExtent l="0" t="0" r="0" b="0"/>
                <wp:docPr id="795707224" name="Picture 79570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50" w:type="dxa"/>
        </w:tcPr>
        <w:p w14:paraId="67A050AB" w14:textId="77777777" w:rsidR="00A5344E" w:rsidRPr="008C54FE" w:rsidRDefault="00A5344E" w:rsidP="00CC4FB5">
          <w:pPr>
            <w:pStyle w:val="Footer"/>
            <w:spacing w:before="300"/>
            <w:ind w:firstLine="720"/>
            <w:jc w:val="right"/>
            <w:rPr>
              <w:sz w:val="18"/>
              <w:szCs w:val="18"/>
            </w:rPr>
          </w:pPr>
          <w:r w:rsidRPr="001C7CAC">
            <w:rPr>
              <w:szCs w:val="14"/>
            </w:rPr>
            <w:t>© WittKieffer. All rights reserved</w:t>
          </w:r>
          <w:r>
            <w:rPr>
              <w:sz w:val="18"/>
              <w:szCs w:val="18"/>
            </w:rPr>
            <w:t xml:space="preserve"> |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noProof/>
              <w:sz w:val="18"/>
              <w:szCs w:val="18"/>
            </w:rPr>
            <w:fldChar w:fldCharType="end"/>
          </w:r>
        </w:p>
      </w:tc>
    </w:tr>
  </w:tbl>
  <w:p w14:paraId="1AE19C90" w14:textId="77777777" w:rsidR="00A5344E" w:rsidRPr="00B04E9C" w:rsidRDefault="00A53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F6242" w14:textId="77777777" w:rsidR="00822198" w:rsidRDefault="00822198" w:rsidP="00A160B2">
      <w:pPr>
        <w:spacing w:after="0" w:line="240" w:lineRule="auto"/>
      </w:pPr>
      <w:r>
        <w:separator/>
      </w:r>
    </w:p>
  </w:footnote>
  <w:footnote w:type="continuationSeparator" w:id="0">
    <w:p w14:paraId="6CECE619" w14:textId="77777777" w:rsidR="00822198" w:rsidRDefault="00822198" w:rsidP="00A16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0" w:type="auto"/>
      <w:tblBorders>
        <w:bottom w:val="single" w:sz="12" w:space="0" w:color="auto"/>
      </w:tblBorders>
      <w:tblLook w:val="04A0" w:firstRow="1" w:lastRow="0" w:firstColumn="1" w:lastColumn="0" w:noHBand="0" w:noVBand="1"/>
    </w:tblPr>
    <w:tblGrid>
      <w:gridCol w:w="5040"/>
      <w:gridCol w:w="5025"/>
    </w:tblGrid>
    <w:tr w:rsidR="00A160B2" w:rsidRPr="009A59A5" w14:paraId="73AE871C" w14:textId="77777777" w:rsidTr="00781D39">
      <w:tc>
        <w:tcPr>
          <w:tcW w:w="5040" w:type="dxa"/>
        </w:tcPr>
        <w:sdt>
          <w:sdtPr>
            <w:rPr>
              <w:b/>
              <w:bCs/>
            </w:rPr>
            <w:alias w:val="Insert Company name"/>
            <w:id w:val="422150937"/>
            <w:lock w:val="sdtLocked"/>
            <w:placeholder>
              <w:docPart w:val="CC5249465AD84F4FA695CF520A1E351D"/>
            </w:placeholder>
          </w:sdtPr>
          <w:sdtEndPr/>
          <w:sdtContent>
            <w:p w14:paraId="71B287D6" w14:textId="5936645D" w:rsidR="00A160B2" w:rsidRPr="00DC71A0" w:rsidRDefault="00705645" w:rsidP="00DC71A0">
              <w:pPr>
                <w:pStyle w:val="Header"/>
                <w:rPr>
                  <w:b/>
                  <w:bCs/>
                </w:rPr>
              </w:pPr>
              <w:r w:rsidRPr="00705645">
                <w:rPr>
                  <w:b/>
                  <w:bCs/>
                </w:rPr>
                <w:t>Providence</w:t>
              </w:r>
            </w:p>
          </w:sdtContent>
        </w:sdt>
      </w:tc>
      <w:tc>
        <w:tcPr>
          <w:tcW w:w="5025" w:type="dxa"/>
        </w:tcPr>
        <w:sdt>
          <w:sdtPr>
            <w:alias w:val="Insert Job title"/>
            <w:id w:val="221639375"/>
            <w:lock w:val="sdtLocked"/>
          </w:sdtPr>
          <w:sdtEndPr/>
          <w:sdtContent>
            <w:p w14:paraId="6912074A" w14:textId="45AB09C3" w:rsidR="00A160B2" w:rsidRPr="009A59A5" w:rsidRDefault="00824173" w:rsidP="00DC71A0">
              <w:pPr>
                <w:pStyle w:val="Header"/>
                <w:jc w:val="right"/>
              </w:pPr>
              <w:r w:rsidRPr="00824173">
                <w:t>Chief Real Estate Officer</w:t>
              </w:r>
            </w:p>
          </w:sdtContent>
        </w:sdt>
      </w:tc>
    </w:tr>
  </w:tbl>
  <w:p w14:paraId="0982263A" w14:textId="77777777" w:rsidR="00A160B2" w:rsidRPr="00A160B2" w:rsidRDefault="00A160B2" w:rsidP="00B04E9C">
    <w:pPr>
      <w:pStyle w:val="TableSpaceAf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D9D5A" w14:textId="77777777" w:rsidR="00A9131B" w:rsidRDefault="00C732CF" w:rsidP="00DC71A0">
    <w:pPr>
      <w:pStyle w:val="Header"/>
    </w:pPr>
    <w:r>
      <w:rPr>
        <w:noProof/>
      </w:rPr>
      <w:drawing>
        <wp:anchor distT="0" distB="0" distL="114300" distR="114300" simplePos="0" relativeHeight="251658240" behindDoc="1" locked="0" layoutInCell="1" allowOverlap="1" wp14:anchorId="6CB895A5" wp14:editId="2F226A44">
          <wp:simplePos x="0" y="0"/>
          <wp:positionH relativeFrom="column">
            <wp:posOffset>-682625</wp:posOffset>
          </wp:positionH>
          <wp:positionV relativeFrom="paragraph">
            <wp:posOffset>-541274</wp:posOffset>
          </wp:positionV>
          <wp:extent cx="7772400" cy="10058400"/>
          <wp:effectExtent l="0" t="0" r="0" b="0"/>
          <wp:wrapNone/>
          <wp:docPr id="784835511" name="Picture 784835511" descr="A blue and white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04955" name="Picture 1324904955" descr="A blue and white background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D647" w14:textId="77777777" w:rsidR="007B397A" w:rsidRDefault="007B397A" w:rsidP="00DC71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0" w:type="auto"/>
      <w:tblBorders>
        <w:bottom w:val="single" w:sz="12" w:space="0" w:color="auto"/>
      </w:tblBorders>
      <w:tblLook w:val="04A0" w:firstRow="1" w:lastRow="0" w:firstColumn="1" w:lastColumn="0" w:noHBand="0" w:noVBand="1"/>
    </w:tblPr>
    <w:tblGrid>
      <w:gridCol w:w="5040"/>
      <w:gridCol w:w="5025"/>
    </w:tblGrid>
    <w:tr w:rsidR="00A5344E" w:rsidRPr="009A59A5" w14:paraId="49047179" w14:textId="77777777" w:rsidTr="00781D39">
      <w:tc>
        <w:tcPr>
          <w:tcW w:w="5040" w:type="dxa"/>
        </w:tcPr>
        <w:sdt>
          <w:sdtPr>
            <w:rPr>
              <w:b/>
              <w:bCs/>
            </w:rPr>
            <w:alias w:val="Insert Company name"/>
            <w:id w:val="2050258180"/>
            <w:lock w:val="sdtLocked"/>
            <w:placeholder>
              <w:docPart w:val="0F10107D216E450887AEE9073C76B20E"/>
            </w:placeholder>
          </w:sdtPr>
          <w:sdtEndPr/>
          <w:sdtContent>
            <w:p w14:paraId="40145336" w14:textId="77777777" w:rsidR="00A5344E" w:rsidRPr="00DC71A0" w:rsidRDefault="00A5344E" w:rsidP="00DC71A0">
              <w:pPr>
                <w:pStyle w:val="Header"/>
                <w:rPr>
                  <w:b/>
                  <w:bCs/>
                </w:rPr>
              </w:pPr>
              <w:r w:rsidRPr="00705645">
                <w:rPr>
                  <w:b/>
                  <w:bCs/>
                </w:rPr>
                <w:t>Providence</w:t>
              </w:r>
              <w:r>
                <w:rPr>
                  <w:b/>
                  <w:bCs/>
                </w:rPr>
                <w:t xml:space="preserve"> Health</w:t>
              </w:r>
            </w:p>
          </w:sdtContent>
        </w:sdt>
      </w:tc>
      <w:tc>
        <w:tcPr>
          <w:tcW w:w="5025" w:type="dxa"/>
        </w:tcPr>
        <w:sdt>
          <w:sdtPr>
            <w:alias w:val="Insert Job title"/>
            <w:id w:val="1875194181"/>
            <w:lock w:val="sdtLocked"/>
          </w:sdtPr>
          <w:sdtEndPr/>
          <w:sdtContent>
            <w:p w14:paraId="66C90652" w14:textId="77777777" w:rsidR="00A5344E" w:rsidRPr="009A59A5" w:rsidRDefault="00A5344E" w:rsidP="00DC71A0">
              <w:pPr>
                <w:pStyle w:val="Header"/>
                <w:jc w:val="right"/>
              </w:pPr>
              <w:r w:rsidRPr="00824173">
                <w:t>Chief Real Estate Officer</w:t>
              </w:r>
            </w:p>
          </w:sdtContent>
        </w:sdt>
      </w:tc>
    </w:tr>
  </w:tbl>
  <w:p w14:paraId="4A820832" w14:textId="77777777" w:rsidR="00A5344E" w:rsidRPr="00A160B2" w:rsidRDefault="00A53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5B13"/>
    <w:multiLevelType w:val="multilevel"/>
    <w:tmpl w:val="77E27490"/>
    <w:lvl w:ilvl="0">
      <w:start w:val="1"/>
      <w:numFmt w:val="bullet"/>
      <w:lvlText w:val=""/>
      <w:lvlJc w:val="left"/>
      <w:pPr>
        <w:ind w:left="340" w:hanging="340"/>
      </w:pPr>
      <w:rPr>
        <w:rFonts w:ascii="Wingdings" w:hAnsi="Wingdings" w:hint="default"/>
        <w:color w:val="86B5BD" w:themeColor="text2"/>
        <w:sz w:val="20"/>
        <w:szCs w:val="20"/>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1" w15:restartNumberingAfterBreak="0">
    <w:nsid w:val="06DE1BD7"/>
    <w:multiLevelType w:val="multilevel"/>
    <w:tmpl w:val="40EE3D44"/>
    <w:styleLink w:val="ListHeadings"/>
    <w:lvl w:ilvl="0">
      <w:start w:val="1"/>
      <w:numFmt w:val="decimal"/>
      <w:pStyle w:val="ListHeading1"/>
      <w:suff w:val="space"/>
      <w:lvlText w:val="%1."/>
      <w:lvlJc w:val="left"/>
      <w:pPr>
        <w:ind w:left="680" w:hanging="680"/>
      </w:pPr>
      <w:rPr>
        <w:rFonts w:hint="default"/>
      </w:rPr>
    </w:lvl>
    <w:lvl w:ilvl="1">
      <w:start w:val="1"/>
      <w:numFmt w:val="decimal"/>
      <w:pStyle w:val="ListHeading2"/>
      <w:suff w:val="space"/>
      <w:lvlText w:val="%1.%2"/>
      <w:lvlJc w:val="left"/>
      <w:pPr>
        <w:ind w:left="624" w:hanging="624"/>
      </w:pPr>
      <w:rPr>
        <w:rFonts w:hint="default"/>
      </w:rPr>
    </w:lvl>
    <w:lvl w:ilvl="2">
      <w:start w:val="1"/>
      <w:numFmt w:val="decimal"/>
      <w:pStyle w:val="ListHeading3"/>
      <w:suff w:val="space"/>
      <w:lvlText w:val="%1.%2.%3"/>
      <w:lvlJc w:val="left"/>
      <w:pPr>
        <w:ind w:left="794" w:hanging="794"/>
      </w:pPr>
      <w:rPr>
        <w:rFonts w:hint="default"/>
      </w:rPr>
    </w:lvl>
    <w:lvl w:ilvl="3">
      <w:start w:val="1"/>
      <w:numFmt w:val="none"/>
      <w:lvlText w:val=""/>
      <w:lvlJc w:val="left"/>
      <w:pPr>
        <w:ind w:left="680" w:firstLine="0"/>
      </w:pPr>
      <w:rPr>
        <w:rFonts w:hint="default"/>
      </w:rPr>
    </w:lvl>
    <w:lvl w:ilvl="4">
      <w:start w:val="1"/>
      <w:numFmt w:val="none"/>
      <w:lvlText w:val=""/>
      <w:lvlJc w:val="left"/>
      <w:pPr>
        <w:ind w:left="680" w:firstLine="0"/>
      </w:pPr>
      <w:rPr>
        <w:rFonts w:hint="default"/>
      </w:rPr>
    </w:lvl>
    <w:lvl w:ilvl="5">
      <w:start w:val="1"/>
      <w:numFmt w:val="none"/>
      <w:lvlText w:val=""/>
      <w:lvlJc w:val="left"/>
      <w:pPr>
        <w:ind w:left="680" w:firstLine="0"/>
      </w:pPr>
      <w:rPr>
        <w:rFonts w:hint="default"/>
      </w:rPr>
    </w:lvl>
    <w:lvl w:ilvl="6">
      <w:start w:val="1"/>
      <w:numFmt w:val="none"/>
      <w:lvlText w:val=""/>
      <w:lvlJc w:val="left"/>
      <w:pPr>
        <w:ind w:left="680" w:firstLine="0"/>
      </w:pPr>
      <w:rPr>
        <w:rFonts w:hint="default"/>
      </w:rPr>
    </w:lvl>
    <w:lvl w:ilvl="7">
      <w:start w:val="1"/>
      <w:numFmt w:val="none"/>
      <w:lvlText w:val=""/>
      <w:lvlJc w:val="left"/>
      <w:pPr>
        <w:ind w:left="680" w:firstLine="0"/>
      </w:pPr>
      <w:rPr>
        <w:rFonts w:hint="default"/>
      </w:rPr>
    </w:lvl>
    <w:lvl w:ilvl="8">
      <w:start w:val="1"/>
      <w:numFmt w:val="none"/>
      <w:lvlText w:val=""/>
      <w:lvlJc w:val="left"/>
      <w:pPr>
        <w:ind w:left="680" w:firstLine="0"/>
      </w:pPr>
      <w:rPr>
        <w:rFonts w:hint="default"/>
      </w:rPr>
    </w:lvl>
  </w:abstractNum>
  <w:abstractNum w:abstractNumId="2" w15:restartNumberingAfterBreak="0">
    <w:nsid w:val="09FB01B3"/>
    <w:multiLevelType w:val="hybridMultilevel"/>
    <w:tmpl w:val="4E42D186"/>
    <w:lvl w:ilvl="0" w:tplc="CA001D56">
      <w:start w:val="1"/>
      <w:numFmt w:val="bullet"/>
      <w:lvlText w:val=""/>
      <w:lvlJc w:val="left"/>
      <w:pPr>
        <w:ind w:left="360" w:hanging="360"/>
      </w:pPr>
      <w:rPr>
        <w:rFonts w:ascii="Wingdings" w:hAnsi="Wingdings" w:hint="default"/>
        <w:color w:val="86B5B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4C3118"/>
    <w:multiLevelType w:val="multilevel"/>
    <w:tmpl w:val="F2124B44"/>
    <w:lvl w:ilvl="0">
      <w:start w:val="1"/>
      <w:numFmt w:val="bullet"/>
      <w:lvlText w:val=""/>
      <w:lvlJc w:val="left"/>
      <w:pPr>
        <w:ind w:left="340" w:hanging="340"/>
      </w:pPr>
      <w:rPr>
        <w:rFonts w:ascii="Wingdings" w:hAnsi="Wingdings" w:hint="default"/>
        <w:color w:val="86B5BD" w:themeColor="text2"/>
        <w:sz w:val="20"/>
        <w:szCs w:val="20"/>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4" w15:restartNumberingAfterBreak="1">
    <w:nsid w:val="0CA67581"/>
    <w:multiLevelType w:val="multilevel"/>
    <w:tmpl w:val="81668E3C"/>
    <w:lvl w:ilvl="0">
      <w:start w:val="1"/>
      <w:numFmt w:val="bullet"/>
      <w:lvlText w:val=""/>
      <w:lvlJc w:val="left"/>
      <w:pPr>
        <w:ind w:left="680" w:hanging="340"/>
      </w:pPr>
      <w:rPr>
        <w:rFonts w:ascii="Wingdings" w:hAnsi="Wingdings" w:hint="default"/>
        <w:b w:val="0"/>
        <w:i w:val="0"/>
        <w:color w:val="86B5BD" w:themeColor="text2"/>
        <w:spacing w:val="0"/>
        <w:w w:val="100"/>
        <w:kern w:val="0"/>
        <w:position w:val="0"/>
        <w:sz w:val="20"/>
      </w:rPr>
    </w:lvl>
    <w:lvl w:ilvl="1">
      <w:start w:val="1"/>
      <w:numFmt w:val="bullet"/>
      <w:lvlText w:val="‒"/>
      <w:lvlJc w:val="left"/>
      <w:pPr>
        <w:ind w:left="1020" w:hanging="340"/>
      </w:pPr>
      <w:rPr>
        <w:rFonts w:ascii="Arial" w:hAnsi="Arial" w:hint="default"/>
        <w:color w:val="86B5BD" w:themeColor="accent2"/>
      </w:rPr>
    </w:lvl>
    <w:lvl w:ilvl="2">
      <w:start w:val="1"/>
      <w:numFmt w:val="bullet"/>
      <w:lvlText w:val="‒"/>
      <w:lvlJc w:val="left"/>
      <w:pPr>
        <w:ind w:left="1360" w:hanging="340"/>
      </w:pPr>
      <w:rPr>
        <w:rFonts w:ascii="Arial" w:hAnsi="Arial" w:hint="default"/>
        <w:color w:val="86B5BD" w:themeColor="accent2"/>
      </w:rPr>
    </w:lvl>
    <w:lvl w:ilvl="3">
      <w:start w:val="1"/>
      <w:numFmt w:val="none"/>
      <w:lvlText w:val=""/>
      <w:lvlJc w:val="left"/>
      <w:pPr>
        <w:ind w:left="340" w:firstLine="0"/>
      </w:pPr>
      <w:rPr>
        <w:rFonts w:hint="default"/>
        <w:color w:val="86B5BD" w:themeColor="text2"/>
      </w:rPr>
    </w:lvl>
    <w:lvl w:ilvl="4">
      <w:start w:val="1"/>
      <w:numFmt w:val="none"/>
      <w:lvlText w:val=""/>
      <w:lvlJc w:val="left"/>
      <w:pPr>
        <w:ind w:left="340" w:firstLine="0"/>
      </w:pPr>
      <w:rPr>
        <w:rFonts w:hint="default"/>
        <w:color w:val="86B5BD" w:themeColor="text2"/>
      </w:rPr>
    </w:lvl>
    <w:lvl w:ilvl="5">
      <w:start w:val="1"/>
      <w:numFmt w:val="none"/>
      <w:lvlText w:val=""/>
      <w:lvlJc w:val="left"/>
      <w:pPr>
        <w:ind w:left="340" w:firstLine="0"/>
      </w:pPr>
      <w:rPr>
        <w:rFonts w:hint="default"/>
        <w:color w:val="86B5BD" w:themeColor="text2"/>
      </w:rPr>
    </w:lvl>
    <w:lvl w:ilvl="6">
      <w:start w:val="1"/>
      <w:numFmt w:val="none"/>
      <w:lvlText w:val=""/>
      <w:lvlJc w:val="left"/>
      <w:pPr>
        <w:ind w:left="340" w:firstLine="0"/>
      </w:pPr>
      <w:rPr>
        <w:rFonts w:hint="default"/>
        <w:color w:val="86B5BD" w:themeColor="text2"/>
      </w:rPr>
    </w:lvl>
    <w:lvl w:ilvl="7">
      <w:start w:val="1"/>
      <w:numFmt w:val="none"/>
      <w:lvlText w:val=""/>
      <w:lvlJc w:val="left"/>
      <w:pPr>
        <w:ind w:left="340" w:firstLine="0"/>
      </w:pPr>
      <w:rPr>
        <w:rFonts w:hint="default"/>
        <w:color w:val="86B5BD" w:themeColor="text2"/>
      </w:rPr>
    </w:lvl>
    <w:lvl w:ilvl="8">
      <w:start w:val="1"/>
      <w:numFmt w:val="none"/>
      <w:lvlText w:val=""/>
      <w:lvlJc w:val="left"/>
      <w:pPr>
        <w:ind w:left="340" w:firstLine="0"/>
      </w:pPr>
      <w:rPr>
        <w:rFonts w:hint="default"/>
        <w:color w:val="86B5BD" w:themeColor="text2"/>
      </w:rPr>
    </w:lvl>
  </w:abstractNum>
  <w:abstractNum w:abstractNumId="5" w15:restartNumberingAfterBreak="0">
    <w:nsid w:val="10007F0C"/>
    <w:multiLevelType w:val="multilevel"/>
    <w:tmpl w:val="9250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1">
    <w:nsid w:val="14703413"/>
    <w:multiLevelType w:val="multilevel"/>
    <w:tmpl w:val="19B476A0"/>
    <w:lvl w:ilvl="0">
      <w:start w:val="1"/>
      <w:numFmt w:val="bullet"/>
      <w:lvlText w:val=""/>
      <w:lvlJc w:val="left"/>
      <w:pPr>
        <w:ind w:left="680" w:hanging="340"/>
      </w:pPr>
      <w:rPr>
        <w:rFonts w:ascii="Wingdings" w:hAnsi="Wingdings" w:hint="default"/>
        <w:b w:val="0"/>
        <w:i w:val="0"/>
        <w:color w:val="86B5BD" w:themeColor="text2"/>
        <w:spacing w:val="0"/>
        <w:w w:val="100"/>
        <w:kern w:val="0"/>
        <w:position w:val="0"/>
        <w:sz w:val="20"/>
      </w:rPr>
    </w:lvl>
    <w:lvl w:ilvl="1">
      <w:start w:val="1"/>
      <w:numFmt w:val="bullet"/>
      <w:lvlText w:val="‒"/>
      <w:lvlJc w:val="left"/>
      <w:pPr>
        <w:ind w:left="1020" w:hanging="340"/>
      </w:pPr>
      <w:rPr>
        <w:rFonts w:ascii="Arial" w:hAnsi="Arial" w:hint="default"/>
        <w:color w:val="86B5BD" w:themeColor="accent2"/>
      </w:rPr>
    </w:lvl>
    <w:lvl w:ilvl="2">
      <w:start w:val="1"/>
      <w:numFmt w:val="bullet"/>
      <w:lvlText w:val="‒"/>
      <w:lvlJc w:val="left"/>
      <w:pPr>
        <w:ind w:left="1360" w:hanging="340"/>
      </w:pPr>
      <w:rPr>
        <w:rFonts w:ascii="Arial" w:hAnsi="Arial" w:hint="default"/>
        <w:color w:val="86B5BD" w:themeColor="accent2"/>
      </w:rPr>
    </w:lvl>
    <w:lvl w:ilvl="3">
      <w:start w:val="1"/>
      <w:numFmt w:val="none"/>
      <w:lvlText w:val=""/>
      <w:lvlJc w:val="left"/>
      <w:pPr>
        <w:ind w:left="340" w:firstLine="0"/>
      </w:pPr>
      <w:rPr>
        <w:rFonts w:hint="default"/>
        <w:color w:val="86B5BD" w:themeColor="text2"/>
      </w:rPr>
    </w:lvl>
    <w:lvl w:ilvl="4">
      <w:start w:val="1"/>
      <w:numFmt w:val="none"/>
      <w:lvlText w:val=""/>
      <w:lvlJc w:val="left"/>
      <w:pPr>
        <w:ind w:left="340" w:firstLine="0"/>
      </w:pPr>
      <w:rPr>
        <w:rFonts w:hint="default"/>
        <w:color w:val="86B5BD" w:themeColor="text2"/>
      </w:rPr>
    </w:lvl>
    <w:lvl w:ilvl="5">
      <w:start w:val="1"/>
      <w:numFmt w:val="none"/>
      <w:lvlText w:val=""/>
      <w:lvlJc w:val="left"/>
      <w:pPr>
        <w:ind w:left="340" w:firstLine="0"/>
      </w:pPr>
      <w:rPr>
        <w:rFonts w:hint="default"/>
        <w:color w:val="86B5BD" w:themeColor="text2"/>
      </w:rPr>
    </w:lvl>
    <w:lvl w:ilvl="6">
      <w:start w:val="1"/>
      <w:numFmt w:val="none"/>
      <w:lvlText w:val=""/>
      <w:lvlJc w:val="left"/>
      <w:pPr>
        <w:ind w:left="340" w:firstLine="0"/>
      </w:pPr>
      <w:rPr>
        <w:rFonts w:hint="default"/>
        <w:color w:val="86B5BD" w:themeColor="text2"/>
      </w:rPr>
    </w:lvl>
    <w:lvl w:ilvl="7">
      <w:start w:val="1"/>
      <w:numFmt w:val="none"/>
      <w:lvlText w:val=""/>
      <w:lvlJc w:val="left"/>
      <w:pPr>
        <w:ind w:left="340" w:firstLine="0"/>
      </w:pPr>
      <w:rPr>
        <w:rFonts w:hint="default"/>
        <w:color w:val="86B5BD" w:themeColor="text2"/>
      </w:rPr>
    </w:lvl>
    <w:lvl w:ilvl="8">
      <w:start w:val="1"/>
      <w:numFmt w:val="none"/>
      <w:lvlText w:val=""/>
      <w:lvlJc w:val="left"/>
      <w:pPr>
        <w:ind w:left="340" w:firstLine="0"/>
      </w:pPr>
      <w:rPr>
        <w:rFonts w:hint="default"/>
        <w:color w:val="86B5BD" w:themeColor="text2"/>
      </w:rPr>
    </w:lvl>
  </w:abstractNum>
  <w:abstractNum w:abstractNumId="7" w15:restartNumberingAfterBreak="0">
    <w:nsid w:val="178463C6"/>
    <w:multiLevelType w:val="hybridMultilevel"/>
    <w:tmpl w:val="8A484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D74325D"/>
    <w:multiLevelType w:val="multilevel"/>
    <w:tmpl w:val="8B1A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BF2E5F"/>
    <w:multiLevelType w:val="hybridMultilevel"/>
    <w:tmpl w:val="45FEA5DE"/>
    <w:lvl w:ilvl="0" w:tplc="A90A6176">
      <w:start w:val="1"/>
      <w:numFmt w:val="bullet"/>
      <w:lvlText w:val=""/>
      <w:lvlJc w:val="left"/>
      <w:pPr>
        <w:ind w:left="720" w:hanging="360"/>
      </w:pPr>
      <w:rPr>
        <w:rFonts w:ascii="Wingdings" w:hAnsi="Wingdings" w:hint="default"/>
        <w:color w:val="86B5BD" w:themeColor="text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DD4490"/>
    <w:multiLevelType w:val="multilevel"/>
    <w:tmpl w:val="40EE3D44"/>
    <w:numStyleLink w:val="ListHeadings"/>
  </w:abstractNum>
  <w:abstractNum w:abstractNumId="11" w15:restartNumberingAfterBreak="0">
    <w:nsid w:val="21ECF32C"/>
    <w:multiLevelType w:val="hybridMultilevel"/>
    <w:tmpl w:val="D56632E4"/>
    <w:lvl w:ilvl="0" w:tplc="DBFE186A">
      <w:numFmt w:val="bullet"/>
      <w:lvlText w:val="▪"/>
      <w:lvlJc w:val="left"/>
      <w:pPr>
        <w:ind w:left="720" w:hanging="360"/>
      </w:pPr>
      <w:rPr>
        <w:rFonts w:ascii="Verdana" w:hAnsi="Verdana" w:hint="default"/>
      </w:rPr>
    </w:lvl>
    <w:lvl w:ilvl="1" w:tplc="0492C8CA">
      <w:start w:val="1"/>
      <w:numFmt w:val="bullet"/>
      <w:lvlText w:val="o"/>
      <w:lvlJc w:val="left"/>
      <w:pPr>
        <w:ind w:left="1440" w:hanging="360"/>
      </w:pPr>
      <w:rPr>
        <w:rFonts w:ascii="Courier New" w:hAnsi="Courier New" w:hint="default"/>
      </w:rPr>
    </w:lvl>
    <w:lvl w:ilvl="2" w:tplc="A09C310E">
      <w:start w:val="1"/>
      <w:numFmt w:val="bullet"/>
      <w:lvlText w:val=""/>
      <w:lvlJc w:val="left"/>
      <w:pPr>
        <w:ind w:left="2160" w:hanging="360"/>
      </w:pPr>
      <w:rPr>
        <w:rFonts w:ascii="Wingdings" w:hAnsi="Wingdings" w:hint="default"/>
      </w:rPr>
    </w:lvl>
    <w:lvl w:ilvl="3" w:tplc="753E67B6">
      <w:start w:val="1"/>
      <w:numFmt w:val="bullet"/>
      <w:lvlText w:val=""/>
      <w:lvlJc w:val="left"/>
      <w:pPr>
        <w:ind w:left="2880" w:hanging="360"/>
      </w:pPr>
      <w:rPr>
        <w:rFonts w:ascii="Symbol" w:hAnsi="Symbol" w:hint="default"/>
      </w:rPr>
    </w:lvl>
    <w:lvl w:ilvl="4" w:tplc="4C8AA6CE">
      <w:start w:val="1"/>
      <w:numFmt w:val="bullet"/>
      <w:lvlText w:val="o"/>
      <w:lvlJc w:val="left"/>
      <w:pPr>
        <w:ind w:left="3600" w:hanging="360"/>
      </w:pPr>
      <w:rPr>
        <w:rFonts w:ascii="Courier New" w:hAnsi="Courier New" w:hint="default"/>
      </w:rPr>
    </w:lvl>
    <w:lvl w:ilvl="5" w:tplc="97A28CC6">
      <w:start w:val="1"/>
      <w:numFmt w:val="bullet"/>
      <w:lvlText w:val=""/>
      <w:lvlJc w:val="left"/>
      <w:pPr>
        <w:ind w:left="4320" w:hanging="360"/>
      </w:pPr>
      <w:rPr>
        <w:rFonts w:ascii="Wingdings" w:hAnsi="Wingdings" w:hint="default"/>
      </w:rPr>
    </w:lvl>
    <w:lvl w:ilvl="6" w:tplc="F496AF36">
      <w:start w:val="1"/>
      <w:numFmt w:val="bullet"/>
      <w:lvlText w:val=""/>
      <w:lvlJc w:val="left"/>
      <w:pPr>
        <w:ind w:left="5040" w:hanging="360"/>
      </w:pPr>
      <w:rPr>
        <w:rFonts w:ascii="Symbol" w:hAnsi="Symbol" w:hint="default"/>
      </w:rPr>
    </w:lvl>
    <w:lvl w:ilvl="7" w:tplc="1FF08CC6">
      <w:start w:val="1"/>
      <w:numFmt w:val="bullet"/>
      <w:lvlText w:val="o"/>
      <w:lvlJc w:val="left"/>
      <w:pPr>
        <w:ind w:left="5760" w:hanging="360"/>
      </w:pPr>
      <w:rPr>
        <w:rFonts w:ascii="Courier New" w:hAnsi="Courier New" w:hint="default"/>
      </w:rPr>
    </w:lvl>
    <w:lvl w:ilvl="8" w:tplc="F51A9128">
      <w:start w:val="1"/>
      <w:numFmt w:val="bullet"/>
      <w:lvlText w:val=""/>
      <w:lvlJc w:val="left"/>
      <w:pPr>
        <w:ind w:left="6480" w:hanging="360"/>
      </w:pPr>
      <w:rPr>
        <w:rFonts w:ascii="Wingdings" w:hAnsi="Wingdings" w:hint="default"/>
      </w:rPr>
    </w:lvl>
  </w:abstractNum>
  <w:abstractNum w:abstractNumId="12" w15:restartNumberingAfterBreak="0">
    <w:nsid w:val="2A57071C"/>
    <w:multiLevelType w:val="hybridMultilevel"/>
    <w:tmpl w:val="02F6F2E4"/>
    <w:lvl w:ilvl="0" w:tplc="CA001D56">
      <w:start w:val="1"/>
      <w:numFmt w:val="bullet"/>
      <w:lvlText w:val=""/>
      <w:lvlJc w:val="left"/>
      <w:pPr>
        <w:ind w:left="720" w:hanging="360"/>
      </w:pPr>
      <w:rPr>
        <w:rFonts w:ascii="Wingdings" w:hAnsi="Wingdings" w:hint="default"/>
        <w:color w:val="86B5B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DA155D"/>
    <w:multiLevelType w:val="multilevel"/>
    <w:tmpl w:val="A87E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1">
    <w:nsid w:val="33FD2D84"/>
    <w:multiLevelType w:val="multilevel"/>
    <w:tmpl w:val="D5FE3058"/>
    <w:lvl w:ilvl="0">
      <w:start w:val="1"/>
      <w:numFmt w:val="bullet"/>
      <w:lvlText w:val=""/>
      <w:lvlJc w:val="left"/>
      <w:pPr>
        <w:ind w:left="680" w:hanging="340"/>
      </w:pPr>
      <w:rPr>
        <w:rFonts w:ascii="Wingdings" w:hAnsi="Wingdings" w:hint="default"/>
        <w:b w:val="0"/>
        <w:i w:val="0"/>
        <w:color w:val="86B5BD" w:themeColor="text2"/>
        <w:spacing w:val="0"/>
        <w:w w:val="100"/>
        <w:kern w:val="0"/>
        <w:position w:val="0"/>
        <w:sz w:val="20"/>
      </w:rPr>
    </w:lvl>
    <w:lvl w:ilvl="1">
      <w:start w:val="1"/>
      <w:numFmt w:val="bullet"/>
      <w:lvlText w:val="‒"/>
      <w:lvlJc w:val="left"/>
      <w:pPr>
        <w:ind w:left="1020" w:hanging="340"/>
      </w:pPr>
      <w:rPr>
        <w:rFonts w:ascii="Arial" w:hAnsi="Arial" w:hint="default"/>
        <w:color w:val="86B5BD" w:themeColor="accent2"/>
      </w:rPr>
    </w:lvl>
    <w:lvl w:ilvl="2">
      <w:start w:val="1"/>
      <w:numFmt w:val="bullet"/>
      <w:lvlText w:val="‒"/>
      <w:lvlJc w:val="left"/>
      <w:pPr>
        <w:ind w:left="1360" w:hanging="340"/>
      </w:pPr>
      <w:rPr>
        <w:rFonts w:ascii="Arial" w:hAnsi="Arial" w:hint="default"/>
        <w:color w:val="86B5BD" w:themeColor="accent2"/>
      </w:rPr>
    </w:lvl>
    <w:lvl w:ilvl="3">
      <w:start w:val="1"/>
      <w:numFmt w:val="none"/>
      <w:lvlText w:val=""/>
      <w:lvlJc w:val="left"/>
      <w:pPr>
        <w:ind w:left="340" w:firstLine="0"/>
      </w:pPr>
      <w:rPr>
        <w:rFonts w:hint="default"/>
        <w:color w:val="86B5BD" w:themeColor="text2"/>
      </w:rPr>
    </w:lvl>
    <w:lvl w:ilvl="4">
      <w:start w:val="1"/>
      <w:numFmt w:val="none"/>
      <w:lvlText w:val=""/>
      <w:lvlJc w:val="left"/>
      <w:pPr>
        <w:ind w:left="340" w:firstLine="0"/>
      </w:pPr>
      <w:rPr>
        <w:rFonts w:hint="default"/>
        <w:color w:val="86B5BD" w:themeColor="text2"/>
      </w:rPr>
    </w:lvl>
    <w:lvl w:ilvl="5">
      <w:start w:val="1"/>
      <w:numFmt w:val="none"/>
      <w:lvlText w:val=""/>
      <w:lvlJc w:val="left"/>
      <w:pPr>
        <w:ind w:left="340" w:firstLine="0"/>
      </w:pPr>
      <w:rPr>
        <w:rFonts w:hint="default"/>
        <w:color w:val="86B5BD" w:themeColor="text2"/>
      </w:rPr>
    </w:lvl>
    <w:lvl w:ilvl="6">
      <w:start w:val="1"/>
      <w:numFmt w:val="none"/>
      <w:lvlText w:val=""/>
      <w:lvlJc w:val="left"/>
      <w:pPr>
        <w:ind w:left="340" w:firstLine="0"/>
      </w:pPr>
      <w:rPr>
        <w:rFonts w:hint="default"/>
        <w:color w:val="86B5BD" w:themeColor="text2"/>
      </w:rPr>
    </w:lvl>
    <w:lvl w:ilvl="7">
      <w:start w:val="1"/>
      <w:numFmt w:val="none"/>
      <w:lvlText w:val=""/>
      <w:lvlJc w:val="left"/>
      <w:pPr>
        <w:ind w:left="340" w:firstLine="0"/>
      </w:pPr>
      <w:rPr>
        <w:rFonts w:hint="default"/>
        <w:color w:val="86B5BD" w:themeColor="text2"/>
      </w:rPr>
    </w:lvl>
    <w:lvl w:ilvl="8">
      <w:start w:val="1"/>
      <w:numFmt w:val="none"/>
      <w:lvlText w:val=""/>
      <w:lvlJc w:val="left"/>
      <w:pPr>
        <w:ind w:left="340" w:firstLine="0"/>
      </w:pPr>
      <w:rPr>
        <w:rFonts w:hint="default"/>
        <w:color w:val="86B5BD" w:themeColor="text2"/>
      </w:rPr>
    </w:lvl>
  </w:abstractNum>
  <w:abstractNum w:abstractNumId="15" w15:restartNumberingAfterBreak="0">
    <w:nsid w:val="3B9C04A7"/>
    <w:multiLevelType w:val="multilevel"/>
    <w:tmpl w:val="266EA4E6"/>
    <w:lvl w:ilvl="0">
      <w:start w:val="1"/>
      <w:numFmt w:val="bullet"/>
      <w:lvlText w:val="▪"/>
      <w:lvlJc w:val="left"/>
      <w:pPr>
        <w:ind w:left="357" w:hanging="357"/>
      </w:pPr>
      <w:rPr>
        <w:rFonts w:ascii="Arial" w:hAnsi="Arial" w:hint="default"/>
        <w:b w:val="0"/>
        <w:i w:val="0"/>
        <w:color w:val="86B5BD" w:themeColor="text2"/>
        <w:spacing w:val="0"/>
        <w:w w:val="100"/>
        <w:kern w:val="0"/>
        <w:position w:val="0"/>
        <w:sz w:val="28"/>
      </w:rPr>
    </w:lvl>
    <w:lvl w:ilvl="1">
      <w:start w:val="1"/>
      <w:numFmt w:val="bullet"/>
      <w:lvlText w:val="o"/>
      <w:lvlJc w:val="left"/>
      <w:pPr>
        <w:ind w:left="1440" w:hanging="363"/>
      </w:pPr>
      <w:rPr>
        <w:rFonts w:ascii="Courier New" w:hAnsi="Courier New" w:hint="default"/>
        <w:color w:val="auto"/>
      </w:rPr>
    </w:lvl>
    <w:lvl w:ilvl="2">
      <w:start w:val="1"/>
      <w:numFmt w:val="bullet"/>
      <w:lvlText w:val="▪"/>
      <w:lvlJc w:val="left"/>
      <w:pPr>
        <w:ind w:left="2160" w:hanging="363"/>
      </w:pPr>
      <w:rPr>
        <w:rFonts w:ascii="Arial" w:hAnsi="Arial" w:hint="default"/>
        <w:color w:val="auto"/>
      </w:rPr>
    </w:lvl>
    <w:lvl w:ilvl="3">
      <w:start w:val="1"/>
      <w:numFmt w:val="bullet"/>
      <w:pStyle w:val="ListBullet4"/>
      <w:lvlText w:val="‒"/>
      <w:lvlJc w:val="left"/>
      <w:pPr>
        <w:ind w:left="1136" w:hanging="284"/>
      </w:pPr>
      <w:rPr>
        <w:rFonts w:ascii="Arial" w:hAnsi="Arial" w:hint="default"/>
        <w:color w:val="86B5BD" w:themeColor="text2"/>
      </w:rPr>
    </w:lvl>
    <w:lvl w:ilvl="4">
      <w:start w:val="1"/>
      <w:numFmt w:val="bullet"/>
      <w:pStyle w:val="ListContinue5"/>
      <w:lvlText w:val="‒"/>
      <w:lvlJc w:val="left"/>
      <w:pPr>
        <w:ind w:left="1420" w:hanging="284"/>
      </w:pPr>
      <w:rPr>
        <w:rFonts w:ascii="Arial" w:hAnsi="Arial" w:hint="default"/>
        <w:color w:val="86B5BD" w:themeColor="text2"/>
      </w:rPr>
    </w:lvl>
    <w:lvl w:ilvl="5">
      <w:start w:val="1"/>
      <w:numFmt w:val="bullet"/>
      <w:lvlText w:val="‒"/>
      <w:lvlJc w:val="left"/>
      <w:pPr>
        <w:ind w:left="1704" w:hanging="284"/>
      </w:pPr>
      <w:rPr>
        <w:rFonts w:ascii="Arial" w:hAnsi="Arial" w:hint="default"/>
        <w:color w:val="86B5BD" w:themeColor="text2"/>
      </w:rPr>
    </w:lvl>
    <w:lvl w:ilvl="6">
      <w:start w:val="1"/>
      <w:numFmt w:val="bullet"/>
      <w:lvlText w:val="‒"/>
      <w:lvlJc w:val="left"/>
      <w:pPr>
        <w:ind w:left="1988" w:hanging="284"/>
      </w:pPr>
      <w:rPr>
        <w:rFonts w:ascii="Arial" w:hAnsi="Arial" w:hint="default"/>
        <w:color w:val="86B5BD" w:themeColor="text2"/>
      </w:rPr>
    </w:lvl>
    <w:lvl w:ilvl="7">
      <w:start w:val="1"/>
      <w:numFmt w:val="bullet"/>
      <w:lvlText w:val="‒"/>
      <w:lvlJc w:val="left"/>
      <w:pPr>
        <w:ind w:left="2272" w:hanging="284"/>
      </w:pPr>
      <w:rPr>
        <w:rFonts w:ascii="Arial" w:hAnsi="Arial" w:hint="default"/>
        <w:color w:val="86B5BD" w:themeColor="text2"/>
      </w:rPr>
    </w:lvl>
    <w:lvl w:ilvl="8">
      <w:start w:val="1"/>
      <w:numFmt w:val="bullet"/>
      <w:lvlText w:val="‒"/>
      <w:lvlJc w:val="left"/>
      <w:pPr>
        <w:ind w:left="2556" w:hanging="284"/>
      </w:pPr>
      <w:rPr>
        <w:rFonts w:ascii="Arial" w:hAnsi="Arial" w:hint="default"/>
        <w:color w:val="86B5BD" w:themeColor="text2"/>
      </w:rPr>
    </w:lvl>
  </w:abstractNum>
  <w:abstractNum w:abstractNumId="16" w15:restartNumberingAfterBreak="0">
    <w:nsid w:val="3C3C1835"/>
    <w:multiLevelType w:val="multilevel"/>
    <w:tmpl w:val="26DADBEA"/>
    <w:lvl w:ilvl="0">
      <w:start w:val="1"/>
      <w:numFmt w:val="bullet"/>
      <w:lvlText w:val=""/>
      <w:lvlJc w:val="left"/>
      <w:pPr>
        <w:ind w:left="340" w:hanging="340"/>
      </w:pPr>
      <w:rPr>
        <w:rFonts w:ascii="Wingdings" w:hAnsi="Wingdings" w:hint="default"/>
        <w:color w:val="86B5BD" w:themeColor="text2"/>
        <w:sz w:val="20"/>
        <w:szCs w:val="20"/>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17" w15:restartNumberingAfterBreak="0">
    <w:nsid w:val="42F03771"/>
    <w:multiLevelType w:val="hybridMultilevel"/>
    <w:tmpl w:val="71622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2F7513E"/>
    <w:multiLevelType w:val="multilevel"/>
    <w:tmpl w:val="B52E5882"/>
    <w:lvl w:ilvl="0">
      <w:start w:val="1"/>
      <w:numFmt w:val="bullet"/>
      <w:lvlText w:val=""/>
      <w:lvlJc w:val="left"/>
      <w:pPr>
        <w:ind w:left="340" w:hanging="340"/>
      </w:pPr>
      <w:rPr>
        <w:rFonts w:ascii="Wingdings" w:hAnsi="Wingdings" w:hint="default"/>
        <w:color w:val="86B5BD" w:themeColor="text2"/>
        <w:sz w:val="20"/>
        <w:szCs w:val="20"/>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19" w15:restartNumberingAfterBreak="0">
    <w:nsid w:val="4B967ED9"/>
    <w:multiLevelType w:val="hybridMultilevel"/>
    <w:tmpl w:val="0062158A"/>
    <w:lvl w:ilvl="0" w:tplc="A90A6176">
      <w:start w:val="1"/>
      <w:numFmt w:val="bullet"/>
      <w:lvlText w:val=""/>
      <w:lvlJc w:val="left"/>
      <w:pPr>
        <w:ind w:left="720" w:hanging="360"/>
      </w:pPr>
      <w:rPr>
        <w:rFonts w:ascii="Wingdings" w:hAnsi="Wingdings" w:hint="default"/>
        <w:color w:val="86B5BD" w:themeColor="text2"/>
        <w:sz w:val="20"/>
        <w:szCs w:val="2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4DF57664"/>
    <w:multiLevelType w:val="multilevel"/>
    <w:tmpl w:val="51464FE4"/>
    <w:styleLink w:val="ListBullets"/>
    <w:lvl w:ilvl="0">
      <w:start w:val="1"/>
      <w:numFmt w:val="bullet"/>
      <w:lvlRestart w:val="0"/>
      <w:pStyle w:val="ListBullet"/>
      <w:lvlText w:val="▪"/>
      <w:lvlJc w:val="left"/>
      <w:pPr>
        <w:ind w:left="340" w:hanging="340"/>
      </w:pPr>
      <w:rPr>
        <w:rFonts w:ascii="Arial" w:hAnsi="Arial" w:hint="default"/>
        <w:color w:val="86B5BD" w:themeColor="accent2"/>
        <w:sz w:val="24"/>
      </w:rPr>
    </w:lvl>
    <w:lvl w:ilvl="1">
      <w:start w:val="1"/>
      <w:numFmt w:val="bullet"/>
      <w:pStyle w:val="ListBullet2"/>
      <w:lvlText w:val="‒"/>
      <w:lvlJc w:val="left"/>
      <w:pPr>
        <w:ind w:left="680" w:hanging="340"/>
      </w:pPr>
      <w:rPr>
        <w:rFonts w:ascii="Arial" w:hAnsi="Arial" w:hint="default"/>
        <w:color w:val="86B5BD" w:themeColor="accent2"/>
      </w:rPr>
    </w:lvl>
    <w:lvl w:ilvl="2">
      <w:start w:val="1"/>
      <w:numFmt w:val="bullet"/>
      <w:pStyle w:val="ListBullet3"/>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21" w15:restartNumberingAfterBreak="0">
    <w:nsid w:val="617E6B87"/>
    <w:multiLevelType w:val="hybridMultilevel"/>
    <w:tmpl w:val="77D0FCBA"/>
    <w:lvl w:ilvl="0" w:tplc="A90A6176">
      <w:start w:val="1"/>
      <w:numFmt w:val="bullet"/>
      <w:lvlText w:val=""/>
      <w:lvlJc w:val="left"/>
      <w:pPr>
        <w:ind w:left="360" w:hanging="360"/>
      </w:pPr>
      <w:rPr>
        <w:rFonts w:ascii="Wingdings" w:hAnsi="Wingdings" w:hint="default"/>
        <w:color w:val="86B5BD" w:themeColor="text2"/>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EF601B"/>
    <w:multiLevelType w:val="multilevel"/>
    <w:tmpl w:val="89E21184"/>
    <w:styleLink w:val="ListNumbers"/>
    <w:lvl w:ilvl="0">
      <w:start w:val="1"/>
      <w:numFmt w:val="decimal"/>
      <w:lvlRestart w:val="0"/>
      <w:pStyle w:val="ListNumber"/>
      <w:lvlText w:val="%1."/>
      <w:lvlJc w:val="left"/>
      <w:pPr>
        <w:ind w:left="340" w:hanging="340"/>
      </w:pPr>
      <w:rPr>
        <w:b/>
        <w:i w:val="0"/>
        <w:color w:val="86B5BD" w:themeColor="accent2"/>
        <w:sz w:val="20"/>
      </w:rPr>
    </w:lvl>
    <w:lvl w:ilvl="1">
      <w:start w:val="1"/>
      <w:numFmt w:val="lowerLetter"/>
      <w:pStyle w:val="ListNumber2"/>
      <w:lvlText w:val="%2"/>
      <w:lvlJc w:val="left"/>
      <w:pPr>
        <w:ind w:left="680" w:hanging="340"/>
      </w:pPr>
      <w:rPr>
        <w:rFonts w:hint="default"/>
        <w:color w:val="auto"/>
      </w:rPr>
    </w:lvl>
    <w:lvl w:ilvl="2">
      <w:start w:val="1"/>
      <w:numFmt w:val="lowerRoman"/>
      <w:pStyle w:val="ListNumber3"/>
      <w:lvlText w:val="%3"/>
      <w:lvlJc w:val="left"/>
      <w:pPr>
        <w:ind w:left="1020" w:hanging="340"/>
      </w:pPr>
      <w:rPr>
        <w:rFonts w:hint="default"/>
        <w:color w:val="auto"/>
      </w:rPr>
    </w:lvl>
    <w:lvl w:ilvl="3">
      <w:start w:val="1"/>
      <w:numFmt w:val="none"/>
      <w:lvlText w:val=""/>
      <w:lvlJc w:val="left"/>
      <w:pPr>
        <w:ind w:left="1360" w:hanging="34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686239B1"/>
    <w:multiLevelType w:val="multilevel"/>
    <w:tmpl w:val="05EA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1">
    <w:nsid w:val="6E9A563A"/>
    <w:multiLevelType w:val="multilevel"/>
    <w:tmpl w:val="3F586034"/>
    <w:lvl w:ilvl="0">
      <w:start w:val="1"/>
      <w:numFmt w:val="bullet"/>
      <w:lvlText w:val=""/>
      <w:lvlJc w:val="left"/>
      <w:pPr>
        <w:ind w:left="680" w:hanging="340"/>
      </w:pPr>
      <w:rPr>
        <w:rFonts w:ascii="Wingdings" w:hAnsi="Wingdings" w:hint="default"/>
        <w:b w:val="0"/>
        <w:i w:val="0"/>
        <w:color w:val="86B5BD" w:themeColor="text2"/>
        <w:spacing w:val="0"/>
        <w:w w:val="100"/>
        <w:kern w:val="0"/>
        <w:position w:val="0"/>
        <w:sz w:val="20"/>
      </w:rPr>
    </w:lvl>
    <w:lvl w:ilvl="1">
      <w:start w:val="1"/>
      <w:numFmt w:val="bullet"/>
      <w:lvlText w:val="‒"/>
      <w:lvlJc w:val="left"/>
      <w:pPr>
        <w:ind w:left="1020" w:hanging="340"/>
      </w:pPr>
      <w:rPr>
        <w:rFonts w:ascii="Arial" w:hAnsi="Arial" w:hint="default"/>
        <w:color w:val="86B5BD" w:themeColor="accent2"/>
      </w:rPr>
    </w:lvl>
    <w:lvl w:ilvl="2">
      <w:start w:val="1"/>
      <w:numFmt w:val="bullet"/>
      <w:lvlText w:val="‒"/>
      <w:lvlJc w:val="left"/>
      <w:pPr>
        <w:ind w:left="1360" w:hanging="340"/>
      </w:pPr>
      <w:rPr>
        <w:rFonts w:ascii="Arial" w:hAnsi="Arial" w:hint="default"/>
        <w:color w:val="86B5BD" w:themeColor="accent2"/>
      </w:rPr>
    </w:lvl>
    <w:lvl w:ilvl="3">
      <w:start w:val="1"/>
      <w:numFmt w:val="none"/>
      <w:lvlText w:val=""/>
      <w:lvlJc w:val="left"/>
      <w:pPr>
        <w:ind w:left="340" w:firstLine="0"/>
      </w:pPr>
      <w:rPr>
        <w:rFonts w:hint="default"/>
        <w:color w:val="86B5BD" w:themeColor="text2"/>
      </w:rPr>
    </w:lvl>
    <w:lvl w:ilvl="4">
      <w:start w:val="1"/>
      <w:numFmt w:val="none"/>
      <w:lvlText w:val=""/>
      <w:lvlJc w:val="left"/>
      <w:pPr>
        <w:ind w:left="340" w:firstLine="0"/>
      </w:pPr>
      <w:rPr>
        <w:rFonts w:hint="default"/>
        <w:color w:val="86B5BD" w:themeColor="text2"/>
      </w:rPr>
    </w:lvl>
    <w:lvl w:ilvl="5">
      <w:start w:val="1"/>
      <w:numFmt w:val="none"/>
      <w:lvlText w:val=""/>
      <w:lvlJc w:val="left"/>
      <w:pPr>
        <w:ind w:left="340" w:firstLine="0"/>
      </w:pPr>
      <w:rPr>
        <w:rFonts w:hint="default"/>
        <w:color w:val="86B5BD" w:themeColor="text2"/>
      </w:rPr>
    </w:lvl>
    <w:lvl w:ilvl="6">
      <w:start w:val="1"/>
      <w:numFmt w:val="none"/>
      <w:lvlText w:val=""/>
      <w:lvlJc w:val="left"/>
      <w:pPr>
        <w:ind w:left="340" w:firstLine="0"/>
      </w:pPr>
      <w:rPr>
        <w:rFonts w:hint="default"/>
        <w:color w:val="86B5BD" w:themeColor="text2"/>
      </w:rPr>
    </w:lvl>
    <w:lvl w:ilvl="7">
      <w:start w:val="1"/>
      <w:numFmt w:val="none"/>
      <w:lvlText w:val=""/>
      <w:lvlJc w:val="left"/>
      <w:pPr>
        <w:ind w:left="340" w:firstLine="0"/>
      </w:pPr>
      <w:rPr>
        <w:rFonts w:hint="default"/>
        <w:color w:val="86B5BD" w:themeColor="text2"/>
      </w:rPr>
    </w:lvl>
    <w:lvl w:ilvl="8">
      <w:start w:val="1"/>
      <w:numFmt w:val="none"/>
      <w:lvlText w:val=""/>
      <w:lvlJc w:val="left"/>
      <w:pPr>
        <w:ind w:left="340" w:firstLine="0"/>
      </w:pPr>
      <w:rPr>
        <w:rFonts w:hint="default"/>
        <w:color w:val="86B5BD" w:themeColor="text2"/>
      </w:rPr>
    </w:lvl>
  </w:abstractNum>
  <w:abstractNum w:abstractNumId="25" w15:restartNumberingAfterBreak="0">
    <w:nsid w:val="70D73451"/>
    <w:multiLevelType w:val="multilevel"/>
    <w:tmpl w:val="85189466"/>
    <w:lvl w:ilvl="0">
      <w:start w:val="1"/>
      <w:numFmt w:val="bullet"/>
      <w:lvlText w:val=""/>
      <w:lvlJc w:val="left"/>
      <w:pPr>
        <w:ind w:left="340" w:hanging="340"/>
      </w:pPr>
      <w:rPr>
        <w:rFonts w:ascii="Wingdings" w:hAnsi="Wingdings" w:hint="default"/>
        <w:color w:val="86B5BD" w:themeColor="text2"/>
        <w:sz w:val="20"/>
        <w:szCs w:val="20"/>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26" w15:restartNumberingAfterBreak="0">
    <w:nsid w:val="74FC3644"/>
    <w:multiLevelType w:val="hybridMultilevel"/>
    <w:tmpl w:val="5EAE9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E0977C9"/>
    <w:multiLevelType w:val="multilevel"/>
    <w:tmpl w:val="E8D4BA44"/>
    <w:lvl w:ilvl="0">
      <w:start w:val="1"/>
      <w:numFmt w:val="bullet"/>
      <w:lvlText w:val=""/>
      <w:lvlJc w:val="left"/>
      <w:pPr>
        <w:ind w:left="340" w:hanging="340"/>
      </w:pPr>
      <w:rPr>
        <w:rFonts w:ascii="Wingdings" w:hAnsi="Wingdings" w:hint="default"/>
        <w:color w:val="86B5BD" w:themeColor="text2"/>
        <w:sz w:val="20"/>
        <w:szCs w:val="20"/>
      </w:rPr>
    </w:lvl>
    <w:lvl w:ilvl="1">
      <w:start w:val="1"/>
      <w:numFmt w:val="bullet"/>
      <w:lvlText w:val="‒"/>
      <w:lvlJc w:val="left"/>
      <w:pPr>
        <w:ind w:left="680" w:hanging="340"/>
      </w:pPr>
      <w:rPr>
        <w:rFonts w:ascii="Arial" w:hAnsi="Arial" w:hint="default"/>
        <w:color w:val="86B5BD" w:themeColor="accent2"/>
      </w:rPr>
    </w:lvl>
    <w:lvl w:ilvl="2">
      <w:start w:val="1"/>
      <w:numFmt w:val="bullet"/>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28" w15:restartNumberingAfterBreak="0">
    <w:nsid w:val="7F87452E"/>
    <w:multiLevelType w:val="multilevel"/>
    <w:tmpl w:val="5F582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99418">
    <w:abstractNumId w:val="11"/>
  </w:num>
  <w:num w:numId="2" w16cid:durableId="1489979671">
    <w:abstractNumId w:val="20"/>
  </w:num>
  <w:num w:numId="3" w16cid:durableId="229080214">
    <w:abstractNumId w:val="22"/>
  </w:num>
  <w:num w:numId="4" w16cid:durableId="126974896">
    <w:abstractNumId w:val="1"/>
  </w:num>
  <w:num w:numId="5" w16cid:durableId="1553612199">
    <w:abstractNumId w:val="20"/>
  </w:num>
  <w:num w:numId="6" w16cid:durableId="84689732">
    <w:abstractNumId w:val="22"/>
  </w:num>
  <w:num w:numId="7" w16cid:durableId="820118501">
    <w:abstractNumId w:val="15"/>
  </w:num>
  <w:num w:numId="8" w16cid:durableId="721177808">
    <w:abstractNumId w:val="10"/>
  </w:num>
  <w:num w:numId="9" w16cid:durableId="952947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66656337">
    <w:abstractNumId w:val="14"/>
  </w:num>
  <w:num w:numId="11" w16cid:durableId="836505398">
    <w:abstractNumId w:val="24"/>
  </w:num>
  <w:num w:numId="12" w16cid:durableId="707997385">
    <w:abstractNumId w:val="4"/>
  </w:num>
  <w:num w:numId="13" w16cid:durableId="1947033111">
    <w:abstractNumId w:val="6"/>
  </w:num>
  <w:num w:numId="14" w16cid:durableId="1788498494">
    <w:abstractNumId w:val="21"/>
  </w:num>
  <w:num w:numId="15" w16cid:durableId="1248344433">
    <w:abstractNumId w:val="8"/>
  </w:num>
  <w:num w:numId="16" w16cid:durableId="965965284">
    <w:abstractNumId w:val="23"/>
  </w:num>
  <w:num w:numId="17" w16cid:durableId="2097553362">
    <w:abstractNumId w:val="28"/>
  </w:num>
  <w:num w:numId="18" w16cid:durableId="1087384965">
    <w:abstractNumId w:val="13"/>
  </w:num>
  <w:num w:numId="19" w16cid:durableId="1484813440">
    <w:abstractNumId w:val="5"/>
  </w:num>
  <w:num w:numId="20" w16cid:durableId="1958681303">
    <w:abstractNumId w:val="7"/>
  </w:num>
  <w:num w:numId="21" w16cid:durableId="583489138">
    <w:abstractNumId w:val="12"/>
  </w:num>
  <w:num w:numId="22" w16cid:durableId="895553009">
    <w:abstractNumId w:val="17"/>
  </w:num>
  <w:num w:numId="23" w16cid:durableId="1603881151">
    <w:abstractNumId w:val="26"/>
  </w:num>
  <w:num w:numId="24" w16cid:durableId="511528317">
    <w:abstractNumId w:val="2"/>
  </w:num>
  <w:num w:numId="25" w16cid:durableId="1373535310">
    <w:abstractNumId w:val="16"/>
  </w:num>
  <w:num w:numId="26" w16cid:durableId="2046909785">
    <w:abstractNumId w:val="18"/>
  </w:num>
  <w:num w:numId="27" w16cid:durableId="263613621">
    <w:abstractNumId w:val="9"/>
  </w:num>
  <w:num w:numId="28" w16cid:durableId="1018118976">
    <w:abstractNumId w:val="0"/>
  </w:num>
  <w:num w:numId="29" w16cid:durableId="869875964">
    <w:abstractNumId w:val="25"/>
  </w:num>
  <w:num w:numId="30" w16cid:durableId="986475723">
    <w:abstractNumId w:val="27"/>
  </w:num>
  <w:num w:numId="31" w16cid:durableId="692347339">
    <w:abstractNumId w:val="3"/>
  </w:num>
  <w:num w:numId="32" w16cid:durableId="220561109">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979"/>
    <w:rsid w:val="00000057"/>
    <w:rsid w:val="00005A2D"/>
    <w:rsid w:val="000071E5"/>
    <w:rsid w:val="00007F5A"/>
    <w:rsid w:val="00012B12"/>
    <w:rsid w:val="00015CB5"/>
    <w:rsid w:val="0002323A"/>
    <w:rsid w:val="00034981"/>
    <w:rsid w:val="0005520A"/>
    <w:rsid w:val="00055F77"/>
    <w:rsid w:val="00071CCA"/>
    <w:rsid w:val="00071F43"/>
    <w:rsid w:val="00073C27"/>
    <w:rsid w:val="000751FF"/>
    <w:rsid w:val="00077EEC"/>
    <w:rsid w:val="000803EE"/>
    <w:rsid w:val="0009793A"/>
    <w:rsid w:val="000A67C6"/>
    <w:rsid w:val="000A7456"/>
    <w:rsid w:val="000A7D06"/>
    <w:rsid w:val="000B4FEF"/>
    <w:rsid w:val="000B7607"/>
    <w:rsid w:val="000C27C5"/>
    <w:rsid w:val="000D0EED"/>
    <w:rsid w:val="000D317D"/>
    <w:rsid w:val="000D3791"/>
    <w:rsid w:val="000D530A"/>
    <w:rsid w:val="000E7326"/>
    <w:rsid w:val="000F1E7F"/>
    <w:rsid w:val="00101F5F"/>
    <w:rsid w:val="001152D0"/>
    <w:rsid w:val="00123AA5"/>
    <w:rsid w:val="00125C0F"/>
    <w:rsid w:val="001260A5"/>
    <w:rsid w:val="00131A7F"/>
    <w:rsid w:val="00134967"/>
    <w:rsid w:val="00137B34"/>
    <w:rsid w:val="001412E2"/>
    <w:rsid w:val="0014283D"/>
    <w:rsid w:val="001514C2"/>
    <w:rsid w:val="001716EF"/>
    <w:rsid w:val="00172FDB"/>
    <w:rsid w:val="00175F7F"/>
    <w:rsid w:val="00177C4F"/>
    <w:rsid w:val="001817D4"/>
    <w:rsid w:val="00181B59"/>
    <w:rsid w:val="00182C48"/>
    <w:rsid w:val="00185648"/>
    <w:rsid w:val="00190A86"/>
    <w:rsid w:val="001970C9"/>
    <w:rsid w:val="00197E18"/>
    <w:rsid w:val="001A0512"/>
    <w:rsid w:val="001B2DF7"/>
    <w:rsid w:val="001B78D4"/>
    <w:rsid w:val="001C75C7"/>
    <w:rsid w:val="001C7CAC"/>
    <w:rsid w:val="001D462B"/>
    <w:rsid w:val="001D7F89"/>
    <w:rsid w:val="001E3BAD"/>
    <w:rsid w:val="001E7428"/>
    <w:rsid w:val="001F1713"/>
    <w:rsid w:val="001F6B62"/>
    <w:rsid w:val="00220E20"/>
    <w:rsid w:val="002211B1"/>
    <w:rsid w:val="002305EF"/>
    <w:rsid w:val="00235818"/>
    <w:rsid w:val="00235E20"/>
    <w:rsid w:val="00257B93"/>
    <w:rsid w:val="00271979"/>
    <w:rsid w:val="0027342C"/>
    <w:rsid w:val="00274DD8"/>
    <w:rsid w:val="0028191A"/>
    <w:rsid w:val="0028275C"/>
    <w:rsid w:val="0028445C"/>
    <w:rsid w:val="002867C4"/>
    <w:rsid w:val="002952AD"/>
    <w:rsid w:val="002978E3"/>
    <w:rsid w:val="002A25BA"/>
    <w:rsid w:val="002B145D"/>
    <w:rsid w:val="002B6A9C"/>
    <w:rsid w:val="002B7D85"/>
    <w:rsid w:val="002C0C7E"/>
    <w:rsid w:val="002C384D"/>
    <w:rsid w:val="002C4270"/>
    <w:rsid w:val="002D015A"/>
    <w:rsid w:val="002D2497"/>
    <w:rsid w:val="002D3628"/>
    <w:rsid w:val="002D3E16"/>
    <w:rsid w:val="002F21E9"/>
    <w:rsid w:val="002F3826"/>
    <w:rsid w:val="0030033F"/>
    <w:rsid w:val="00300BD5"/>
    <w:rsid w:val="0030687E"/>
    <w:rsid w:val="003075EF"/>
    <w:rsid w:val="00311350"/>
    <w:rsid w:val="0031576B"/>
    <w:rsid w:val="00320046"/>
    <w:rsid w:val="003210A0"/>
    <w:rsid w:val="003241FE"/>
    <w:rsid w:val="003259EC"/>
    <w:rsid w:val="00326A7D"/>
    <w:rsid w:val="003437C2"/>
    <w:rsid w:val="00354D22"/>
    <w:rsid w:val="00357194"/>
    <w:rsid w:val="0035775B"/>
    <w:rsid w:val="003672E1"/>
    <w:rsid w:val="003711C0"/>
    <w:rsid w:val="00385CB8"/>
    <w:rsid w:val="003B5112"/>
    <w:rsid w:val="003B5658"/>
    <w:rsid w:val="003B6BA4"/>
    <w:rsid w:val="003B7DB1"/>
    <w:rsid w:val="003C0140"/>
    <w:rsid w:val="003C213D"/>
    <w:rsid w:val="003C49B1"/>
    <w:rsid w:val="003D534A"/>
    <w:rsid w:val="003F02B0"/>
    <w:rsid w:val="003F3B62"/>
    <w:rsid w:val="00401CD6"/>
    <w:rsid w:val="00405CB6"/>
    <w:rsid w:val="00407335"/>
    <w:rsid w:val="00413B54"/>
    <w:rsid w:val="0041689C"/>
    <w:rsid w:val="00420365"/>
    <w:rsid w:val="0042106F"/>
    <w:rsid w:val="00423B90"/>
    <w:rsid w:val="004253F3"/>
    <w:rsid w:val="004254A1"/>
    <w:rsid w:val="004259A4"/>
    <w:rsid w:val="004311F9"/>
    <w:rsid w:val="004312B9"/>
    <w:rsid w:val="004315C7"/>
    <w:rsid w:val="004365B7"/>
    <w:rsid w:val="0043708E"/>
    <w:rsid w:val="004443E6"/>
    <w:rsid w:val="004465D6"/>
    <w:rsid w:val="00454172"/>
    <w:rsid w:val="00455C6D"/>
    <w:rsid w:val="00460952"/>
    <w:rsid w:val="00461021"/>
    <w:rsid w:val="00462279"/>
    <w:rsid w:val="00462507"/>
    <w:rsid w:val="00464DAC"/>
    <w:rsid w:val="00476708"/>
    <w:rsid w:val="004814CA"/>
    <w:rsid w:val="004876C5"/>
    <w:rsid w:val="00496AA0"/>
    <w:rsid w:val="004A0729"/>
    <w:rsid w:val="004A6D65"/>
    <w:rsid w:val="004B0696"/>
    <w:rsid w:val="004B66E5"/>
    <w:rsid w:val="004C7455"/>
    <w:rsid w:val="004D09A1"/>
    <w:rsid w:val="004D6B36"/>
    <w:rsid w:val="004D6D17"/>
    <w:rsid w:val="004F48E1"/>
    <w:rsid w:val="004F6A53"/>
    <w:rsid w:val="0050433E"/>
    <w:rsid w:val="0051147E"/>
    <w:rsid w:val="005139A4"/>
    <w:rsid w:val="005174DA"/>
    <w:rsid w:val="00523AEE"/>
    <w:rsid w:val="00524391"/>
    <w:rsid w:val="0052779A"/>
    <w:rsid w:val="00530652"/>
    <w:rsid w:val="00531B12"/>
    <w:rsid w:val="005337CE"/>
    <w:rsid w:val="00533AC4"/>
    <w:rsid w:val="005370AA"/>
    <w:rsid w:val="00540346"/>
    <w:rsid w:val="00540E62"/>
    <w:rsid w:val="00541E3E"/>
    <w:rsid w:val="00543E28"/>
    <w:rsid w:val="0054795E"/>
    <w:rsid w:val="00553B55"/>
    <w:rsid w:val="0056443F"/>
    <w:rsid w:val="00585A8C"/>
    <w:rsid w:val="00586F0B"/>
    <w:rsid w:val="00590948"/>
    <w:rsid w:val="00592098"/>
    <w:rsid w:val="0059255D"/>
    <w:rsid w:val="005A2D28"/>
    <w:rsid w:val="005A46C2"/>
    <w:rsid w:val="005A5FAE"/>
    <w:rsid w:val="005A63DE"/>
    <w:rsid w:val="005A7CA0"/>
    <w:rsid w:val="005B1894"/>
    <w:rsid w:val="005B1FE8"/>
    <w:rsid w:val="005B7A35"/>
    <w:rsid w:val="005C02B9"/>
    <w:rsid w:val="005C256D"/>
    <w:rsid w:val="005C5682"/>
    <w:rsid w:val="005D2B0C"/>
    <w:rsid w:val="005D466B"/>
    <w:rsid w:val="005D55A5"/>
    <w:rsid w:val="005E743B"/>
    <w:rsid w:val="005F3D9C"/>
    <w:rsid w:val="005F7612"/>
    <w:rsid w:val="006025CB"/>
    <w:rsid w:val="006049BE"/>
    <w:rsid w:val="00613D0F"/>
    <w:rsid w:val="006262A1"/>
    <w:rsid w:val="00631584"/>
    <w:rsid w:val="006318BC"/>
    <w:rsid w:val="00636558"/>
    <w:rsid w:val="00637E5F"/>
    <w:rsid w:val="0064408D"/>
    <w:rsid w:val="006462D9"/>
    <w:rsid w:val="006527E5"/>
    <w:rsid w:val="006550A8"/>
    <w:rsid w:val="00660F77"/>
    <w:rsid w:val="00666592"/>
    <w:rsid w:val="00675E30"/>
    <w:rsid w:val="00676140"/>
    <w:rsid w:val="00681B79"/>
    <w:rsid w:val="00683D42"/>
    <w:rsid w:val="006953CA"/>
    <w:rsid w:val="006A659A"/>
    <w:rsid w:val="006C5D17"/>
    <w:rsid w:val="006C7A8B"/>
    <w:rsid w:val="006E3164"/>
    <w:rsid w:val="006E3A23"/>
    <w:rsid w:val="006F28A9"/>
    <w:rsid w:val="006F5954"/>
    <w:rsid w:val="0070159D"/>
    <w:rsid w:val="00703745"/>
    <w:rsid w:val="00703790"/>
    <w:rsid w:val="00705645"/>
    <w:rsid w:val="007064A8"/>
    <w:rsid w:val="00712EE8"/>
    <w:rsid w:val="0071475F"/>
    <w:rsid w:val="00715997"/>
    <w:rsid w:val="00717B00"/>
    <w:rsid w:val="00726956"/>
    <w:rsid w:val="007305CD"/>
    <w:rsid w:val="00730803"/>
    <w:rsid w:val="0073110B"/>
    <w:rsid w:val="00736D46"/>
    <w:rsid w:val="00752C9C"/>
    <w:rsid w:val="007562AC"/>
    <w:rsid w:val="007562DB"/>
    <w:rsid w:val="00760EA7"/>
    <w:rsid w:val="007676DE"/>
    <w:rsid w:val="00771FDB"/>
    <w:rsid w:val="00772A02"/>
    <w:rsid w:val="00781D39"/>
    <w:rsid w:val="00786F44"/>
    <w:rsid w:val="00792772"/>
    <w:rsid w:val="00796230"/>
    <w:rsid w:val="007B397A"/>
    <w:rsid w:val="007B529A"/>
    <w:rsid w:val="007B715F"/>
    <w:rsid w:val="007C0127"/>
    <w:rsid w:val="007C0A0E"/>
    <w:rsid w:val="007C1B47"/>
    <w:rsid w:val="007C3D25"/>
    <w:rsid w:val="007D5F1D"/>
    <w:rsid w:val="007D66FC"/>
    <w:rsid w:val="007D6F90"/>
    <w:rsid w:val="007E061F"/>
    <w:rsid w:val="007E0BD8"/>
    <w:rsid w:val="007E7356"/>
    <w:rsid w:val="007F0E96"/>
    <w:rsid w:val="007F2D2A"/>
    <w:rsid w:val="00802E86"/>
    <w:rsid w:val="00805EFF"/>
    <w:rsid w:val="008100A5"/>
    <w:rsid w:val="00816851"/>
    <w:rsid w:val="008177D7"/>
    <w:rsid w:val="00822198"/>
    <w:rsid w:val="00822A2C"/>
    <w:rsid w:val="00824173"/>
    <w:rsid w:val="0083320F"/>
    <w:rsid w:val="0086413E"/>
    <w:rsid w:val="008C23A1"/>
    <w:rsid w:val="008C4F2D"/>
    <w:rsid w:val="008C54FE"/>
    <w:rsid w:val="008C6594"/>
    <w:rsid w:val="008D7897"/>
    <w:rsid w:val="008E7D7F"/>
    <w:rsid w:val="00904325"/>
    <w:rsid w:val="0090572F"/>
    <w:rsid w:val="009107AA"/>
    <w:rsid w:val="00914291"/>
    <w:rsid w:val="009148EB"/>
    <w:rsid w:val="00926F13"/>
    <w:rsid w:val="00933160"/>
    <w:rsid w:val="009353C2"/>
    <w:rsid w:val="00940A55"/>
    <w:rsid w:val="009425B9"/>
    <w:rsid w:val="00943353"/>
    <w:rsid w:val="00950257"/>
    <w:rsid w:val="0096162E"/>
    <w:rsid w:val="00963A81"/>
    <w:rsid w:val="00976540"/>
    <w:rsid w:val="00985981"/>
    <w:rsid w:val="0098679E"/>
    <w:rsid w:val="009870A7"/>
    <w:rsid w:val="00991949"/>
    <w:rsid w:val="0099249F"/>
    <w:rsid w:val="00993264"/>
    <w:rsid w:val="00993F95"/>
    <w:rsid w:val="0099617A"/>
    <w:rsid w:val="009975DB"/>
    <w:rsid w:val="009A0AB0"/>
    <w:rsid w:val="009A363C"/>
    <w:rsid w:val="009A59A5"/>
    <w:rsid w:val="009A6961"/>
    <w:rsid w:val="009B1F2C"/>
    <w:rsid w:val="009B2B90"/>
    <w:rsid w:val="009B3B5A"/>
    <w:rsid w:val="009C6125"/>
    <w:rsid w:val="009D060F"/>
    <w:rsid w:val="009D2408"/>
    <w:rsid w:val="009D3D9A"/>
    <w:rsid w:val="009D5258"/>
    <w:rsid w:val="009D6B74"/>
    <w:rsid w:val="009E44C1"/>
    <w:rsid w:val="009F1340"/>
    <w:rsid w:val="009F4F6C"/>
    <w:rsid w:val="009F5C5E"/>
    <w:rsid w:val="009F6567"/>
    <w:rsid w:val="00A00B68"/>
    <w:rsid w:val="00A0468E"/>
    <w:rsid w:val="00A121C3"/>
    <w:rsid w:val="00A14006"/>
    <w:rsid w:val="00A15566"/>
    <w:rsid w:val="00A160B2"/>
    <w:rsid w:val="00A2258E"/>
    <w:rsid w:val="00A32F39"/>
    <w:rsid w:val="00A32FF3"/>
    <w:rsid w:val="00A33D7F"/>
    <w:rsid w:val="00A3458B"/>
    <w:rsid w:val="00A441B7"/>
    <w:rsid w:val="00A45D35"/>
    <w:rsid w:val="00A52CCA"/>
    <w:rsid w:val="00A53433"/>
    <w:rsid w:val="00A5344E"/>
    <w:rsid w:val="00A53A29"/>
    <w:rsid w:val="00A561E1"/>
    <w:rsid w:val="00A600CB"/>
    <w:rsid w:val="00A6215F"/>
    <w:rsid w:val="00A62660"/>
    <w:rsid w:val="00A6620D"/>
    <w:rsid w:val="00A73ABF"/>
    <w:rsid w:val="00A7410C"/>
    <w:rsid w:val="00A75A61"/>
    <w:rsid w:val="00A84577"/>
    <w:rsid w:val="00A912F9"/>
    <w:rsid w:val="00A9131B"/>
    <w:rsid w:val="00A91BB1"/>
    <w:rsid w:val="00AA46BD"/>
    <w:rsid w:val="00AB0E0F"/>
    <w:rsid w:val="00AD072D"/>
    <w:rsid w:val="00AD34CB"/>
    <w:rsid w:val="00AF49C4"/>
    <w:rsid w:val="00AF6F9E"/>
    <w:rsid w:val="00B0024F"/>
    <w:rsid w:val="00B04E9C"/>
    <w:rsid w:val="00B12636"/>
    <w:rsid w:val="00B3150E"/>
    <w:rsid w:val="00B36740"/>
    <w:rsid w:val="00B50F04"/>
    <w:rsid w:val="00B51F67"/>
    <w:rsid w:val="00B57500"/>
    <w:rsid w:val="00B718EA"/>
    <w:rsid w:val="00B8017D"/>
    <w:rsid w:val="00B83C5E"/>
    <w:rsid w:val="00B87427"/>
    <w:rsid w:val="00BA48F7"/>
    <w:rsid w:val="00BA53C4"/>
    <w:rsid w:val="00BA6635"/>
    <w:rsid w:val="00BB0741"/>
    <w:rsid w:val="00BB4C1E"/>
    <w:rsid w:val="00BC1893"/>
    <w:rsid w:val="00BC6DB5"/>
    <w:rsid w:val="00BE4141"/>
    <w:rsid w:val="00BE4AEB"/>
    <w:rsid w:val="00BE77E3"/>
    <w:rsid w:val="00BF04A2"/>
    <w:rsid w:val="00BF05FE"/>
    <w:rsid w:val="00BF6728"/>
    <w:rsid w:val="00C0065D"/>
    <w:rsid w:val="00C00FF7"/>
    <w:rsid w:val="00C120E9"/>
    <w:rsid w:val="00C14F68"/>
    <w:rsid w:val="00C154F5"/>
    <w:rsid w:val="00C2222D"/>
    <w:rsid w:val="00C224B3"/>
    <w:rsid w:val="00C26958"/>
    <w:rsid w:val="00C26BC2"/>
    <w:rsid w:val="00C30139"/>
    <w:rsid w:val="00C51EF5"/>
    <w:rsid w:val="00C53FDB"/>
    <w:rsid w:val="00C63324"/>
    <w:rsid w:val="00C732CF"/>
    <w:rsid w:val="00C85A43"/>
    <w:rsid w:val="00C90C40"/>
    <w:rsid w:val="00CA0102"/>
    <w:rsid w:val="00CA2447"/>
    <w:rsid w:val="00CA2EC2"/>
    <w:rsid w:val="00CB560C"/>
    <w:rsid w:val="00CB5CA3"/>
    <w:rsid w:val="00CC22FB"/>
    <w:rsid w:val="00CC481E"/>
    <w:rsid w:val="00CC4FB5"/>
    <w:rsid w:val="00CD0D42"/>
    <w:rsid w:val="00CD4243"/>
    <w:rsid w:val="00CD4F6D"/>
    <w:rsid w:val="00CD693D"/>
    <w:rsid w:val="00CF39ED"/>
    <w:rsid w:val="00D06BE2"/>
    <w:rsid w:val="00D12232"/>
    <w:rsid w:val="00D21750"/>
    <w:rsid w:val="00D249B6"/>
    <w:rsid w:val="00D251F8"/>
    <w:rsid w:val="00D35362"/>
    <w:rsid w:val="00D35CA0"/>
    <w:rsid w:val="00D36CF3"/>
    <w:rsid w:val="00D45E53"/>
    <w:rsid w:val="00D50A6C"/>
    <w:rsid w:val="00D6227A"/>
    <w:rsid w:val="00D71F15"/>
    <w:rsid w:val="00D73C4A"/>
    <w:rsid w:val="00D744D1"/>
    <w:rsid w:val="00D74979"/>
    <w:rsid w:val="00D76DD2"/>
    <w:rsid w:val="00D85270"/>
    <w:rsid w:val="00D9383B"/>
    <w:rsid w:val="00D961E0"/>
    <w:rsid w:val="00DA02BA"/>
    <w:rsid w:val="00DA0C19"/>
    <w:rsid w:val="00DA262C"/>
    <w:rsid w:val="00DB0885"/>
    <w:rsid w:val="00DB1A9A"/>
    <w:rsid w:val="00DC3011"/>
    <w:rsid w:val="00DC5E60"/>
    <w:rsid w:val="00DC6D18"/>
    <w:rsid w:val="00DC71A0"/>
    <w:rsid w:val="00DD7779"/>
    <w:rsid w:val="00DE3E1D"/>
    <w:rsid w:val="00DE4218"/>
    <w:rsid w:val="00DF2895"/>
    <w:rsid w:val="00E00FB6"/>
    <w:rsid w:val="00E13B27"/>
    <w:rsid w:val="00E13CF0"/>
    <w:rsid w:val="00E205FD"/>
    <w:rsid w:val="00E21F10"/>
    <w:rsid w:val="00E31F0C"/>
    <w:rsid w:val="00E35A61"/>
    <w:rsid w:val="00E42EEF"/>
    <w:rsid w:val="00E459D2"/>
    <w:rsid w:val="00E477F1"/>
    <w:rsid w:val="00E5035E"/>
    <w:rsid w:val="00E53AAF"/>
    <w:rsid w:val="00E54D23"/>
    <w:rsid w:val="00E56462"/>
    <w:rsid w:val="00E610EC"/>
    <w:rsid w:val="00E656AA"/>
    <w:rsid w:val="00E72C0B"/>
    <w:rsid w:val="00E7764E"/>
    <w:rsid w:val="00E80710"/>
    <w:rsid w:val="00E82497"/>
    <w:rsid w:val="00E83D82"/>
    <w:rsid w:val="00E919B5"/>
    <w:rsid w:val="00E93DBF"/>
    <w:rsid w:val="00E95A4B"/>
    <w:rsid w:val="00E95D57"/>
    <w:rsid w:val="00EA0F2D"/>
    <w:rsid w:val="00EA6B7C"/>
    <w:rsid w:val="00EB78C1"/>
    <w:rsid w:val="00EC220F"/>
    <w:rsid w:val="00EC3824"/>
    <w:rsid w:val="00EC5F03"/>
    <w:rsid w:val="00EE4FDA"/>
    <w:rsid w:val="00EE6D1D"/>
    <w:rsid w:val="00EF20A7"/>
    <w:rsid w:val="00EF231B"/>
    <w:rsid w:val="00F02984"/>
    <w:rsid w:val="00F131B6"/>
    <w:rsid w:val="00F13765"/>
    <w:rsid w:val="00F24347"/>
    <w:rsid w:val="00F32ADF"/>
    <w:rsid w:val="00F513A4"/>
    <w:rsid w:val="00F522A7"/>
    <w:rsid w:val="00F57247"/>
    <w:rsid w:val="00F62410"/>
    <w:rsid w:val="00F66CA6"/>
    <w:rsid w:val="00F6707C"/>
    <w:rsid w:val="00F816B6"/>
    <w:rsid w:val="00F8221D"/>
    <w:rsid w:val="00F92751"/>
    <w:rsid w:val="00F94311"/>
    <w:rsid w:val="00F943B6"/>
    <w:rsid w:val="00F948D3"/>
    <w:rsid w:val="00F94E63"/>
    <w:rsid w:val="00F971A0"/>
    <w:rsid w:val="00FA526D"/>
    <w:rsid w:val="00FB3DD3"/>
    <w:rsid w:val="00FD0F85"/>
    <w:rsid w:val="00FD575F"/>
    <w:rsid w:val="00FD6921"/>
    <w:rsid w:val="00FD7B26"/>
    <w:rsid w:val="00FE6CD1"/>
    <w:rsid w:val="02456C27"/>
    <w:rsid w:val="0487031E"/>
    <w:rsid w:val="04917161"/>
    <w:rsid w:val="06CCA482"/>
    <w:rsid w:val="077D6E04"/>
    <w:rsid w:val="089BEDD6"/>
    <w:rsid w:val="0952EF19"/>
    <w:rsid w:val="09EAC1D5"/>
    <w:rsid w:val="0D985418"/>
    <w:rsid w:val="0EA5B9E1"/>
    <w:rsid w:val="0F6CF782"/>
    <w:rsid w:val="0FCD441E"/>
    <w:rsid w:val="0FE93855"/>
    <w:rsid w:val="10A298C5"/>
    <w:rsid w:val="10B6F95A"/>
    <w:rsid w:val="11415808"/>
    <w:rsid w:val="122DA4C6"/>
    <w:rsid w:val="1498A0FA"/>
    <w:rsid w:val="1599A94A"/>
    <w:rsid w:val="172796E8"/>
    <w:rsid w:val="17611959"/>
    <w:rsid w:val="1763D885"/>
    <w:rsid w:val="18507662"/>
    <w:rsid w:val="19509E24"/>
    <w:rsid w:val="19731DEC"/>
    <w:rsid w:val="1A9A1340"/>
    <w:rsid w:val="1AB12946"/>
    <w:rsid w:val="1BBB71FA"/>
    <w:rsid w:val="1E96D601"/>
    <w:rsid w:val="2026B945"/>
    <w:rsid w:val="20FE6B11"/>
    <w:rsid w:val="238A6C4F"/>
    <w:rsid w:val="239A82EF"/>
    <w:rsid w:val="255B543C"/>
    <w:rsid w:val="2628147A"/>
    <w:rsid w:val="262A778D"/>
    <w:rsid w:val="269AEA20"/>
    <w:rsid w:val="27717C47"/>
    <w:rsid w:val="2786C2C5"/>
    <w:rsid w:val="2A7189C1"/>
    <w:rsid w:val="2AC03BD4"/>
    <w:rsid w:val="2B62AA34"/>
    <w:rsid w:val="2B7EF173"/>
    <w:rsid w:val="2D92C2C6"/>
    <w:rsid w:val="2DA65C01"/>
    <w:rsid w:val="2DE73C8E"/>
    <w:rsid w:val="2E065B0A"/>
    <w:rsid w:val="30FAA463"/>
    <w:rsid w:val="356A5D2B"/>
    <w:rsid w:val="37557F02"/>
    <w:rsid w:val="38005E28"/>
    <w:rsid w:val="3A7BBC5F"/>
    <w:rsid w:val="3DC709A5"/>
    <w:rsid w:val="3F83ED47"/>
    <w:rsid w:val="402A04A5"/>
    <w:rsid w:val="430FB778"/>
    <w:rsid w:val="442C56DF"/>
    <w:rsid w:val="44602341"/>
    <w:rsid w:val="469B6490"/>
    <w:rsid w:val="46AA23CF"/>
    <w:rsid w:val="49DBAD34"/>
    <w:rsid w:val="4CEF364E"/>
    <w:rsid w:val="4D6BC7F2"/>
    <w:rsid w:val="52F63D0E"/>
    <w:rsid w:val="5651D0D5"/>
    <w:rsid w:val="5656280F"/>
    <w:rsid w:val="5708CC3B"/>
    <w:rsid w:val="57163A2A"/>
    <w:rsid w:val="575CBEF0"/>
    <w:rsid w:val="58A1455D"/>
    <w:rsid w:val="59F71D61"/>
    <w:rsid w:val="5A928E67"/>
    <w:rsid w:val="5ACA70E6"/>
    <w:rsid w:val="5B386A59"/>
    <w:rsid w:val="5C429403"/>
    <w:rsid w:val="5DD1C63A"/>
    <w:rsid w:val="5EA5738C"/>
    <w:rsid w:val="5EBA65C5"/>
    <w:rsid w:val="5ED10B00"/>
    <w:rsid w:val="5F010BE5"/>
    <w:rsid w:val="5F45FF2D"/>
    <w:rsid w:val="5F950FA0"/>
    <w:rsid w:val="6157EBFC"/>
    <w:rsid w:val="62032679"/>
    <w:rsid w:val="62D27B26"/>
    <w:rsid w:val="62DCDE07"/>
    <w:rsid w:val="66325B01"/>
    <w:rsid w:val="670871CF"/>
    <w:rsid w:val="6911063E"/>
    <w:rsid w:val="6C00421F"/>
    <w:rsid w:val="6DE11F9F"/>
    <w:rsid w:val="6F2A4CC7"/>
    <w:rsid w:val="717A9540"/>
    <w:rsid w:val="72148462"/>
    <w:rsid w:val="743B003F"/>
    <w:rsid w:val="745610E3"/>
    <w:rsid w:val="748C40DB"/>
    <w:rsid w:val="74C731BD"/>
    <w:rsid w:val="776E667E"/>
    <w:rsid w:val="79CFF4F6"/>
    <w:rsid w:val="79D2AABC"/>
    <w:rsid w:val="7A7B277A"/>
    <w:rsid w:val="7BD7B8E0"/>
    <w:rsid w:val="7D473F74"/>
    <w:rsid w:val="7EE6EB3E"/>
    <w:rsid w:val="7F4BC6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F57EB"/>
  <w15:chartTrackingRefBased/>
  <w15:docId w15:val="{08F79626-7F0C-4A69-AD36-34DC3B96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99617A"/>
    <w:pPr>
      <w:spacing w:after="120"/>
    </w:pPr>
    <w:rPr>
      <w:lang w:val="en-US"/>
    </w:rPr>
  </w:style>
  <w:style w:type="paragraph" w:styleId="Heading1">
    <w:name w:val="heading 1"/>
    <w:aliases w:val="Heading 1 - New Page"/>
    <w:basedOn w:val="BaseHeading"/>
    <w:next w:val="BodyText"/>
    <w:link w:val="Heading1Char"/>
    <w:uiPriority w:val="9"/>
    <w:qFormat/>
    <w:rsid w:val="003D534A"/>
    <w:pPr>
      <w:pageBreakBefore/>
      <w:spacing w:after="320"/>
      <w:outlineLvl w:val="0"/>
    </w:pPr>
    <w:rPr>
      <w:rFonts w:eastAsiaTheme="majorEastAsia" w:cstheme="majorBidi"/>
      <w:b/>
      <w:bCs/>
      <w:color w:val="21455D" w:themeColor="accent3"/>
      <w:sz w:val="32"/>
      <w:szCs w:val="60"/>
    </w:rPr>
  </w:style>
  <w:style w:type="paragraph" w:styleId="Heading2">
    <w:name w:val="heading 2"/>
    <w:aliases w:val="Sub Heading 2"/>
    <w:basedOn w:val="BaseHeading"/>
    <w:next w:val="BodyText"/>
    <w:link w:val="Heading2Char"/>
    <w:uiPriority w:val="9"/>
    <w:qFormat/>
    <w:rsid w:val="00976540"/>
    <w:pPr>
      <w:spacing w:before="240" w:after="240"/>
      <w:outlineLvl w:val="1"/>
    </w:pPr>
    <w:rPr>
      <w:rFonts w:eastAsiaTheme="majorEastAsia" w:cstheme="majorBidi"/>
      <w:b/>
      <w:bCs/>
      <w:color w:val="86B5BD" w:themeColor="text2"/>
      <w:sz w:val="24"/>
      <w:szCs w:val="24"/>
    </w:rPr>
  </w:style>
  <w:style w:type="paragraph" w:styleId="Heading3">
    <w:name w:val="heading 3"/>
    <w:aliases w:val="Sub Heading 3"/>
    <w:basedOn w:val="BaseHeading"/>
    <w:next w:val="BodyText"/>
    <w:link w:val="Heading3Char"/>
    <w:uiPriority w:val="9"/>
    <w:qFormat/>
    <w:rsid w:val="007B397A"/>
    <w:pPr>
      <w:spacing w:before="120" w:after="220"/>
      <w:outlineLvl w:val="2"/>
    </w:pPr>
    <w:rPr>
      <w:rFonts w:eastAsiaTheme="majorEastAsia" w:cstheme="majorBidi"/>
      <w:b/>
      <w:bCs/>
      <w:color w:val="21455D" w:themeColor="accent3"/>
      <w:szCs w:val="32"/>
    </w:rPr>
  </w:style>
  <w:style w:type="paragraph" w:styleId="Heading4">
    <w:name w:val="heading 4"/>
    <w:aliases w:val="Sub Heading 4"/>
    <w:basedOn w:val="BodyText"/>
    <w:next w:val="BodyText"/>
    <w:link w:val="Heading4Char"/>
    <w:uiPriority w:val="9"/>
    <w:qFormat/>
    <w:rsid w:val="007B397A"/>
    <w:pPr>
      <w:spacing w:before="60" w:after="60"/>
      <w:outlineLvl w:val="3"/>
    </w:pPr>
    <w:rPr>
      <w:b/>
      <w:bCs/>
      <w:color w:val="21455D" w:themeColor="accent3"/>
    </w:rPr>
  </w:style>
  <w:style w:type="paragraph" w:styleId="Heading5">
    <w:name w:val="heading 5"/>
    <w:basedOn w:val="Normal"/>
    <w:next w:val="Normal"/>
    <w:link w:val="Heading5Char"/>
    <w:uiPriority w:val="9"/>
    <w:semiHidden/>
    <w:qFormat/>
    <w:rsid w:val="00976540"/>
    <w:pPr>
      <w:keepNext/>
      <w:keepLines/>
      <w:spacing w:before="60"/>
      <w:outlineLvl w:val="4"/>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11"/>
    <w:qFormat/>
    <w:rsid w:val="00976540"/>
    <w:pPr>
      <w:spacing w:after="200"/>
    </w:pPr>
    <w:rPr>
      <w:color w:val="auto"/>
    </w:rPr>
  </w:style>
  <w:style w:type="character" w:customStyle="1" w:styleId="BodyTextChar">
    <w:name w:val="Body Text Char"/>
    <w:basedOn w:val="DefaultParagraphFont"/>
    <w:link w:val="BodyText"/>
    <w:uiPriority w:val="11"/>
    <w:rsid w:val="002B145D"/>
    <w:rPr>
      <w:sz w:val="20"/>
      <w:lang w:val="en-US"/>
    </w:rPr>
  </w:style>
  <w:style w:type="character" w:customStyle="1" w:styleId="Heading1Char">
    <w:name w:val="Heading 1 Char"/>
    <w:aliases w:val="Heading 1 - New Page Char"/>
    <w:basedOn w:val="DefaultParagraphFont"/>
    <w:link w:val="Heading1"/>
    <w:uiPriority w:val="9"/>
    <w:rsid w:val="003D534A"/>
    <w:rPr>
      <w:rFonts w:asciiTheme="majorHAnsi" w:eastAsiaTheme="majorEastAsia" w:hAnsiTheme="majorHAnsi" w:cstheme="majorBidi"/>
      <w:b/>
      <w:bCs/>
      <w:color w:val="21455D" w:themeColor="accent3"/>
      <w:sz w:val="32"/>
      <w:szCs w:val="60"/>
      <w:lang w:val="en-US"/>
    </w:rPr>
  </w:style>
  <w:style w:type="character" w:customStyle="1" w:styleId="Heading2Char">
    <w:name w:val="Heading 2 Char"/>
    <w:aliases w:val="Sub Heading 2 Char"/>
    <w:basedOn w:val="DefaultParagraphFont"/>
    <w:link w:val="Heading2"/>
    <w:uiPriority w:val="9"/>
    <w:rsid w:val="00976540"/>
    <w:rPr>
      <w:rFonts w:asciiTheme="majorHAnsi" w:eastAsiaTheme="majorEastAsia" w:hAnsiTheme="majorHAnsi" w:cstheme="majorBidi"/>
      <w:b/>
      <w:bCs/>
      <w:color w:val="86B5BD" w:themeColor="text2"/>
      <w:sz w:val="24"/>
      <w:szCs w:val="24"/>
      <w:lang w:val="en-US"/>
    </w:rPr>
  </w:style>
  <w:style w:type="character" w:customStyle="1" w:styleId="Heading3Char">
    <w:name w:val="Heading 3 Char"/>
    <w:aliases w:val="Sub Heading 3 Char"/>
    <w:basedOn w:val="DefaultParagraphFont"/>
    <w:link w:val="Heading3"/>
    <w:uiPriority w:val="9"/>
    <w:rsid w:val="007B397A"/>
    <w:rPr>
      <w:rFonts w:asciiTheme="majorHAnsi" w:eastAsiaTheme="majorEastAsia" w:hAnsiTheme="majorHAnsi" w:cstheme="majorBidi"/>
      <w:b/>
      <w:bCs/>
      <w:color w:val="21455D" w:themeColor="accent3"/>
      <w:szCs w:val="32"/>
      <w:lang w:val="en-US"/>
    </w:rPr>
  </w:style>
  <w:style w:type="character" w:customStyle="1" w:styleId="Heading4Char">
    <w:name w:val="Heading 4 Char"/>
    <w:aliases w:val="Sub Heading 4 Char"/>
    <w:basedOn w:val="DefaultParagraphFont"/>
    <w:link w:val="Heading4"/>
    <w:uiPriority w:val="9"/>
    <w:rsid w:val="007B397A"/>
    <w:rPr>
      <w:b/>
      <w:bCs/>
      <w:color w:val="21455D" w:themeColor="accent3"/>
      <w:sz w:val="20"/>
      <w:lang w:val="en-US"/>
    </w:rPr>
  </w:style>
  <w:style w:type="paragraph" w:styleId="Title">
    <w:name w:val="Title"/>
    <w:basedOn w:val="BaseHeading"/>
    <w:next w:val="Subtitle"/>
    <w:link w:val="TitleChar"/>
    <w:uiPriority w:val="1"/>
    <w:qFormat/>
    <w:rsid w:val="00976540"/>
    <w:pPr>
      <w:spacing w:after="240"/>
      <w:ind w:left="289" w:right="85"/>
      <w:contextualSpacing/>
      <w:jc w:val="right"/>
    </w:pPr>
    <w:rPr>
      <w:rFonts w:eastAsiaTheme="majorEastAsia" w:cstheme="majorBidi"/>
      <w:b/>
      <w:sz w:val="36"/>
      <w:szCs w:val="56"/>
    </w:rPr>
  </w:style>
  <w:style w:type="character" w:customStyle="1" w:styleId="TitleChar">
    <w:name w:val="Title Char"/>
    <w:basedOn w:val="DefaultParagraphFont"/>
    <w:link w:val="Title"/>
    <w:uiPriority w:val="1"/>
    <w:rsid w:val="00976540"/>
    <w:rPr>
      <w:rFonts w:asciiTheme="majorHAnsi" w:eastAsiaTheme="majorEastAsia" w:hAnsiTheme="majorHAnsi" w:cstheme="majorBidi"/>
      <w:b/>
      <w:color w:val="234270" w:themeColor="accent1"/>
      <w:sz w:val="36"/>
      <w:szCs w:val="56"/>
      <w:lang w:val="en-US"/>
    </w:rPr>
  </w:style>
  <w:style w:type="paragraph" w:styleId="Subtitle">
    <w:name w:val="Subtitle"/>
    <w:basedOn w:val="BaseHeading"/>
    <w:next w:val="BodyText"/>
    <w:link w:val="SubtitleChar"/>
    <w:uiPriority w:val="2"/>
    <w:qFormat/>
    <w:rsid w:val="00976540"/>
    <w:pPr>
      <w:numPr>
        <w:ilvl w:val="1"/>
      </w:numPr>
      <w:spacing w:before="120" w:after="120"/>
      <w:ind w:left="289" w:right="85"/>
      <w:jc w:val="right"/>
    </w:pPr>
    <w:rPr>
      <w:rFonts w:eastAsiaTheme="minorEastAsia"/>
      <w:sz w:val="32"/>
    </w:rPr>
  </w:style>
  <w:style w:type="character" w:customStyle="1" w:styleId="SubtitleChar">
    <w:name w:val="Subtitle Char"/>
    <w:basedOn w:val="DefaultParagraphFont"/>
    <w:link w:val="Subtitle"/>
    <w:uiPriority w:val="2"/>
    <w:rsid w:val="002B145D"/>
    <w:rPr>
      <w:rFonts w:asciiTheme="majorHAnsi" w:eastAsiaTheme="minorEastAsia" w:hAnsiTheme="majorHAnsi"/>
      <w:color w:val="234270" w:themeColor="accent1"/>
      <w:sz w:val="32"/>
      <w:lang w:val="en-US"/>
    </w:rPr>
  </w:style>
  <w:style w:type="paragraph" w:customStyle="1" w:styleId="BaseStyle">
    <w:name w:val="___Base Style"/>
    <w:semiHidden/>
    <w:rsid w:val="00976540"/>
    <w:pPr>
      <w:spacing w:after="0" w:line="276" w:lineRule="auto"/>
    </w:pPr>
    <w:rPr>
      <w:lang w:val="en-US"/>
    </w:rPr>
  </w:style>
  <w:style w:type="paragraph" w:customStyle="1" w:styleId="BaseTable">
    <w:name w:val="___Base Table"/>
    <w:semiHidden/>
    <w:rsid w:val="00976540"/>
  </w:style>
  <w:style w:type="paragraph" w:customStyle="1" w:styleId="BaseText">
    <w:name w:val="__Base Text"/>
    <w:basedOn w:val="BaseStyle"/>
    <w:semiHidden/>
    <w:rsid w:val="00976540"/>
    <w:pPr>
      <w:spacing w:line="264" w:lineRule="auto"/>
    </w:pPr>
    <w:rPr>
      <w:color w:val="234270" w:themeColor="accent1"/>
      <w:sz w:val="20"/>
    </w:rPr>
  </w:style>
  <w:style w:type="paragraph" w:customStyle="1" w:styleId="BaseHeading">
    <w:name w:val="__Base Heading"/>
    <w:basedOn w:val="BaseStyle"/>
    <w:next w:val="BodyText"/>
    <w:semiHidden/>
    <w:rsid w:val="00976540"/>
    <w:pPr>
      <w:keepNext/>
      <w:keepLines/>
      <w:spacing w:line="240" w:lineRule="auto"/>
    </w:pPr>
    <w:rPr>
      <w:rFonts w:asciiTheme="majorHAnsi" w:hAnsiTheme="majorHAnsi"/>
      <w:color w:val="234270" w:themeColor="accent1"/>
    </w:rPr>
  </w:style>
  <w:style w:type="table" w:customStyle="1" w:styleId="Plain">
    <w:name w:val="Plain"/>
    <w:basedOn w:val="TableNormal"/>
    <w:rsid w:val="00976540"/>
    <w:pPr>
      <w:spacing w:after="0" w:line="240" w:lineRule="auto"/>
    </w:pPr>
    <w:tblPr/>
    <w:tcPr>
      <w:shd w:val="clear" w:color="auto" w:fill="auto"/>
      <w:tcMar>
        <w:left w:w="0" w:type="dxa"/>
        <w:right w:w="0" w:type="dxa"/>
      </w:tcMar>
    </w:tcPr>
  </w:style>
  <w:style w:type="paragraph" w:customStyle="1" w:styleId="1ptspacer">
    <w:name w:val="__1pt spacer"/>
    <w:basedOn w:val="BaseStyle"/>
    <w:next w:val="BodyText"/>
    <w:semiHidden/>
    <w:rsid w:val="00976540"/>
    <w:pPr>
      <w:spacing w:line="20" w:lineRule="exact"/>
    </w:pPr>
    <w:rPr>
      <w:sz w:val="2"/>
    </w:rPr>
  </w:style>
  <w:style w:type="paragraph" w:customStyle="1" w:styleId="Placeholder">
    <w:name w:val="__Placeholder"/>
    <w:basedOn w:val="BaseText"/>
    <w:next w:val="BodyText"/>
    <w:semiHidden/>
    <w:rsid w:val="00976540"/>
    <w:pPr>
      <w:spacing w:line="240" w:lineRule="auto"/>
      <w:jc w:val="center"/>
    </w:pPr>
  </w:style>
  <w:style w:type="paragraph" w:customStyle="1" w:styleId="TableSpaceAfter">
    <w:name w:val="__TableSpaceAfter"/>
    <w:basedOn w:val="BaseStyle"/>
    <w:next w:val="BodyText"/>
    <w:semiHidden/>
    <w:rsid w:val="00976540"/>
    <w:pPr>
      <w:spacing w:line="20" w:lineRule="exact"/>
    </w:pPr>
    <w:rPr>
      <w:sz w:val="2"/>
    </w:rPr>
  </w:style>
  <w:style w:type="paragraph" w:styleId="ListBullet">
    <w:name w:val="List Bullet"/>
    <w:aliases w:val="Bulleted List (short text)"/>
    <w:basedOn w:val="BodyText"/>
    <w:uiPriority w:val="12"/>
    <w:qFormat/>
    <w:rsid w:val="00976540"/>
    <w:pPr>
      <w:numPr>
        <w:numId w:val="5"/>
      </w:numPr>
      <w:spacing w:after="0" w:line="240" w:lineRule="auto"/>
    </w:pPr>
  </w:style>
  <w:style w:type="paragraph" w:customStyle="1" w:styleId="TableText">
    <w:name w:val="Table Text"/>
    <w:basedOn w:val="BaseTable"/>
    <w:uiPriority w:val="16"/>
    <w:qFormat/>
    <w:rsid w:val="00976540"/>
  </w:style>
  <w:style w:type="character" w:styleId="BookTitle">
    <w:name w:val="Book Title"/>
    <w:basedOn w:val="DefaultParagraphFont"/>
    <w:uiPriority w:val="33"/>
    <w:semiHidden/>
    <w:qFormat/>
    <w:rsid w:val="00976540"/>
    <w:rPr>
      <w:b/>
      <w:bCs/>
      <w:i/>
      <w:iCs/>
      <w:spacing w:val="5"/>
    </w:rPr>
  </w:style>
  <w:style w:type="character" w:styleId="Emphasis">
    <w:name w:val="Emphasis"/>
    <w:basedOn w:val="DefaultParagraphFont"/>
    <w:uiPriority w:val="20"/>
    <w:semiHidden/>
    <w:qFormat/>
    <w:rsid w:val="00976540"/>
    <w:rPr>
      <w:i/>
      <w:iCs/>
    </w:rPr>
  </w:style>
  <w:style w:type="character" w:styleId="IntenseEmphasis">
    <w:name w:val="Intense Emphasis"/>
    <w:basedOn w:val="DefaultParagraphFont"/>
    <w:uiPriority w:val="21"/>
    <w:semiHidden/>
    <w:qFormat/>
    <w:rsid w:val="00976540"/>
    <w:rPr>
      <w:i/>
      <w:iCs/>
      <w:color w:val="234270" w:themeColor="accent1"/>
    </w:rPr>
  </w:style>
  <w:style w:type="paragraph" w:styleId="IntenseQuote">
    <w:name w:val="Intense Quote"/>
    <w:basedOn w:val="Normal"/>
    <w:next w:val="Normal"/>
    <w:link w:val="IntenseQuoteChar"/>
    <w:uiPriority w:val="30"/>
    <w:semiHidden/>
    <w:rsid w:val="00976540"/>
    <w:pPr>
      <w:pBdr>
        <w:top w:val="single" w:sz="4" w:space="10" w:color="234270" w:themeColor="accent1"/>
        <w:bottom w:val="single" w:sz="4" w:space="10" w:color="234270" w:themeColor="accent1"/>
      </w:pBdr>
      <w:spacing w:before="360" w:after="360"/>
      <w:ind w:left="864" w:right="864"/>
      <w:jc w:val="center"/>
    </w:pPr>
    <w:rPr>
      <w:i/>
      <w:iCs/>
      <w:color w:val="86B5BD" w:themeColor="text2"/>
    </w:rPr>
  </w:style>
  <w:style w:type="character" w:customStyle="1" w:styleId="IntenseQuoteChar">
    <w:name w:val="Intense Quote Char"/>
    <w:basedOn w:val="DefaultParagraphFont"/>
    <w:link w:val="IntenseQuote"/>
    <w:uiPriority w:val="30"/>
    <w:semiHidden/>
    <w:rsid w:val="00976540"/>
    <w:rPr>
      <w:i/>
      <w:iCs/>
      <w:color w:val="86B5BD" w:themeColor="text2"/>
      <w:lang w:val="en-US"/>
    </w:rPr>
  </w:style>
  <w:style w:type="character" w:styleId="IntenseReference">
    <w:name w:val="Intense Reference"/>
    <w:basedOn w:val="DefaultParagraphFont"/>
    <w:uiPriority w:val="32"/>
    <w:semiHidden/>
    <w:qFormat/>
    <w:rsid w:val="00976540"/>
    <w:rPr>
      <w:b/>
      <w:bCs/>
      <w:smallCaps/>
      <w:color w:val="234270" w:themeColor="accent1"/>
      <w:spacing w:val="5"/>
    </w:rPr>
  </w:style>
  <w:style w:type="paragraph" w:styleId="ListParagraph">
    <w:name w:val="List Paragraph"/>
    <w:basedOn w:val="Normal"/>
    <w:link w:val="ListParagraphChar"/>
    <w:uiPriority w:val="34"/>
    <w:qFormat/>
    <w:rsid w:val="00976540"/>
    <w:pPr>
      <w:ind w:left="720"/>
      <w:contextualSpacing/>
    </w:pPr>
  </w:style>
  <w:style w:type="paragraph" w:styleId="NoSpacing">
    <w:name w:val="No Spacing"/>
    <w:basedOn w:val="BaseText"/>
    <w:uiPriority w:val="18"/>
    <w:semiHidden/>
    <w:qFormat/>
    <w:rsid w:val="00976540"/>
  </w:style>
  <w:style w:type="paragraph" w:styleId="Quote">
    <w:name w:val="Quote"/>
    <w:basedOn w:val="BodyText"/>
    <w:next w:val="Normal"/>
    <w:link w:val="QuoteChar"/>
    <w:uiPriority w:val="29"/>
    <w:qFormat/>
    <w:rsid w:val="00976540"/>
    <w:rPr>
      <w:b/>
      <w:bCs/>
      <w:i/>
      <w:iCs/>
      <w:color w:val="234270" w:themeColor="accent1"/>
    </w:rPr>
  </w:style>
  <w:style w:type="character" w:customStyle="1" w:styleId="QuoteChar">
    <w:name w:val="Quote Char"/>
    <w:basedOn w:val="DefaultParagraphFont"/>
    <w:link w:val="Quote"/>
    <w:uiPriority w:val="29"/>
    <w:rsid w:val="00976540"/>
    <w:rPr>
      <w:b/>
      <w:bCs/>
      <w:i/>
      <w:iCs/>
      <w:color w:val="234270" w:themeColor="accent1"/>
      <w:sz w:val="20"/>
      <w:lang w:val="en-US"/>
    </w:rPr>
  </w:style>
  <w:style w:type="character" w:styleId="Strong">
    <w:name w:val="Strong"/>
    <w:basedOn w:val="DefaultParagraphFont"/>
    <w:uiPriority w:val="22"/>
    <w:semiHidden/>
    <w:qFormat/>
    <w:rsid w:val="00976540"/>
    <w:rPr>
      <w:b/>
      <w:bCs/>
    </w:rPr>
  </w:style>
  <w:style w:type="character" w:styleId="SubtleEmphasis">
    <w:name w:val="Subtle Emphasis"/>
    <w:basedOn w:val="DefaultParagraphFont"/>
    <w:uiPriority w:val="19"/>
    <w:semiHidden/>
    <w:qFormat/>
    <w:rsid w:val="00976540"/>
    <w:rPr>
      <w:i/>
      <w:iCs/>
      <w:color w:val="404040" w:themeColor="text1" w:themeTint="BF"/>
    </w:rPr>
  </w:style>
  <w:style w:type="character" w:styleId="SubtleReference">
    <w:name w:val="Subtle Reference"/>
    <w:basedOn w:val="DefaultParagraphFont"/>
    <w:uiPriority w:val="31"/>
    <w:semiHidden/>
    <w:qFormat/>
    <w:rsid w:val="00976540"/>
    <w:rPr>
      <w:smallCaps/>
      <w:color w:val="5A5A5A" w:themeColor="text1" w:themeTint="A5"/>
    </w:rPr>
  </w:style>
  <w:style w:type="numbering" w:customStyle="1" w:styleId="ListBullets">
    <w:name w:val="__List Bullets"/>
    <w:rsid w:val="00976540"/>
    <w:pPr>
      <w:numPr>
        <w:numId w:val="2"/>
      </w:numPr>
    </w:pPr>
  </w:style>
  <w:style w:type="numbering" w:customStyle="1" w:styleId="ListNumbers">
    <w:name w:val="__List Numbers"/>
    <w:rsid w:val="00976540"/>
    <w:pPr>
      <w:numPr>
        <w:numId w:val="3"/>
      </w:numPr>
    </w:pPr>
  </w:style>
  <w:style w:type="paragraph" w:styleId="ListNumber">
    <w:name w:val="List Number"/>
    <w:aliases w:val="Numbered List (short text)"/>
    <w:basedOn w:val="BodyText"/>
    <w:uiPriority w:val="14"/>
    <w:rsid w:val="00976540"/>
    <w:pPr>
      <w:numPr>
        <w:numId w:val="6"/>
      </w:numPr>
      <w:spacing w:after="0" w:line="240" w:lineRule="auto"/>
    </w:pPr>
  </w:style>
  <w:style w:type="character" w:customStyle="1" w:styleId="Accent1">
    <w:name w:val="Accent 1"/>
    <w:basedOn w:val="DefaultParagraphFont"/>
    <w:uiPriority w:val="36"/>
    <w:semiHidden/>
    <w:qFormat/>
    <w:rsid w:val="00976540"/>
    <w:rPr>
      <w:color w:val="234270" w:themeColor="accent1"/>
    </w:rPr>
  </w:style>
  <w:style w:type="character" w:customStyle="1" w:styleId="Accent2">
    <w:name w:val="Accent 2"/>
    <w:basedOn w:val="DefaultParagraphFont"/>
    <w:uiPriority w:val="36"/>
    <w:semiHidden/>
    <w:qFormat/>
    <w:rsid w:val="00976540"/>
    <w:rPr>
      <w:color w:val="86B5BD" w:themeColor="accent2"/>
    </w:rPr>
  </w:style>
  <w:style w:type="character" w:customStyle="1" w:styleId="Accent3">
    <w:name w:val="Accent 3"/>
    <w:basedOn w:val="DefaultParagraphFont"/>
    <w:uiPriority w:val="36"/>
    <w:semiHidden/>
    <w:qFormat/>
    <w:rsid w:val="00976540"/>
    <w:rPr>
      <w:color w:val="21455D" w:themeColor="accent3"/>
    </w:rPr>
  </w:style>
  <w:style w:type="character" w:customStyle="1" w:styleId="Accent4">
    <w:name w:val="Accent 4"/>
    <w:basedOn w:val="DefaultParagraphFont"/>
    <w:uiPriority w:val="36"/>
    <w:semiHidden/>
    <w:qFormat/>
    <w:rsid w:val="00976540"/>
    <w:rPr>
      <w:color w:val="EBEBEB" w:themeColor="accent4"/>
    </w:rPr>
  </w:style>
  <w:style w:type="character" w:customStyle="1" w:styleId="Accent5">
    <w:name w:val="Accent 5"/>
    <w:basedOn w:val="DefaultParagraphFont"/>
    <w:uiPriority w:val="36"/>
    <w:semiHidden/>
    <w:qFormat/>
    <w:rsid w:val="00976540"/>
    <w:rPr>
      <w:color w:val="3D244E" w:themeColor="accent5"/>
    </w:rPr>
  </w:style>
  <w:style w:type="character" w:customStyle="1" w:styleId="Accent6">
    <w:name w:val="Accent 6"/>
    <w:basedOn w:val="DefaultParagraphFont"/>
    <w:uiPriority w:val="36"/>
    <w:semiHidden/>
    <w:qFormat/>
    <w:rsid w:val="00976540"/>
    <w:rPr>
      <w:color w:val="9E82BD" w:themeColor="accent6"/>
    </w:rPr>
  </w:style>
  <w:style w:type="paragraph" w:customStyle="1" w:styleId="BaseSECTION">
    <w:name w:val="__Base SECTION"/>
    <w:basedOn w:val="BaseText"/>
    <w:next w:val="BodyText"/>
    <w:semiHidden/>
    <w:rsid w:val="00976540"/>
    <w:pPr>
      <w:spacing w:line="160" w:lineRule="exact"/>
    </w:pPr>
    <w:rPr>
      <w:color w:val="0000FF"/>
      <w:sz w:val="16"/>
      <w:szCs w:val="20"/>
    </w:rPr>
  </w:style>
  <w:style w:type="paragraph" w:customStyle="1" w:styleId="LinkedPH">
    <w:name w:val="__Linked PH"/>
    <w:basedOn w:val="TableText"/>
    <w:semiHidden/>
    <w:rsid w:val="00976540"/>
    <w:pPr>
      <w:spacing w:before="120" w:after="0" w:line="20" w:lineRule="exact"/>
      <w:ind w:right="113"/>
    </w:pPr>
    <w:rPr>
      <w:sz w:val="2"/>
      <w:szCs w:val="20"/>
    </w:rPr>
  </w:style>
  <w:style w:type="paragraph" w:customStyle="1" w:styleId="SECTION2Column">
    <w:name w:val="__SECTION 2Column"/>
    <w:basedOn w:val="BaseSECTION"/>
    <w:next w:val="BodyText"/>
    <w:semiHidden/>
    <w:rsid w:val="00976540"/>
  </w:style>
  <w:style w:type="paragraph" w:customStyle="1" w:styleId="SECTION3Column">
    <w:name w:val="__SECTION 3Column"/>
    <w:basedOn w:val="BaseSECTION"/>
    <w:next w:val="BodyText"/>
    <w:semiHidden/>
    <w:rsid w:val="00976540"/>
  </w:style>
  <w:style w:type="paragraph" w:customStyle="1" w:styleId="SECTIONBackCover">
    <w:name w:val="__SECTION BackCover"/>
    <w:basedOn w:val="BaseSECTION"/>
    <w:next w:val="BodyText"/>
    <w:semiHidden/>
    <w:rsid w:val="00976540"/>
  </w:style>
  <w:style w:type="paragraph" w:customStyle="1" w:styleId="SECTIONCover">
    <w:name w:val="__SECTION Cover"/>
    <w:basedOn w:val="BaseSECTION"/>
    <w:next w:val="BodyText"/>
    <w:semiHidden/>
    <w:rsid w:val="00976540"/>
  </w:style>
  <w:style w:type="paragraph" w:customStyle="1" w:styleId="SECTIONFullWidth">
    <w:name w:val="__SECTION FullWidth"/>
    <w:basedOn w:val="BaseSECTION"/>
    <w:next w:val="BodyText"/>
    <w:semiHidden/>
    <w:rsid w:val="00976540"/>
  </w:style>
  <w:style w:type="paragraph" w:customStyle="1" w:styleId="SECTIONLandscape">
    <w:name w:val="__SECTION Landscape"/>
    <w:basedOn w:val="BaseSECTION"/>
    <w:next w:val="BodyText"/>
    <w:semiHidden/>
    <w:rsid w:val="00976540"/>
  </w:style>
  <w:style w:type="paragraph" w:customStyle="1" w:styleId="SECTIONMargin">
    <w:name w:val="__SECTION Margin"/>
    <w:basedOn w:val="BaseSECTION"/>
    <w:next w:val="BodyText"/>
    <w:semiHidden/>
    <w:rsid w:val="00976540"/>
  </w:style>
  <w:style w:type="paragraph" w:customStyle="1" w:styleId="SECTIONToC">
    <w:name w:val="__SECTION ToC"/>
    <w:basedOn w:val="BaseSECTION"/>
    <w:next w:val="BodyText"/>
    <w:semiHidden/>
    <w:rsid w:val="00976540"/>
  </w:style>
  <w:style w:type="paragraph" w:customStyle="1" w:styleId="SECTIONDivider">
    <w:name w:val="__SECTION Divider"/>
    <w:basedOn w:val="BaseSECTION"/>
    <w:next w:val="BodyText"/>
    <w:semiHidden/>
    <w:rsid w:val="00976540"/>
  </w:style>
  <w:style w:type="paragraph" w:customStyle="1" w:styleId="TombstoneText">
    <w:name w:val="Tombstone Text"/>
    <w:basedOn w:val="BaseText"/>
    <w:uiPriority w:val="21"/>
    <w:semiHidden/>
    <w:rsid w:val="00976540"/>
    <w:pPr>
      <w:spacing w:before="120" w:after="120" w:line="240" w:lineRule="auto"/>
      <w:ind w:left="113" w:right="113"/>
    </w:pPr>
    <w:rPr>
      <w:rFonts w:cstheme="minorHAnsi"/>
      <w:color w:val="000000" w:themeColor="text1"/>
      <w:sz w:val="16"/>
      <w:szCs w:val="24"/>
    </w:rPr>
  </w:style>
  <w:style w:type="paragraph" w:customStyle="1" w:styleId="TombstoneHeading">
    <w:name w:val="Tombstone Heading"/>
    <w:basedOn w:val="TombstoneText"/>
    <w:next w:val="TombstoneText"/>
    <w:uiPriority w:val="21"/>
    <w:semiHidden/>
    <w:rsid w:val="00976540"/>
    <w:rPr>
      <w:b/>
      <w:sz w:val="18"/>
      <w:szCs w:val="28"/>
    </w:rPr>
  </w:style>
  <w:style w:type="numbering" w:customStyle="1" w:styleId="ListHeadings">
    <w:name w:val="__List Headings"/>
    <w:uiPriority w:val="99"/>
    <w:rsid w:val="00976540"/>
    <w:pPr>
      <w:numPr>
        <w:numId w:val="4"/>
      </w:numPr>
    </w:pPr>
  </w:style>
  <w:style w:type="paragraph" w:styleId="Caption">
    <w:name w:val="caption"/>
    <w:basedOn w:val="Normal"/>
    <w:next w:val="Normal"/>
    <w:uiPriority w:val="35"/>
    <w:semiHidden/>
    <w:qFormat/>
    <w:rsid w:val="00976540"/>
    <w:pPr>
      <w:spacing w:after="200" w:line="240" w:lineRule="auto"/>
    </w:pPr>
    <w:rPr>
      <w:i/>
      <w:iCs/>
      <w:color w:val="234270" w:themeColor="accent1"/>
      <w:sz w:val="20"/>
      <w:szCs w:val="18"/>
    </w:rPr>
  </w:style>
  <w:style w:type="paragraph" w:customStyle="1" w:styleId="CoverDetails">
    <w:name w:val="Cover Details"/>
    <w:basedOn w:val="BaseText"/>
    <w:uiPriority w:val="39"/>
    <w:semiHidden/>
    <w:qFormat/>
    <w:rsid w:val="00976540"/>
    <w:pPr>
      <w:spacing w:line="240" w:lineRule="auto"/>
    </w:pPr>
    <w:rPr>
      <w:color w:val="FFFFFF" w:themeColor="background1"/>
    </w:rPr>
  </w:style>
  <w:style w:type="paragraph" w:styleId="Date">
    <w:name w:val="Date"/>
    <w:basedOn w:val="BodyText"/>
    <w:link w:val="DateChar"/>
    <w:uiPriority w:val="39"/>
    <w:rsid w:val="00976540"/>
    <w:pPr>
      <w:spacing w:before="60" w:after="60" w:line="240" w:lineRule="auto"/>
      <w:ind w:left="288" w:right="86"/>
      <w:jc w:val="right"/>
    </w:pPr>
    <w:rPr>
      <w:color w:val="234270" w:themeColor="accent1"/>
      <w:sz w:val="22"/>
    </w:rPr>
  </w:style>
  <w:style w:type="character" w:customStyle="1" w:styleId="DateChar">
    <w:name w:val="Date Char"/>
    <w:basedOn w:val="DefaultParagraphFont"/>
    <w:link w:val="Date"/>
    <w:uiPriority w:val="39"/>
    <w:rsid w:val="00976540"/>
    <w:rPr>
      <w:color w:val="234270" w:themeColor="accent1"/>
      <w:lang w:val="en-US"/>
    </w:rPr>
  </w:style>
  <w:style w:type="character" w:styleId="EndnoteReference">
    <w:name w:val="endnote reference"/>
    <w:basedOn w:val="DefaultParagraphFont"/>
    <w:uiPriority w:val="99"/>
    <w:semiHidden/>
    <w:rsid w:val="00976540"/>
    <w:rPr>
      <w:vertAlign w:val="superscript"/>
    </w:rPr>
  </w:style>
  <w:style w:type="paragraph" w:styleId="EndnoteText">
    <w:name w:val="endnote text"/>
    <w:basedOn w:val="Normal"/>
    <w:link w:val="EndnoteTextChar"/>
    <w:uiPriority w:val="99"/>
    <w:semiHidden/>
    <w:rsid w:val="00976540"/>
    <w:pPr>
      <w:spacing w:after="0" w:line="240" w:lineRule="auto"/>
    </w:pPr>
    <w:rPr>
      <w:color w:val="86B5BD" w:themeColor="text2"/>
      <w:sz w:val="18"/>
      <w:szCs w:val="20"/>
    </w:rPr>
  </w:style>
  <w:style w:type="character" w:customStyle="1" w:styleId="EndnoteTextChar">
    <w:name w:val="Endnote Text Char"/>
    <w:basedOn w:val="DefaultParagraphFont"/>
    <w:link w:val="EndnoteText"/>
    <w:uiPriority w:val="99"/>
    <w:semiHidden/>
    <w:rsid w:val="00976540"/>
    <w:rPr>
      <w:color w:val="86B5BD" w:themeColor="text2"/>
      <w:sz w:val="18"/>
      <w:szCs w:val="20"/>
      <w:lang w:val="en-US"/>
    </w:rPr>
  </w:style>
  <w:style w:type="paragraph" w:styleId="Footer">
    <w:name w:val="footer"/>
    <w:basedOn w:val="BaseText"/>
    <w:link w:val="FooterChar"/>
    <w:uiPriority w:val="99"/>
    <w:rsid w:val="00976540"/>
    <w:pPr>
      <w:tabs>
        <w:tab w:val="center" w:pos="4513"/>
        <w:tab w:val="right" w:pos="9026"/>
      </w:tabs>
      <w:spacing w:line="240" w:lineRule="auto"/>
    </w:pPr>
    <w:rPr>
      <w:color w:val="auto"/>
      <w:sz w:val="14"/>
    </w:rPr>
  </w:style>
  <w:style w:type="character" w:customStyle="1" w:styleId="FooterChar">
    <w:name w:val="Footer Char"/>
    <w:basedOn w:val="DefaultParagraphFont"/>
    <w:link w:val="Footer"/>
    <w:uiPriority w:val="99"/>
    <w:rsid w:val="002B145D"/>
    <w:rPr>
      <w:sz w:val="14"/>
      <w:lang w:val="en-US"/>
    </w:rPr>
  </w:style>
  <w:style w:type="character" w:styleId="FootnoteReference">
    <w:name w:val="footnote reference"/>
    <w:basedOn w:val="DefaultParagraphFont"/>
    <w:uiPriority w:val="99"/>
    <w:semiHidden/>
    <w:rsid w:val="00976540"/>
    <w:rPr>
      <w:vertAlign w:val="superscript"/>
    </w:rPr>
  </w:style>
  <w:style w:type="paragraph" w:styleId="FootnoteText">
    <w:name w:val="footnote text"/>
    <w:basedOn w:val="Normal"/>
    <w:link w:val="FootnoteTextChar"/>
    <w:uiPriority w:val="99"/>
    <w:semiHidden/>
    <w:rsid w:val="00976540"/>
    <w:pPr>
      <w:spacing w:after="0" w:line="240" w:lineRule="auto"/>
    </w:pPr>
    <w:rPr>
      <w:color w:val="86B5BD" w:themeColor="text2"/>
      <w:sz w:val="18"/>
      <w:szCs w:val="20"/>
    </w:rPr>
  </w:style>
  <w:style w:type="character" w:customStyle="1" w:styleId="FootnoteTextChar">
    <w:name w:val="Footnote Text Char"/>
    <w:basedOn w:val="DefaultParagraphFont"/>
    <w:link w:val="FootnoteText"/>
    <w:uiPriority w:val="99"/>
    <w:semiHidden/>
    <w:rsid w:val="00976540"/>
    <w:rPr>
      <w:color w:val="86B5BD" w:themeColor="text2"/>
      <w:sz w:val="18"/>
      <w:szCs w:val="20"/>
      <w:lang w:val="en-US"/>
    </w:rPr>
  </w:style>
  <w:style w:type="table" w:styleId="GridTable3-Accent4">
    <w:name w:val="Grid Table 3 Accent 4"/>
    <w:basedOn w:val="TableNormal"/>
    <w:uiPriority w:val="48"/>
    <w:rsid w:val="00976540"/>
    <w:pPr>
      <w:spacing w:after="0" w:line="240" w:lineRule="auto"/>
    </w:pPr>
    <w:tblPr>
      <w:tblStyleRowBandSize w:val="1"/>
      <w:tblStyleColBandSize w:val="1"/>
      <w:tblBorders>
        <w:top w:val="single" w:sz="4" w:space="0" w:color="F3F3F3" w:themeColor="accent4" w:themeTint="99"/>
        <w:left w:val="single" w:sz="4" w:space="0" w:color="F3F3F3" w:themeColor="accent4" w:themeTint="99"/>
        <w:bottom w:val="single" w:sz="4" w:space="0" w:color="F3F3F3" w:themeColor="accent4" w:themeTint="99"/>
        <w:right w:val="single" w:sz="4" w:space="0" w:color="F3F3F3" w:themeColor="accent4" w:themeTint="99"/>
        <w:insideH w:val="single" w:sz="4" w:space="0" w:color="F3F3F3" w:themeColor="accent4" w:themeTint="99"/>
        <w:insideV w:val="single" w:sz="4" w:space="0" w:color="F3F3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B" w:themeFill="accent4" w:themeFillTint="33"/>
      </w:tcPr>
    </w:tblStylePr>
    <w:tblStylePr w:type="band1Horz">
      <w:tblPr/>
      <w:tcPr>
        <w:shd w:val="clear" w:color="auto" w:fill="FBFBFB" w:themeFill="accent4" w:themeFillTint="33"/>
      </w:tcPr>
    </w:tblStylePr>
    <w:tblStylePr w:type="neCell">
      <w:tblPr/>
      <w:tcPr>
        <w:tcBorders>
          <w:bottom w:val="single" w:sz="4" w:space="0" w:color="F3F3F3" w:themeColor="accent4" w:themeTint="99"/>
        </w:tcBorders>
      </w:tcPr>
    </w:tblStylePr>
    <w:tblStylePr w:type="nwCell">
      <w:tblPr/>
      <w:tcPr>
        <w:tcBorders>
          <w:bottom w:val="single" w:sz="4" w:space="0" w:color="F3F3F3" w:themeColor="accent4" w:themeTint="99"/>
        </w:tcBorders>
      </w:tcPr>
    </w:tblStylePr>
    <w:tblStylePr w:type="seCell">
      <w:tblPr/>
      <w:tcPr>
        <w:tcBorders>
          <w:top w:val="single" w:sz="4" w:space="0" w:color="F3F3F3" w:themeColor="accent4" w:themeTint="99"/>
        </w:tcBorders>
      </w:tcPr>
    </w:tblStylePr>
    <w:tblStylePr w:type="swCell">
      <w:tblPr/>
      <w:tcPr>
        <w:tcBorders>
          <w:top w:val="single" w:sz="4" w:space="0" w:color="F3F3F3" w:themeColor="accent4" w:themeTint="99"/>
        </w:tcBorders>
      </w:tcPr>
    </w:tblStylePr>
  </w:style>
  <w:style w:type="table" w:styleId="GridTable4-Accent1">
    <w:name w:val="Grid Table 4 Accent 1"/>
    <w:basedOn w:val="TableNormal"/>
    <w:uiPriority w:val="49"/>
    <w:rsid w:val="00976540"/>
    <w:pPr>
      <w:spacing w:after="0" w:line="240" w:lineRule="auto"/>
    </w:pPr>
    <w:rPr>
      <w:lang w:val="en-US"/>
    </w:rPr>
    <w:tblPr>
      <w:tblStyleRowBandSize w:val="1"/>
      <w:tblStyleColBandSize w:val="1"/>
      <w:tblInd w:w="0" w:type="nil"/>
      <w:tblBorders>
        <w:top w:val="single" w:sz="4" w:space="0" w:color="5886CB" w:themeColor="accent1" w:themeTint="99"/>
        <w:left w:val="single" w:sz="4" w:space="0" w:color="5886CB" w:themeColor="accent1" w:themeTint="99"/>
        <w:bottom w:val="single" w:sz="4" w:space="0" w:color="5886CB" w:themeColor="accent1" w:themeTint="99"/>
        <w:right w:val="single" w:sz="4" w:space="0" w:color="5886CB" w:themeColor="accent1" w:themeTint="99"/>
        <w:insideH w:val="single" w:sz="4" w:space="0" w:color="5886CB" w:themeColor="accent1" w:themeTint="99"/>
        <w:insideV w:val="single" w:sz="4" w:space="0" w:color="5886CB" w:themeColor="accent1" w:themeTint="99"/>
      </w:tblBorders>
    </w:tblPr>
    <w:tblStylePr w:type="firstRow">
      <w:rPr>
        <w:b/>
        <w:bCs/>
        <w:color w:val="FFFFFF" w:themeColor="background1"/>
      </w:rPr>
      <w:tblPr/>
      <w:tcPr>
        <w:tcBorders>
          <w:top w:val="single" w:sz="4" w:space="0" w:color="234270" w:themeColor="accent1"/>
          <w:left w:val="single" w:sz="4" w:space="0" w:color="234270" w:themeColor="accent1"/>
          <w:bottom w:val="single" w:sz="4" w:space="0" w:color="234270" w:themeColor="accent1"/>
          <w:right w:val="single" w:sz="4" w:space="0" w:color="234270" w:themeColor="accent1"/>
          <w:insideH w:val="nil"/>
          <w:insideV w:val="nil"/>
        </w:tcBorders>
        <w:shd w:val="clear" w:color="auto" w:fill="234270" w:themeFill="accent1"/>
      </w:tcPr>
    </w:tblStylePr>
    <w:tblStylePr w:type="lastRow">
      <w:rPr>
        <w:b/>
        <w:bCs/>
      </w:rPr>
      <w:tblPr/>
      <w:tcPr>
        <w:tcBorders>
          <w:top w:val="double" w:sz="4" w:space="0" w:color="234270" w:themeColor="accent1"/>
        </w:tcBorders>
      </w:tcPr>
    </w:tblStylePr>
    <w:tblStylePr w:type="firstCol">
      <w:rPr>
        <w:b/>
        <w:bCs/>
      </w:rPr>
    </w:tblStylePr>
    <w:tblStylePr w:type="lastCol">
      <w:rPr>
        <w:b/>
        <w:bCs/>
      </w:rPr>
    </w:tblStylePr>
    <w:tblStylePr w:type="band1Vert">
      <w:tblPr/>
      <w:tcPr>
        <w:shd w:val="clear" w:color="auto" w:fill="C7D6ED" w:themeFill="accent1" w:themeFillTint="33"/>
      </w:tcPr>
    </w:tblStylePr>
    <w:tblStylePr w:type="band1Horz">
      <w:tblPr/>
      <w:tcPr>
        <w:shd w:val="clear" w:color="auto" w:fill="C7D6ED" w:themeFill="accent1" w:themeFillTint="33"/>
      </w:tcPr>
    </w:tblStylePr>
  </w:style>
  <w:style w:type="paragraph" w:styleId="Header">
    <w:name w:val="header"/>
    <w:basedOn w:val="BodyText"/>
    <w:link w:val="HeaderChar"/>
    <w:uiPriority w:val="49"/>
    <w:rsid w:val="00976540"/>
    <w:pPr>
      <w:spacing w:after="120"/>
    </w:pPr>
    <w:rPr>
      <w:color w:val="234270" w:themeColor="accent1"/>
      <w:sz w:val="18"/>
      <w:szCs w:val="18"/>
    </w:rPr>
  </w:style>
  <w:style w:type="character" w:customStyle="1" w:styleId="HeaderChar">
    <w:name w:val="Header Char"/>
    <w:basedOn w:val="DefaultParagraphFont"/>
    <w:link w:val="Header"/>
    <w:uiPriority w:val="49"/>
    <w:rsid w:val="002B145D"/>
    <w:rPr>
      <w:color w:val="234270" w:themeColor="accent1"/>
      <w:sz w:val="18"/>
      <w:szCs w:val="18"/>
      <w:lang w:val="en-US"/>
    </w:rPr>
  </w:style>
  <w:style w:type="character" w:customStyle="1" w:styleId="Heading5Char">
    <w:name w:val="Heading 5 Char"/>
    <w:basedOn w:val="DefaultParagraphFont"/>
    <w:link w:val="Heading5"/>
    <w:uiPriority w:val="9"/>
    <w:semiHidden/>
    <w:rsid w:val="00976540"/>
    <w:rPr>
      <w:rFonts w:asciiTheme="majorHAnsi" w:eastAsiaTheme="majorEastAsia" w:hAnsiTheme="majorHAnsi" w:cstheme="majorBidi"/>
      <w:b/>
      <w:bCs/>
      <w:color w:val="000000" w:themeColor="text1"/>
      <w:lang w:val="en-US"/>
    </w:rPr>
  </w:style>
  <w:style w:type="character" w:styleId="Hyperlink">
    <w:name w:val="Hyperlink"/>
    <w:basedOn w:val="DefaultParagraphFont"/>
    <w:uiPriority w:val="99"/>
    <w:unhideWhenUsed/>
    <w:qFormat/>
    <w:rsid w:val="00976540"/>
    <w:rPr>
      <w:color w:val="234270" w:themeColor="hyperlink"/>
      <w:u w:val="single"/>
    </w:rPr>
  </w:style>
  <w:style w:type="paragraph" w:customStyle="1" w:styleId="LeadParagraph">
    <w:name w:val="Lead Paragraph"/>
    <w:basedOn w:val="BodyText"/>
    <w:uiPriority w:val="10"/>
    <w:rsid w:val="00976540"/>
    <w:rPr>
      <w:color w:val="234270" w:themeColor="accent1"/>
      <w:sz w:val="24"/>
      <w:szCs w:val="24"/>
    </w:rPr>
  </w:style>
  <w:style w:type="table" w:customStyle="1" w:styleId="HighlightedTable">
    <w:name w:val="_Highlighted Table"/>
    <w:basedOn w:val="TableNormal"/>
    <w:uiPriority w:val="99"/>
    <w:rsid w:val="00976540"/>
    <w:pPr>
      <w:spacing w:before="120" w:after="120" w:line="264" w:lineRule="auto"/>
    </w:pPr>
    <w:rPr>
      <w:sz w:val="20"/>
    </w:rPr>
    <w:tblPr/>
    <w:tcPr>
      <w:shd w:val="clear" w:color="auto" w:fill="E6F0F1" w:themeFill="accent2" w:themeFillTint="33"/>
    </w:tcPr>
    <w:tblStylePr w:type="firstRow">
      <w:rPr>
        <w:rFonts w:asciiTheme="minorHAnsi" w:hAnsiTheme="minorHAnsi"/>
        <w:b w:val="0"/>
        <w:i w:val="0"/>
        <w:color w:val="000000" w:themeColor="text1"/>
        <w:sz w:val="20"/>
      </w:rPr>
      <w:tblPr/>
      <w:tcPr>
        <w:tcBorders>
          <w:top w:val="nil"/>
          <w:left w:val="nil"/>
          <w:bottom w:val="nil"/>
          <w:right w:val="nil"/>
          <w:insideH w:val="nil"/>
          <w:insideV w:val="nil"/>
          <w:tl2br w:val="nil"/>
          <w:tr2bl w:val="nil"/>
        </w:tcBorders>
        <w:shd w:val="clear" w:color="auto" w:fill="E6F0F1" w:themeFill="accent2" w:themeFillTint="33"/>
      </w:tcPr>
    </w:tblStylePr>
  </w:style>
  <w:style w:type="paragraph" w:customStyle="1" w:styleId="ListHeading1">
    <w:name w:val="List Heading 1"/>
    <w:basedOn w:val="Heading1"/>
    <w:next w:val="BodyText"/>
    <w:uiPriority w:val="9"/>
    <w:semiHidden/>
    <w:qFormat/>
    <w:rsid w:val="00976540"/>
    <w:pPr>
      <w:numPr>
        <w:numId w:val="8"/>
      </w:numPr>
    </w:pPr>
  </w:style>
  <w:style w:type="paragraph" w:customStyle="1" w:styleId="ListHeading2">
    <w:name w:val="List Heading 2"/>
    <w:basedOn w:val="Heading2"/>
    <w:next w:val="BodyText"/>
    <w:uiPriority w:val="9"/>
    <w:semiHidden/>
    <w:qFormat/>
    <w:rsid w:val="00976540"/>
    <w:pPr>
      <w:numPr>
        <w:ilvl w:val="1"/>
        <w:numId w:val="8"/>
      </w:numPr>
    </w:pPr>
  </w:style>
  <w:style w:type="paragraph" w:customStyle="1" w:styleId="ListHeading3">
    <w:name w:val="List Heading 3"/>
    <w:basedOn w:val="Heading3"/>
    <w:next w:val="BodyText"/>
    <w:uiPriority w:val="9"/>
    <w:semiHidden/>
    <w:qFormat/>
    <w:rsid w:val="00976540"/>
    <w:pPr>
      <w:numPr>
        <w:ilvl w:val="2"/>
        <w:numId w:val="8"/>
      </w:numPr>
    </w:pPr>
  </w:style>
  <w:style w:type="character" w:customStyle="1" w:styleId="ListParagraphChar">
    <w:name w:val="List Paragraph Char"/>
    <w:basedOn w:val="DefaultParagraphFont"/>
    <w:link w:val="ListParagraph"/>
    <w:uiPriority w:val="34"/>
    <w:locked/>
    <w:rsid w:val="00976540"/>
    <w:rPr>
      <w:lang w:val="en-US"/>
    </w:rPr>
  </w:style>
  <w:style w:type="paragraph" w:styleId="NormalWeb">
    <w:name w:val="Normal (Web)"/>
    <w:basedOn w:val="Normal"/>
    <w:uiPriority w:val="99"/>
    <w:semiHidden/>
    <w:unhideWhenUsed/>
    <w:rsid w:val="00976540"/>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uiPriority w:val="99"/>
    <w:semiHidden/>
    <w:rsid w:val="00976540"/>
  </w:style>
  <w:style w:type="character" w:styleId="PlaceholderText">
    <w:name w:val="Placeholder Text"/>
    <w:basedOn w:val="DefaultParagraphFont"/>
    <w:uiPriority w:val="99"/>
    <w:semiHidden/>
    <w:rsid w:val="00976540"/>
    <w:rPr>
      <w:color w:val="808080"/>
    </w:rPr>
  </w:style>
  <w:style w:type="paragraph" w:customStyle="1" w:styleId="Sensitivity">
    <w:name w:val="Sensitivity"/>
    <w:basedOn w:val="BaseText"/>
    <w:uiPriority w:val="39"/>
    <w:semiHidden/>
    <w:qFormat/>
    <w:rsid w:val="00976540"/>
    <w:pPr>
      <w:spacing w:line="240" w:lineRule="auto"/>
      <w:jc w:val="right"/>
    </w:pPr>
    <w:rPr>
      <w:color w:val="FFFFFF" w:themeColor="background1"/>
    </w:rPr>
  </w:style>
  <w:style w:type="table" w:styleId="TableGrid">
    <w:name w:val="Table Grid"/>
    <w:basedOn w:val="TableNormal"/>
    <w:uiPriority w:val="39"/>
    <w:rsid w:val="00976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76540"/>
    <w:pPr>
      <w:tabs>
        <w:tab w:val="right" w:pos="7371"/>
      </w:tabs>
      <w:spacing w:before="180" w:after="60" w:line="288" w:lineRule="auto"/>
    </w:pPr>
    <w:rPr>
      <w:b/>
      <w:noProof/>
      <w:color w:val="000000" w:themeColor="text1"/>
      <w:sz w:val="24"/>
    </w:rPr>
  </w:style>
  <w:style w:type="paragraph" w:styleId="TOC2">
    <w:name w:val="toc 2"/>
    <w:basedOn w:val="Normal"/>
    <w:next w:val="Normal"/>
    <w:autoRedefine/>
    <w:uiPriority w:val="39"/>
    <w:rsid w:val="00976540"/>
    <w:pPr>
      <w:tabs>
        <w:tab w:val="right" w:pos="7373"/>
      </w:tabs>
      <w:spacing w:before="60" w:after="60" w:line="288" w:lineRule="auto"/>
    </w:pPr>
    <w:rPr>
      <w:color w:val="000000" w:themeColor="text1"/>
      <w:sz w:val="20"/>
    </w:rPr>
  </w:style>
  <w:style w:type="paragraph" w:styleId="TOC3">
    <w:name w:val="toc 3"/>
    <w:basedOn w:val="Normal"/>
    <w:next w:val="Normal"/>
    <w:autoRedefine/>
    <w:uiPriority w:val="39"/>
    <w:rsid w:val="00976540"/>
    <w:pPr>
      <w:tabs>
        <w:tab w:val="right" w:pos="7373"/>
      </w:tabs>
      <w:spacing w:line="288" w:lineRule="auto"/>
      <w:contextualSpacing/>
    </w:pPr>
    <w:rPr>
      <w:color w:val="000000" w:themeColor="text1"/>
      <w:sz w:val="18"/>
    </w:rPr>
  </w:style>
  <w:style w:type="paragraph" w:styleId="TOCHeading">
    <w:name w:val="TOC Heading"/>
    <w:basedOn w:val="Heading2"/>
    <w:next w:val="Normal"/>
    <w:uiPriority w:val="39"/>
    <w:unhideWhenUsed/>
    <w:qFormat/>
    <w:rsid w:val="00976540"/>
    <w:pPr>
      <w:spacing w:after="480"/>
      <w:outlineLvl w:val="9"/>
    </w:pPr>
    <w:rPr>
      <w:color w:val="21455D" w:themeColor="accent3"/>
    </w:rPr>
  </w:style>
  <w:style w:type="character" w:styleId="UnresolvedMention">
    <w:name w:val="Unresolved Mention"/>
    <w:basedOn w:val="DefaultParagraphFont"/>
    <w:uiPriority w:val="99"/>
    <w:semiHidden/>
    <w:unhideWhenUsed/>
    <w:rsid w:val="00976540"/>
    <w:rPr>
      <w:color w:val="605E5C"/>
      <w:shd w:val="clear" w:color="auto" w:fill="E1DFDD"/>
    </w:rPr>
  </w:style>
  <w:style w:type="paragraph" w:customStyle="1" w:styleId="Author">
    <w:name w:val="Author"/>
    <w:basedOn w:val="Date"/>
    <w:uiPriority w:val="39"/>
    <w:qFormat/>
    <w:rsid w:val="00976540"/>
    <w:pPr>
      <w:spacing w:before="120" w:after="120"/>
    </w:pPr>
    <w:rPr>
      <w:b/>
      <w:bCs/>
      <w:i/>
      <w:iCs/>
    </w:rPr>
  </w:style>
  <w:style w:type="table" w:styleId="GridTable1Light">
    <w:name w:val="Grid Table 1 Light"/>
    <w:basedOn w:val="TableNormal"/>
    <w:uiPriority w:val="46"/>
    <w:rsid w:val="009765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7654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Small">
    <w:name w:val="Body Text Small"/>
    <w:basedOn w:val="BodyText"/>
    <w:uiPriority w:val="11"/>
    <w:qFormat/>
    <w:rsid w:val="00976540"/>
    <w:pPr>
      <w:spacing w:after="180"/>
    </w:pPr>
    <w:rPr>
      <w:sz w:val="18"/>
      <w:szCs w:val="16"/>
    </w:rPr>
  </w:style>
  <w:style w:type="paragraph" w:styleId="ListBullet2">
    <w:name w:val="List Bullet 2"/>
    <w:aliases w:val="[LP22-2] Bulleted List (short text)"/>
    <w:basedOn w:val="ListBullet"/>
    <w:uiPriority w:val="12"/>
    <w:semiHidden/>
    <w:rsid w:val="00976540"/>
    <w:pPr>
      <w:numPr>
        <w:ilvl w:val="1"/>
      </w:numPr>
    </w:pPr>
  </w:style>
  <w:style w:type="paragraph" w:styleId="ListBullet3">
    <w:name w:val="List Bullet 3"/>
    <w:aliases w:val="[LP22-3] Bulleted List (short text)"/>
    <w:basedOn w:val="ListBullet"/>
    <w:uiPriority w:val="12"/>
    <w:semiHidden/>
    <w:rsid w:val="00976540"/>
    <w:pPr>
      <w:numPr>
        <w:ilvl w:val="2"/>
      </w:numPr>
    </w:pPr>
  </w:style>
  <w:style w:type="paragraph" w:styleId="ListBullet4">
    <w:name w:val="List Bullet 4"/>
    <w:basedOn w:val="Normal"/>
    <w:uiPriority w:val="99"/>
    <w:semiHidden/>
    <w:unhideWhenUsed/>
    <w:rsid w:val="00976540"/>
    <w:pPr>
      <w:numPr>
        <w:ilvl w:val="3"/>
        <w:numId w:val="7"/>
      </w:numPr>
      <w:ind w:left="680" w:firstLine="0"/>
      <w:contextualSpacing/>
    </w:pPr>
  </w:style>
  <w:style w:type="paragraph" w:styleId="ListContinue5">
    <w:name w:val="List Continue 5"/>
    <w:basedOn w:val="Normal"/>
    <w:uiPriority w:val="99"/>
    <w:semiHidden/>
    <w:unhideWhenUsed/>
    <w:rsid w:val="00976540"/>
    <w:pPr>
      <w:numPr>
        <w:ilvl w:val="4"/>
        <w:numId w:val="7"/>
      </w:numPr>
      <w:ind w:left="680" w:firstLine="0"/>
      <w:contextualSpacing/>
    </w:pPr>
  </w:style>
  <w:style w:type="paragraph" w:styleId="ListNumber2">
    <w:name w:val="List Number 2"/>
    <w:aliases w:val="[LP24-2] Numbered List (short text)"/>
    <w:basedOn w:val="ListNumber"/>
    <w:uiPriority w:val="14"/>
    <w:semiHidden/>
    <w:rsid w:val="00976540"/>
    <w:pPr>
      <w:numPr>
        <w:ilvl w:val="1"/>
      </w:numPr>
    </w:pPr>
  </w:style>
  <w:style w:type="paragraph" w:styleId="ListNumber3">
    <w:name w:val="List Number 3"/>
    <w:aliases w:val="[LP24-3] Numbered List (short text)"/>
    <w:basedOn w:val="ListNumber"/>
    <w:uiPriority w:val="14"/>
    <w:semiHidden/>
    <w:rsid w:val="00976540"/>
    <w:pPr>
      <w:numPr>
        <w:ilvl w:val="2"/>
      </w:numPr>
    </w:pPr>
  </w:style>
  <w:style w:type="paragraph" w:styleId="ListNumber4">
    <w:name w:val="List Number 4"/>
    <w:basedOn w:val="Normal"/>
    <w:uiPriority w:val="99"/>
    <w:semiHidden/>
    <w:unhideWhenUsed/>
    <w:rsid w:val="00976540"/>
    <w:pPr>
      <w:contextualSpacing/>
    </w:pPr>
  </w:style>
  <w:style w:type="paragraph" w:styleId="ListNumber5">
    <w:name w:val="List Number 5"/>
    <w:basedOn w:val="Normal"/>
    <w:uiPriority w:val="99"/>
    <w:semiHidden/>
    <w:unhideWhenUsed/>
    <w:rsid w:val="00976540"/>
    <w:pPr>
      <w:contextualSpacing/>
    </w:pPr>
  </w:style>
  <w:style w:type="paragraph" w:styleId="ListContinue">
    <w:name w:val="List Continue"/>
    <w:basedOn w:val="Normal"/>
    <w:uiPriority w:val="99"/>
    <w:semiHidden/>
    <w:rsid w:val="00976540"/>
    <w:pPr>
      <w:contextualSpacing/>
    </w:pPr>
  </w:style>
  <w:style w:type="table" w:styleId="PlainTable1">
    <w:name w:val="Plain Table 1"/>
    <w:basedOn w:val="TableNormal"/>
    <w:uiPriority w:val="41"/>
    <w:rsid w:val="009765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3">
    <w:name w:val="List Table 7 Colorful Accent 3"/>
    <w:basedOn w:val="TableNormal"/>
    <w:uiPriority w:val="52"/>
    <w:rsid w:val="00976540"/>
    <w:pPr>
      <w:spacing w:after="0" w:line="240" w:lineRule="auto"/>
    </w:pPr>
    <w:rPr>
      <w:color w:val="18334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5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5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5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55D" w:themeColor="accent3"/>
        </w:tcBorders>
        <w:shd w:val="clear" w:color="auto" w:fill="FFFFFF" w:themeFill="background1"/>
      </w:tcPr>
    </w:tblStylePr>
    <w:tblStylePr w:type="band1Vert">
      <w:tblPr/>
      <w:tcPr>
        <w:shd w:val="clear" w:color="auto" w:fill="C6DCEA" w:themeFill="accent3" w:themeFillTint="33"/>
      </w:tcPr>
    </w:tblStylePr>
    <w:tblStylePr w:type="band1Horz">
      <w:tblPr/>
      <w:tcPr>
        <w:shd w:val="clear" w:color="auto" w:fill="C6DC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efaultTable">
    <w:name w:val="_Default Table"/>
    <w:basedOn w:val="TableNormal"/>
    <w:uiPriority w:val="99"/>
    <w:rsid w:val="00976540"/>
    <w:pPr>
      <w:spacing w:before="120" w:after="120" w:line="240" w:lineRule="auto"/>
      <w:ind w:left="115" w:right="115"/>
    </w:pPr>
    <w:rPr>
      <w:color w:val="000000" w:themeColor="text1"/>
      <w:sz w:val="18"/>
      <w:szCs w:val="20"/>
    </w:rPr>
    <w:tblPr>
      <w:tblStyleRowBandSize w:val="1"/>
      <w:tblStyleColBandSize w:val="1"/>
      <w:tblBorders>
        <w:insideH w:val="single" w:sz="2" w:space="0" w:color="EBEBEB" w:themeColor="background2"/>
      </w:tblBorders>
      <w:tblCellMar>
        <w:left w:w="0" w:type="dxa"/>
        <w:right w:w="0" w:type="dxa"/>
      </w:tblCellMar>
    </w:tblPr>
    <w:tblStylePr w:type="firstRow">
      <w:pPr>
        <w:wordWrap/>
        <w:spacing w:beforeLines="0" w:before="120" w:beforeAutospacing="0" w:afterLines="0" w:after="120" w:afterAutospacing="0" w:line="240" w:lineRule="auto"/>
        <w:ind w:leftChars="0" w:left="115" w:rightChars="0" w:right="115" w:firstLineChars="0" w:firstLine="0"/>
        <w:contextualSpacing w:val="0"/>
        <w:mirrorIndents w:val="0"/>
        <w:jc w:val="left"/>
      </w:pPr>
      <w:rPr>
        <w:rFonts w:asciiTheme="minorHAnsi" w:hAnsiTheme="minorHAnsi"/>
        <w:b/>
        <w:i w:val="0"/>
        <w:color w:val="FFFFFF" w:themeColor="background1"/>
        <w:sz w:val="20"/>
      </w:rPr>
      <w:tblPr/>
      <w:tcPr>
        <w:shd w:val="clear" w:color="auto" w:fill="86B5BD" w:themeFill="text2"/>
      </w:tcPr>
    </w:tblStylePr>
    <w:tblStylePr w:type="lastRow">
      <w:rPr>
        <w:rFonts w:asciiTheme="minorHAnsi" w:hAnsiTheme="minorHAnsi"/>
        <w:b/>
        <w:i w:val="0"/>
        <w:color w:val="000000" w:themeColor="text1"/>
        <w:sz w:val="18"/>
      </w:rPr>
      <w:tblPr/>
      <w:tcPr>
        <w:tcBorders>
          <w:top w:val="single" w:sz="4" w:space="0" w:color="234270" w:themeColor="accent1"/>
          <w:bottom w:val="nil"/>
        </w:tcBorders>
        <w:shd w:val="clear" w:color="auto" w:fill="FFFFFF" w:themeFill="background1"/>
      </w:tcPr>
    </w:tblStylePr>
    <w:tblStylePr w:type="firstCol">
      <w:pPr>
        <w:jc w:val="left"/>
      </w:pPr>
      <w:rPr>
        <w:b/>
        <w:i w:val="0"/>
      </w:rPr>
    </w:tblStylePr>
    <w:tblStylePr w:type="lastCol">
      <w:rPr>
        <w:b/>
        <w:i w:val="0"/>
      </w:rPr>
    </w:tblStylePr>
    <w:tblStylePr w:type="band1Vert">
      <w:tblPr/>
      <w:tcPr>
        <w:tcBorders>
          <w:insideH w:val="single" w:sz="4" w:space="0" w:color="D3D3D3" w:themeColor="background2" w:themeShade="E6"/>
        </w:tcBorders>
        <w:shd w:val="clear" w:color="auto" w:fill="EBEBEB" w:themeFill="background2"/>
      </w:tcPr>
    </w:tblStylePr>
    <w:tblStylePr w:type="band2Horz">
      <w:tblPr/>
      <w:tcPr>
        <w:shd w:val="clear" w:color="auto" w:fill="EBEBEB" w:themeFill="accent4"/>
      </w:tcPr>
    </w:tblStylePr>
  </w:style>
  <w:style w:type="paragraph" w:customStyle="1" w:styleId="ListBullet-6ptafter">
    <w:name w:val="List Bullet - 6pt after"/>
    <w:basedOn w:val="ListBullet"/>
    <w:uiPriority w:val="13"/>
    <w:semiHidden/>
    <w:qFormat/>
    <w:rsid w:val="007C3D25"/>
    <w:pPr>
      <w:spacing w:after="120"/>
    </w:pPr>
  </w:style>
  <w:style w:type="paragraph" w:customStyle="1" w:styleId="ListBullet2-6ptafter">
    <w:name w:val="List Bullet 2 - 6pt after"/>
    <w:basedOn w:val="ListBullet2"/>
    <w:uiPriority w:val="13"/>
    <w:semiHidden/>
    <w:qFormat/>
    <w:rsid w:val="007C3D25"/>
    <w:pPr>
      <w:spacing w:after="120"/>
    </w:pPr>
  </w:style>
  <w:style w:type="paragraph" w:customStyle="1" w:styleId="ListBullet3-6ptafter">
    <w:name w:val="List Bullet 3 - 6pt after"/>
    <w:basedOn w:val="ListBullet3"/>
    <w:uiPriority w:val="13"/>
    <w:semiHidden/>
    <w:qFormat/>
    <w:rsid w:val="007C3D25"/>
    <w:pPr>
      <w:spacing w:after="120"/>
      <w:ind w:left="1021" w:hanging="346"/>
    </w:pPr>
  </w:style>
  <w:style w:type="paragraph" w:customStyle="1" w:styleId="ListNumber-6ptafter">
    <w:name w:val="List Number - 6pt after"/>
    <w:basedOn w:val="ListNumber"/>
    <w:uiPriority w:val="15"/>
    <w:semiHidden/>
    <w:qFormat/>
    <w:rsid w:val="007C3D25"/>
    <w:pPr>
      <w:spacing w:after="120"/>
    </w:pPr>
  </w:style>
  <w:style w:type="paragraph" w:customStyle="1" w:styleId="ListNumber2-6ptafter">
    <w:name w:val="List Number 2 - 6pt after"/>
    <w:basedOn w:val="ListNumber2"/>
    <w:uiPriority w:val="15"/>
    <w:semiHidden/>
    <w:qFormat/>
    <w:rsid w:val="007C3D25"/>
    <w:pPr>
      <w:spacing w:after="120"/>
    </w:pPr>
  </w:style>
  <w:style w:type="paragraph" w:customStyle="1" w:styleId="ListNumber3-6ptafter">
    <w:name w:val="List Number 3 - 6pt after"/>
    <w:basedOn w:val="ListNumber3"/>
    <w:uiPriority w:val="15"/>
    <w:semiHidden/>
    <w:qFormat/>
    <w:rsid w:val="007C3D25"/>
    <w:pPr>
      <w:spacing w:after="120"/>
    </w:pPr>
  </w:style>
  <w:style w:type="paragraph" w:customStyle="1" w:styleId="BulletedListmultiplelines">
    <w:name w:val="Bulleted List (multiple lines)"/>
    <w:basedOn w:val="ListBullet"/>
    <w:uiPriority w:val="13"/>
    <w:qFormat/>
    <w:rsid w:val="00976540"/>
    <w:pPr>
      <w:spacing w:after="200"/>
      <w:ind w:left="346" w:hanging="346"/>
    </w:pPr>
  </w:style>
  <w:style w:type="paragraph" w:customStyle="1" w:styleId="LP23-2BulletedListmultiplelines">
    <w:name w:val="[LP23-2] Bulleted List (multiple lines)"/>
    <w:basedOn w:val="ListBullet2"/>
    <w:uiPriority w:val="13"/>
    <w:semiHidden/>
    <w:qFormat/>
    <w:rsid w:val="00976540"/>
    <w:pPr>
      <w:spacing w:after="120"/>
      <w:ind w:left="692" w:hanging="346"/>
    </w:pPr>
  </w:style>
  <w:style w:type="paragraph" w:customStyle="1" w:styleId="LP23-3BulletedListmultiplelines">
    <w:name w:val="[LP23-3] Bulleted List (multiple lines)"/>
    <w:basedOn w:val="ListBullet3"/>
    <w:uiPriority w:val="13"/>
    <w:semiHidden/>
    <w:qFormat/>
    <w:rsid w:val="00976540"/>
    <w:pPr>
      <w:spacing w:after="120"/>
      <w:ind w:left="1023" w:hanging="346"/>
    </w:pPr>
  </w:style>
  <w:style w:type="paragraph" w:customStyle="1" w:styleId="BulletedListlastinlist">
    <w:name w:val="Bulleted List (last in list)"/>
    <w:basedOn w:val="ListBullet"/>
    <w:uiPriority w:val="13"/>
    <w:qFormat/>
    <w:rsid w:val="00976540"/>
    <w:pPr>
      <w:spacing w:after="200"/>
      <w:ind w:left="346" w:hanging="346"/>
      <w:contextualSpacing/>
    </w:pPr>
  </w:style>
  <w:style w:type="paragraph" w:customStyle="1" w:styleId="BulletedListlastinsection">
    <w:name w:val="Bulleted List (last in section)"/>
    <w:basedOn w:val="BulletedListlastinlist"/>
    <w:uiPriority w:val="13"/>
    <w:qFormat/>
    <w:rsid w:val="00976540"/>
    <w:pPr>
      <w:spacing w:after="320"/>
    </w:pPr>
    <w:rPr>
      <w:lang w:val="en-GB"/>
    </w:rPr>
  </w:style>
  <w:style w:type="paragraph" w:customStyle="1" w:styleId="LP25-2NumberedListmultiplelines">
    <w:name w:val="[LP25-2] Numbered List (multiple lines)"/>
    <w:basedOn w:val="ListNumber2"/>
    <w:uiPriority w:val="15"/>
    <w:semiHidden/>
    <w:qFormat/>
    <w:rsid w:val="00976540"/>
    <w:pPr>
      <w:spacing w:after="120"/>
      <w:ind w:left="692" w:hanging="346"/>
    </w:pPr>
  </w:style>
  <w:style w:type="paragraph" w:customStyle="1" w:styleId="LP25-3NumberedListmultiplelines">
    <w:name w:val="[LP25-3] Numbered List (multiple lines)"/>
    <w:basedOn w:val="ListNumber3"/>
    <w:uiPriority w:val="15"/>
    <w:semiHidden/>
    <w:qFormat/>
    <w:rsid w:val="00976540"/>
    <w:pPr>
      <w:spacing w:after="120"/>
      <w:ind w:left="1023" w:hanging="346"/>
    </w:pPr>
  </w:style>
  <w:style w:type="paragraph" w:customStyle="1" w:styleId="NumberedListmultiplelines">
    <w:name w:val="Numbered List (multiple lines)"/>
    <w:basedOn w:val="ListNumber"/>
    <w:uiPriority w:val="15"/>
    <w:qFormat/>
    <w:rsid w:val="00976540"/>
    <w:pPr>
      <w:spacing w:after="200"/>
      <w:ind w:left="346" w:hanging="346"/>
    </w:pPr>
  </w:style>
  <w:style w:type="paragraph" w:customStyle="1" w:styleId="NumberedListlastinlist">
    <w:name w:val="Numbered List (last in list)"/>
    <w:basedOn w:val="ListNumber"/>
    <w:uiPriority w:val="15"/>
    <w:qFormat/>
    <w:rsid w:val="00976540"/>
    <w:pPr>
      <w:spacing w:after="200"/>
      <w:ind w:left="346" w:hanging="346"/>
    </w:pPr>
    <w:rPr>
      <w:lang w:val="en-GB"/>
    </w:rPr>
  </w:style>
  <w:style w:type="paragraph" w:customStyle="1" w:styleId="NumberedListlastinsection">
    <w:name w:val="Numbered List (last in section)"/>
    <w:basedOn w:val="NumberedListlastinlist"/>
    <w:uiPriority w:val="15"/>
    <w:qFormat/>
    <w:rsid w:val="00976540"/>
    <w:pPr>
      <w:spacing w:after="320"/>
    </w:pPr>
  </w:style>
  <w:style w:type="paragraph" w:customStyle="1" w:styleId="EEOStatement">
    <w:name w:val="EEO Statement"/>
    <w:basedOn w:val="BodyTextSmall"/>
    <w:uiPriority w:val="30"/>
    <w:qFormat/>
    <w:rsid w:val="00976540"/>
    <w:pPr>
      <w:jc w:val="center"/>
    </w:pPr>
    <w:rPr>
      <w:i/>
    </w:rPr>
  </w:style>
  <w:style w:type="numbering" w:customStyle="1" w:styleId="ListBullets1">
    <w:name w:val="__List Bullets1"/>
    <w:rsid w:val="00A121C3"/>
  </w:style>
  <w:style w:type="numbering" w:customStyle="1" w:styleId="ListNumbers1">
    <w:name w:val="__List Numbers1"/>
    <w:rsid w:val="00A121C3"/>
  </w:style>
  <w:style w:type="table" w:customStyle="1" w:styleId="TableGrid1">
    <w:name w:val="Table Grid1"/>
    <w:basedOn w:val="TableNormal"/>
    <w:next w:val="TableGrid"/>
    <w:uiPriority w:val="39"/>
    <w:rsid w:val="009F4F6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MidPage">
    <w:name w:val="Heading 1 - Mid Page"/>
    <w:basedOn w:val="Heading1"/>
    <w:link w:val="Heading1-MidPageChar"/>
    <w:rsid w:val="001B2DF7"/>
    <w:pPr>
      <w:pageBreakBefore w:val="0"/>
    </w:pPr>
  </w:style>
  <w:style w:type="paragraph" w:customStyle="1" w:styleId="Heading1-MiddleofPage">
    <w:name w:val="Heading 1 - Middle of Page"/>
    <w:basedOn w:val="Heading1-MidPage"/>
    <w:next w:val="BodyText"/>
    <w:link w:val="Heading1-MiddleofPageChar"/>
    <w:uiPriority w:val="8"/>
    <w:qFormat/>
    <w:rsid w:val="0099617A"/>
    <w:pPr>
      <w:spacing w:after="200"/>
    </w:pPr>
  </w:style>
  <w:style w:type="character" w:customStyle="1" w:styleId="Heading1-MidPageChar">
    <w:name w:val="Heading 1 - Mid Page Char"/>
    <w:basedOn w:val="Heading1Char"/>
    <w:link w:val="Heading1-MidPage"/>
    <w:rsid w:val="0099617A"/>
    <w:rPr>
      <w:rFonts w:asciiTheme="majorHAnsi" w:eastAsiaTheme="majorEastAsia" w:hAnsiTheme="majorHAnsi" w:cstheme="majorBidi"/>
      <w:b/>
      <w:bCs/>
      <w:color w:val="21455D" w:themeColor="accent3"/>
      <w:sz w:val="32"/>
      <w:szCs w:val="60"/>
      <w:lang w:val="en-US"/>
    </w:rPr>
  </w:style>
  <w:style w:type="character" w:customStyle="1" w:styleId="Heading1-MiddleofPageChar">
    <w:name w:val="Heading 1 - Middle of Page Char"/>
    <w:basedOn w:val="Heading1-MidPageChar"/>
    <w:link w:val="Heading1-MiddleofPage"/>
    <w:uiPriority w:val="8"/>
    <w:rsid w:val="0099617A"/>
    <w:rPr>
      <w:rFonts w:asciiTheme="majorHAnsi" w:eastAsiaTheme="majorEastAsia" w:hAnsiTheme="majorHAnsi" w:cstheme="majorBidi"/>
      <w:b/>
      <w:bCs/>
      <w:color w:val="21455D" w:themeColor="accent3"/>
      <w:sz w:val="32"/>
      <w:szCs w:val="60"/>
      <w:lang w:val="en-US"/>
    </w:rPr>
  </w:style>
  <w:style w:type="paragraph" w:customStyle="1" w:styleId="paragraph">
    <w:name w:val="paragraph"/>
    <w:basedOn w:val="Normal"/>
    <w:rsid w:val="004259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259A4"/>
  </w:style>
  <w:style w:type="character" w:customStyle="1" w:styleId="eop">
    <w:name w:val="eop"/>
    <w:basedOn w:val="DefaultParagraphFont"/>
    <w:rsid w:val="004259A4"/>
  </w:style>
  <w:style w:type="character" w:styleId="CommentReference">
    <w:name w:val="annotation reference"/>
    <w:basedOn w:val="DefaultParagraphFont"/>
    <w:uiPriority w:val="99"/>
    <w:semiHidden/>
    <w:unhideWhenUsed/>
    <w:rsid w:val="0027342C"/>
    <w:rPr>
      <w:sz w:val="16"/>
      <w:szCs w:val="16"/>
    </w:rPr>
  </w:style>
  <w:style w:type="paragraph" w:styleId="CommentText">
    <w:name w:val="annotation text"/>
    <w:basedOn w:val="Normal"/>
    <w:link w:val="CommentTextChar"/>
    <w:uiPriority w:val="99"/>
    <w:unhideWhenUsed/>
    <w:rsid w:val="0027342C"/>
    <w:pPr>
      <w:spacing w:line="240" w:lineRule="auto"/>
    </w:pPr>
    <w:rPr>
      <w:sz w:val="20"/>
      <w:szCs w:val="20"/>
    </w:rPr>
  </w:style>
  <w:style w:type="character" w:customStyle="1" w:styleId="CommentTextChar">
    <w:name w:val="Comment Text Char"/>
    <w:basedOn w:val="DefaultParagraphFont"/>
    <w:link w:val="CommentText"/>
    <w:uiPriority w:val="99"/>
    <w:rsid w:val="0027342C"/>
    <w:rP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910">
      <w:bodyDiv w:val="1"/>
      <w:marLeft w:val="0"/>
      <w:marRight w:val="0"/>
      <w:marTop w:val="0"/>
      <w:marBottom w:val="0"/>
      <w:divBdr>
        <w:top w:val="none" w:sz="0" w:space="0" w:color="auto"/>
        <w:left w:val="none" w:sz="0" w:space="0" w:color="auto"/>
        <w:bottom w:val="none" w:sz="0" w:space="0" w:color="auto"/>
        <w:right w:val="none" w:sz="0" w:space="0" w:color="auto"/>
      </w:divBdr>
    </w:div>
    <w:div w:id="283191542">
      <w:bodyDiv w:val="1"/>
      <w:marLeft w:val="0"/>
      <w:marRight w:val="0"/>
      <w:marTop w:val="0"/>
      <w:marBottom w:val="0"/>
      <w:divBdr>
        <w:top w:val="none" w:sz="0" w:space="0" w:color="auto"/>
        <w:left w:val="none" w:sz="0" w:space="0" w:color="auto"/>
        <w:bottom w:val="none" w:sz="0" w:space="0" w:color="auto"/>
        <w:right w:val="none" w:sz="0" w:space="0" w:color="auto"/>
      </w:divBdr>
    </w:div>
    <w:div w:id="698697357">
      <w:bodyDiv w:val="1"/>
      <w:marLeft w:val="0"/>
      <w:marRight w:val="0"/>
      <w:marTop w:val="0"/>
      <w:marBottom w:val="0"/>
      <w:divBdr>
        <w:top w:val="none" w:sz="0" w:space="0" w:color="auto"/>
        <w:left w:val="none" w:sz="0" w:space="0" w:color="auto"/>
        <w:bottom w:val="none" w:sz="0" w:space="0" w:color="auto"/>
        <w:right w:val="none" w:sz="0" w:space="0" w:color="auto"/>
      </w:divBdr>
    </w:div>
    <w:div w:id="1169059726">
      <w:bodyDiv w:val="1"/>
      <w:marLeft w:val="0"/>
      <w:marRight w:val="0"/>
      <w:marTop w:val="0"/>
      <w:marBottom w:val="0"/>
      <w:divBdr>
        <w:top w:val="none" w:sz="0" w:space="0" w:color="auto"/>
        <w:left w:val="none" w:sz="0" w:space="0" w:color="auto"/>
        <w:bottom w:val="none" w:sz="0" w:space="0" w:color="auto"/>
        <w:right w:val="none" w:sz="0" w:space="0" w:color="auto"/>
      </w:divBdr>
    </w:div>
    <w:div w:id="1321348549">
      <w:bodyDiv w:val="1"/>
      <w:marLeft w:val="0"/>
      <w:marRight w:val="0"/>
      <w:marTop w:val="0"/>
      <w:marBottom w:val="0"/>
      <w:divBdr>
        <w:top w:val="none" w:sz="0" w:space="0" w:color="auto"/>
        <w:left w:val="none" w:sz="0" w:space="0" w:color="auto"/>
        <w:bottom w:val="none" w:sz="0" w:space="0" w:color="auto"/>
        <w:right w:val="none" w:sz="0" w:space="0" w:color="auto"/>
      </w:divBdr>
    </w:div>
    <w:div w:id="1349986395">
      <w:bodyDiv w:val="1"/>
      <w:marLeft w:val="0"/>
      <w:marRight w:val="0"/>
      <w:marTop w:val="0"/>
      <w:marBottom w:val="0"/>
      <w:divBdr>
        <w:top w:val="none" w:sz="0" w:space="0" w:color="auto"/>
        <w:left w:val="none" w:sz="0" w:space="0" w:color="auto"/>
        <w:bottom w:val="none" w:sz="0" w:space="0" w:color="auto"/>
        <w:right w:val="none" w:sz="0" w:space="0" w:color="auto"/>
      </w:divBdr>
    </w:div>
    <w:div w:id="1359045993">
      <w:bodyDiv w:val="1"/>
      <w:marLeft w:val="0"/>
      <w:marRight w:val="0"/>
      <w:marTop w:val="0"/>
      <w:marBottom w:val="0"/>
      <w:divBdr>
        <w:top w:val="none" w:sz="0" w:space="0" w:color="auto"/>
        <w:left w:val="none" w:sz="0" w:space="0" w:color="auto"/>
        <w:bottom w:val="none" w:sz="0" w:space="0" w:color="auto"/>
        <w:right w:val="none" w:sz="0" w:space="0" w:color="auto"/>
      </w:divBdr>
    </w:div>
    <w:div w:id="1850219542">
      <w:bodyDiv w:val="1"/>
      <w:marLeft w:val="0"/>
      <w:marRight w:val="0"/>
      <w:marTop w:val="0"/>
      <w:marBottom w:val="0"/>
      <w:divBdr>
        <w:top w:val="none" w:sz="0" w:space="0" w:color="auto"/>
        <w:left w:val="none" w:sz="0" w:space="0" w:color="auto"/>
        <w:bottom w:val="none" w:sz="0" w:space="0" w:color="auto"/>
        <w:right w:val="none" w:sz="0" w:space="0" w:color="auto"/>
      </w:divBdr>
    </w:div>
    <w:div w:id="1886524488">
      <w:bodyDiv w:val="1"/>
      <w:marLeft w:val="0"/>
      <w:marRight w:val="0"/>
      <w:marTop w:val="0"/>
      <w:marBottom w:val="0"/>
      <w:divBdr>
        <w:top w:val="none" w:sz="0" w:space="0" w:color="auto"/>
        <w:left w:val="none" w:sz="0" w:space="0" w:color="auto"/>
        <w:bottom w:val="none" w:sz="0" w:space="0" w:color="auto"/>
        <w:right w:val="none" w:sz="0" w:space="0" w:color="auto"/>
      </w:divBdr>
    </w:div>
    <w:div w:id="2110083397">
      <w:bodyDiv w:val="1"/>
      <w:marLeft w:val="0"/>
      <w:marRight w:val="0"/>
      <w:marTop w:val="0"/>
      <w:marBottom w:val="0"/>
      <w:divBdr>
        <w:top w:val="none" w:sz="0" w:space="0" w:color="auto"/>
        <w:left w:val="none" w:sz="0" w:space="0" w:color="auto"/>
        <w:bottom w:val="none" w:sz="0" w:space="0" w:color="auto"/>
        <w:right w:val="none" w:sz="0" w:space="0" w:color="auto"/>
      </w:divBdr>
    </w:div>
    <w:div w:id="213466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ovidence.org/locations/ak/alaska-childrens-hospital" TargetMode="External"/><Relationship Id="rId21" Type="http://schemas.openxmlformats.org/officeDocument/2006/relationships/hyperlink" Target="https://www.providence.org/locations/ak/kodiak-island-medical-center" TargetMode="External"/><Relationship Id="rId42" Type="http://schemas.openxmlformats.org/officeDocument/2006/relationships/hyperlink" Target="https://www.providence.org/locations/norcal/santa-rosa-memorial-hospital" TargetMode="External"/><Relationship Id="rId47" Type="http://schemas.openxmlformats.org/officeDocument/2006/relationships/hyperlink" Target="https://www.providence.org/locations/socal/tarzana-medical-center" TargetMode="External"/><Relationship Id="rId63" Type="http://schemas.openxmlformats.org/officeDocument/2006/relationships/hyperlink" Target="https://www.providence.org/locations/wa/centralia-hospital" TargetMode="External"/><Relationship Id="rId68" Type="http://schemas.openxmlformats.org/officeDocument/2006/relationships/hyperlink" Target="https://www.providence.org/locations/wa/st-josephs-hospital" TargetMode="External"/><Relationship Id="rId84" Type="http://schemas.openxmlformats.org/officeDocument/2006/relationships/hyperlink" Target="http://www.visitseattle.org" TargetMode="External"/><Relationship Id="rId89" Type="http://schemas.openxmlformats.org/officeDocument/2006/relationships/hyperlink" Target="mailto:donnap@wittkieffer.com" TargetMode="External"/><Relationship Id="rId16" Type="http://schemas.openxmlformats.org/officeDocument/2006/relationships/footer" Target="footer1.xml"/><Relationship Id="rId11" Type="http://schemas.openxmlformats.org/officeDocument/2006/relationships/webSettings" Target="webSettings.xml"/><Relationship Id="rId32" Type="http://schemas.openxmlformats.org/officeDocument/2006/relationships/hyperlink" Target="https://www.providence.org/locations/or/hood-river-memorial-hospital" TargetMode="External"/><Relationship Id="rId37" Type="http://schemas.openxmlformats.org/officeDocument/2006/relationships/hyperlink" Target="https://www.providence.org/locations/or/seaside-hospital" TargetMode="External"/><Relationship Id="rId53" Type="http://schemas.openxmlformats.org/officeDocument/2006/relationships/hyperlink" Target="https://www.providence.org/locations/socal/saint-johns-health-center" TargetMode="External"/><Relationship Id="rId58" Type="http://schemas.openxmlformats.org/officeDocument/2006/relationships/hyperlink" Target="https://www.providence.org/services/medical-groups" TargetMode="External"/><Relationship Id="rId74" Type="http://schemas.openxmlformats.org/officeDocument/2006/relationships/hyperlink" Target="https://www.providence.org/services/medical-groups" TargetMode="External"/><Relationship Id="rId79" Type="http://schemas.openxmlformats.org/officeDocument/2006/relationships/hyperlink" Target="http://www.swedish.org/" TargetMode="Externa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mailto:sikediobi@wittkieffer.com" TargetMode="External"/><Relationship Id="rId95" Type="http://schemas.openxmlformats.org/officeDocument/2006/relationships/image" Target="media/image9.png"/><Relationship Id="rId22" Type="http://schemas.openxmlformats.org/officeDocument/2006/relationships/hyperlink" Target="https://www.providence.org/locations/ak/behavioral-health-clinic-mat-su" TargetMode="External"/><Relationship Id="rId27" Type="http://schemas.openxmlformats.org/officeDocument/2006/relationships/hyperlink" Target="https://www.providence.org/locations/ak/alaska-childrens-hospital/nicu" TargetMode="External"/><Relationship Id="rId43" Type="http://schemas.openxmlformats.org/officeDocument/2006/relationships/hyperlink" Target="https://www.providence.org/locations/norcal/st-joseph-hospital-eureka" TargetMode="External"/><Relationship Id="rId48" Type="http://schemas.openxmlformats.org/officeDocument/2006/relationships/hyperlink" Target="https://www.providence.org/locations/socal/holy-cross-medical-center" TargetMode="External"/><Relationship Id="rId64" Type="http://schemas.openxmlformats.org/officeDocument/2006/relationships/hyperlink" Target="https://www.providence.org/locations/wa/holy-family-hospital" TargetMode="External"/><Relationship Id="rId69" Type="http://schemas.openxmlformats.org/officeDocument/2006/relationships/hyperlink" Target="https://www.providence.org/locations/wa/st-lukes" TargetMode="External"/><Relationship Id="rId80" Type="http://schemas.openxmlformats.org/officeDocument/2006/relationships/image" Target="media/image6.png"/><Relationship Id="rId85" Type="http://schemas.openxmlformats.org/officeDocument/2006/relationships/hyperlink" Target="https://candidateportal.wittkieffer.com/" TargetMode="Externa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https://www.providence.org/services/providence-medical-group-alaska" TargetMode="External"/><Relationship Id="rId33" Type="http://schemas.openxmlformats.org/officeDocument/2006/relationships/hyperlink" Target="https://www.providence.org/locations/or/medford-medical-center" TargetMode="External"/><Relationship Id="rId38" Type="http://schemas.openxmlformats.org/officeDocument/2006/relationships/hyperlink" Target="https://www.providence.org/locations/or/st-vincent-medical-center" TargetMode="External"/><Relationship Id="rId46" Type="http://schemas.openxmlformats.org/officeDocument/2006/relationships/hyperlink" Target="https://www.providence.org/locations/norcal/petaluma-valley-hospital" TargetMode="External"/><Relationship Id="rId59" Type="http://schemas.openxmlformats.org/officeDocument/2006/relationships/hyperlink" Target="https://www.providence.org/services/providence-home-and-community-care" TargetMode="External"/><Relationship Id="rId67" Type="http://schemas.openxmlformats.org/officeDocument/2006/relationships/hyperlink" Target="https://www.providence.org/locations/wa/sacred-heart-medical-center" TargetMode="External"/><Relationship Id="rId103" Type="http://schemas.openxmlformats.org/officeDocument/2006/relationships/glossaryDocument" Target="glossary/document.xml"/><Relationship Id="rId20" Type="http://schemas.openxmlformats.org/officeDocument/2006/relationships/hyperlink" Target="https://www.providence.org/locations/urgent-care/ak/expresscare-eagle-river" TargetMode="External"/><Relationship Id="rId41" Type="http://schemas.openxmlformats.org/officeDocument/2006/relationships/hyperlink" Target="https://www.providence.org/locations/norcal/redwood-memorial" TargetMode="External"/><Relationship Id="rId54" Type="http://schemas.openxmlformats.org/officeDocument/2006/relationships/hyperlink" Target="https://www.providence.org/locations/socal/saint-joseph-medical-center" TargetMode="External"/><Relationship Id="rId62" Type="http://schemas.openxmlformats.org/officeDocument/2006/relationships/hyperlink" Target="https://www.providence.org/locations/kadlec/home" TargetMode="External"/><Relationship Id="rId70" Type="http://schemas.openxmlformats.org/officeDocument/2006/relationships/hyperlink" Target="https://www.providence.org/locations/wa/st-mary-medical-center" TargetMode="External"/><Relationship Id="rId75" Type="http://schemas.openxmlformats.org/officeDocument/2006/relationships/hyperlink" Target="https://www.providence.org/locations/covenant-health/home" TargetMode="External"/><Relationship Id="rId83" Type="http://schemas.openxmlformats.org/officeDocument/2006/relationships/hyperlink" Target="http://www.seattlechamber.com" TargetMode="External"/><Relationship Id="rId88" Type="http://schemas.openxmlformats.org/officeDocument/2006/relationships/hyperlink" Target="mailto:marka@wittkieffer.com" TargetMode="External"/><Relationship Id="rId91" Type="http://schemas.openxmlformats.org/officeDocument/2006/relationships/footer" Target="footer3.xml"/><Relationship Id="rId96" Type="http://schemas.openxmlformats.org/officeDocument/2006/relationships/hyperlink" Target="https://www.wittkieffer.com/"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www.providence.org/locations/ak/seward-medical-center" TargetMode="External"/><Relationship Id="rId28" Type="http://schemas.openxmlformats.org/officeDocument/2006/relationships/hyperlink" Target="https://www.providence.org/locations/ak/alaska-medical-center" TargetMode="External"/><Relationship Id="rId36" Type="http://schemas.openxmlformats.org/officeDocument/2006/relationships/hyperlink" Target="https://www.providence.org/locations/or/portland-medical-center" TargetMode="External"/><Relationship Id="rId49" Type="http://schemas.openxmlformats.org/officeDocument/2006/relationships/hyperlink" Target="https://www.providence.org/locations/socal/plcm-san-pedro" TargetMode="External"/><Relationship Id="rId57" Type="http://schemas.openxmlformats.org/officeDocument/2006/relationships/hyperlink" Target="https://www.providence.org/locations/socal/st-mary-medical-center" TargetMode="External"/><Relationship Id="rId10" Type="http://schemas.openxmlformats.org/officeDocument/2006/relationships/settings" Target="settings.xml"/><Relationship Id="rId31" Type="http://schemas.openxmlformats.org/officeDocument/2006/relationships/hyperlink" Target="https://www.providencehealthplan.com/" TargetMode="External"/><Relationship Id="rId44" Type="http://schemas.openxmlformats.org/officeDocument/2006/relationships/hyperlink" Target="https://www.providence.org/locations/norcal/queen-of-the-valley" TargetMode="External"/><Relationship Id="rId52" Type="http://schemas.openxmlformats.org/officeDocument/2006/relationships/hyperlink" Target="https://www.providence.org/locations/socal/mission-hospital-mission-viejo" TargetMode="External"/><Relationship Id="rId60" Type="http://schemas.openxmlformats.org/officeDocument/2006/relationships/hyperlink" Target="https://www.swedish.org/" TargetMode="External"/><Relationship Id="rId65" Type="http://schemas.openxmlformats.org/officeDocument/2006/relationships/hyperlink" Target="https://www.providence.org/locations/wa/mount-carmel-hospital" TargetMode="External"/><Relationship Id="rId73" Type="http://schemas.openxmlformats.org/officeDocument/2006/relationships/hyperlink" Target="https://www.providence.org/locations/kadlec/regional-medical-center" TargetMode="External"/><Relationship Id="rId78" Type="http://schemas.openxmlformats.org/officeDocument/2006/relationships/hyperlink" Target="https://www.pacificmedicalcenters.org/" TargetMode="External"/><Relationship Id="rId81" Type="http://schemas.openxmlformats.org/officeDocument/2006/relationships/hyperlink" Target="http://www.providence.org/" TargetMode="External"/><Relationship Id="rId86" Type="http://schemas.openxmlformats.org/officeDocument/2006/relationships/hyperlink" Target="file:///C:\Users\msuilebhan\AppData\Local\Microsoft\Windows\INetCache\Content.Outlook\V04OU74W\marka@wittkieffer.com" TargetMode="External"/><Relationship Id="rId94" Type="http://schemas.openxmlformats.org/officeDocument/2006/relationships/image" Target="media/image8.jpeg"/><Relationship Id="rId99" Type="http://schemas.openxmlformats.org/officeDocument/2006/relationships/hyperlink" Target="https://www.wittkieffer.com/" TargetMode="External"/><Relationship Id="rId10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hyperlink" Target="https://www.providence.org/locations/or/willamette-falls-medical-center" TargetMode="External"/><Relationship Id="rId34" Type="http://schemas.openxmlformats.org/officeDocument/2006/relationships/hyperlink" Target="https://www.providence.org/locations/or/milwaukie-hospital" TargetMode="External"/><Relationship Id="rId50" Type="http://schemas.openxmlformats.org/officeDocument/2006/relationships/hyperlink" Target="https://www.providence.org/locations/socal/plcm-torrance" TargetMode="External"/><Relationship Id="rId55" Type="http://schemas.openxmlformats.org/officeDocument/2006/relationships/hyperlink" Target="https://www.providence.org/locations/socal/st-joseph-hospital-orange" TargetMode="External"/><Relationship Id="rId76" Type="http://schemas.openxmlformats.org/officeDocument/2006/relationships/hyperlink" Target="https://www.providence.org/locations/facey/facey-medical-group" TargetMode="External"/><Relationship Id="rId97" Type="http://schemas.openxmlformats.org/officeDocument/2006/relationships/image" Target="media/image10.jpeg"/><Relationship Id="rId104"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https://www.providence.org/locations/wa/st-peter-hospital" TargetMode="External"/><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www.providence.org/locations/mt/st-patrick-hospital" TargetMode="External"/><Relationship Id="rId24" Type="http://schemas.openxmlformats.org/officeDocument/2006/relationships/hyperlink" Target="https://www.providence.org/locations/ak/valdez-medical-center" TargetMode="External"/><Relationship Id="rId40" Type="http://schemas.openxmlformats.org/officeDocument/2006/relationships/hyperlink" Target="https://www.providence.org/services/providence-medical-group-oregon" TargetMode="External"/><Relationship Id="rId45" Type="http://schemas.openxmlformats.org/officeDocument/2006/relationships/hyperlink" Target="https://healdsburgdistricthospital.org/" TargetMode="External"/><Relationship Id="rId66" Type="http://schemas.openxmlformats.org/officeDocument/2006/relationships/hyperlink" Target="https://www.providence.org/locations/wa/providence-regional-medical-center-everett" TargetMode="External"/><Relationship Id="rId87" Type="http://schemas.openxmlformats.org/officeDocument/2006/relationships/hyperlink" Target="mailto:marka@wittkieffer.com" TargetMode="External"/><Relationship Id="rId61" Type="http://schemas.openxmlformats.org/officeDocument/2006/relationships/hyperlink" Target="https://www.pacificmedicalcenters.org/" TargetMode="External"/><Relationship Id="rId82" Type="http://schemas.openxmlformats.org/officeDocument/2006/relationships/image" Target="media/image7.emf"/><Relationship Id="rId19" Type="http://schemas.openxmlformats.org/officeDocument/2006/relationships/hyperlink" Target="https://www.providence.org/locations/ak/alaska-medical-center" TargetMode="External"/><Relationship Id="rId14" Type="http://schemas.openxmlformats.org/officeDocument/2006/relationships/image" Target="media/image1.png"/><Relationship Id="rId30" Type="http://schemas.openxmlformats.org/officeDocument/2006/relationships/hyperlink" Target="https://www.providence.org/locations/mt/st-joseph-medical-center" TargetMode="External"/><Relationship Id="rId35" Type="http://schemas.openxmlformats.org/officeDocument/2006/relationships/hyperlink" Target="https://www.providence.org/locations/or/newberg-medical-center" TargetMode="External"/><Relationship Id="rId56" Type="http://schemas.openxmlformats.org/officeDocument/2006/relationships/hyperlink" Target="https://www.providence.org/locations/socal/st-jude-medical-center" TargetMode="External"/><Relationship Id="rId77" Type="http://schemas.openxmlformats.org/officeDocument/2006/relationships/hyperlink" Target="https://www.providence.org/locations/kadlec/home" TargetMode="External"/><Relationship Id="rId100" Type="http://schemas.openxmlformats.org/officeDocument/2006/relationships/header" Target="header4.xml"/><Relationship Id="rId8" Type="http://schemas.openxmlformats.org/officeDocument/2006/relationships/numbering" Target="numbering.xml"/><Relationship Id="rId51" Type="http://schemas.openxmlformats.org/officeDocument/2006/relationships/hyperlink" Target="https://www.providence.org/locations/socal/mission-hospital-laguna-beach" TargetMode="External"/><Relationship Id="rId72" Type="http://schemas.openxmlformats.org/officeDocument/2006/relationships/hyperlink" Target="https://www.providence.org/locations/wa/sacred-heart-childrens-hospital" TargetMode="External"/><Relationship Id="rId93" Type="http://schemas.openxmlformats.org/officeDocument/2006/relationships/footer" Target="footer4.xml"/><Relationship Id="rId98" Type="http://schemas.openxmlformats.org/officeDocument/2006/relationships/image" Target="media/image11.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iniero\AppData\Local\Temp\Templafy\WordVsto\Healthcare%20Leadership%20Profile%20_%20Wave%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8838C1CE3D2440995F6F6E05EC541D5"/>
        <w:category>
          <w:name w:val="General"/>
          <w:gallery w:val="placeholder"/>
        </w:category>
        <w:types>
          <w:type w:val="bbPlcHdr"/>
        </w:types>
        <w:behaviors>
          <w:behavior w:val="content"/>
        </w:behaviors>
        <w:guid w:val="{C516C333-9EFA-498E-B099-F23E415C03D4}"/>
      </w:docPartPr>
      <w:docPartBody>
        <w:p w:rsidR="00D9383B" w:rsidRDefault="00D9383B">
          <w:pPr>
            <w:pStyle w:val="D8838C1CE3D2440995F6F6E05EC541D5"/>
          </w:pPr>
          <w:r w:rsidRPr="00B103ED">
            <w:rPr>
              <w:rStyle w:val="PlaceholderText"/>
            </w:rPr>
            <w:t>Add Title</w:t>
          </w:r>
        </w:p>
      </w:docPartBody>
    </w:docPart>
    <w:docPart>
      <w:docPartPr>
        <w:name w:val="D08211BEAFDC486A8D73ADFFC94369BD"/>
        <w:category>
          <w:name w:val="General"/>
          <w:gallery w:val="placeholder"/>
        </w:category>
        <w:types>
          <w:type w:val="bbPlcHdr"/>
        </w:types>
        <w:behaviors>
          <w:behavior w:val="content"/>
        </w:behaviors>
        <w:guid w:val="{5A74E6DC-07F0-4DD0-9A4C-CB872C32B331}"/>
      </w:docPartPr>
      <w:docPartBody>
        <w:p w:rsidR="00D9383B" w:rsidRDefault="00D9383B">
          <w:pPr>
            <w:pStyle w:val="D08211BEAFDC486A8D73ADFFC94369BD"/>
          </w:pPr>
          <w:r>
            <w:t>Leadership Profile</w:t>
          </w:r>
        </w:p>
      </w:docPartBody>
    </w:docPart>
    <w:docPart>
      <w:docPartPr>
        <w:name w:val="CC5249465AD84F4FA695CF520A1E351D"/>
        <w:category>
          <w:name w:val="General"/>
          <w:gallery w:val="placeholder"/>
        </w:category>
        <w:types>
          <w:type w:val="bbPlcHdr"/>
        </w:types>
        <w:behaviors>
          <w:behavior w:val="content"/>
        </w:behaviors>
        <w:guid w:val="{AF941137-71FF-43D6-A49F-548A6E2A70FC}"/>
      </w:docPartPr>
      <w:docPartBody>
        <w:p w:rsidR="00D9383B" w:rsidRDefault="00D9383B">
          <w:pPr>
            <w:pStyle w:val="CC5249465AD84F4FA695CF520A1E351D"/>
          </w:pPr>
          <w:r w:rsidRPr="00E60A70">
            <w:rPr>
              <w:rStyle w:val="PlaceholderText"/>
            </w:rPr>
            <w:t>Add Name</w:t>
          </w:r>
        </w:p>
      </w:docPartBody>
    </w:docPart>
    <w:docPart>
      <w:docPartPr>
        <w:name w:val="0F10107D216E450887AEE9073C76B20E"/>
        <w:category>
          <w:name w:val="General"/>
          <w:gallery w:val="placeholder"/>
        </w:category>
        <w:types>
          <w:type w:val="bbPlcHdr"/>
        </w:types>
        <w:behaviors>
          <w:behavior w:val="content"/>
        </w:behaviors>
        <w:guid w:val="{A02A7746-1F71-4EC4-AD9A-7BD4E80EFC3F}"/>
      </w:docPartPr>
      <w:docPartBody>
        <w:p w:rsidR="00676140" w:rsidRDefault="00676140" w:rsidP="00676140">
          <w:pPr>
            <w:pStyle w:val="0F10107D216E450887AEE9073C76B20E"/>
          </w:pPr>
          <w:r w:rsidRPr="00E60A70">
            <w:rPr>
              <w:rStyle w:val="PlaceholderText"/>
            </w:rPr>
            <w:t>Add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83B"/>
    <w:rsid w:val="002B6A9C"/>
    <w:rsid w:val="003075EF"/>
    <w:rsid w:val="003437C2"/>
    <w:rsid w:val="00506E75"/>
    <w:rsid w:val="00553B55"/>
    <w:rsid w:val="00634B02"/>
    <w:rsid w:val="00676140"/>
    <w:rsid w:val="006F5954"/>
    <w:rsid w:val="0071163A"/>
    <w:rsid w:val="00840457"/>
    <w:rsid w:val="00897D44"/>
    <w:rsid w:val="00A912F9"/>
    <w:rsid w:val="00D9383B"/>
    <w:rsid w:val="00E856F0"/>
    <w:rsid w:val="00EA0F2D"/>
    <w:rsid w:val="00F32A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6140"/>
    <w:rPr>
      <w:color w:val="808080"/>
    </w:rPr>
  </w:style>
  <w:style w:type="paragraph" w:customStyle="1" w:styleId="D8838C1CE3D2440995F6F6E05EC541D5">
    <w:name w:val="D8838C1CE3D2440995F6F6E05EC541D5"/>
  </w:style>
  <w:style w:type="paragraph" w:customStyle="1" w:styleId="D08211BEAFDC486A8D73ADFFC94369BD">
    <w:name w:val="D08211BEAFDC486A8D73ADFFC94369BD"/>
  </w:style>
  <w:style w:type="paragraph" w:customStyle="1" w:styleId="CC5249465AD84F4FA695CF520A1E351D">
    <w:name w:val="CC5249465AD84F4FA695CF520A1E351D"/>
  </w:style>
  <w:style w:type="paragraph" w:customStyle="1" w:styleId="0F10107D216E450887AEE9073C76B20E">
    <w:name w:val="0F10107D216E450887AEE9073C76B20E"/>
    <w:rsid w:val="006761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ttKieffer Colours New">
      <a:dk1>
        <a:srgbClr val="000000"/>
      </a:dk1>
      <a:lt1>
        <a:srgbClr val="FFFFFF"/>
      </a:lt1>
      <a:dk2>
        <a:srgbClr val="86B5BD"/>
      </a:dk2>
      <a:lt2>
        <a:srgbClr val="EBEBEB"/>
      </a:lt2>
      <a:accent1>
        <a:srgbClr val="234270"/>
      </a:accent1>
      <a:accent2>
        <a:srgbClr val="86B5BD"/>
      </a:accent2>
      <a:accent3>
        <a:srgbClr val="21455D"/>
      </a:accent3>
      <a:accent4>
        <a:srgbClr val="EBEBEB"/>
      </a:accent4>
      <a:accent5>
        <a:srgbClr val="3D244E"/>
      </a:accent5>
      <a:accent6>
        <a:srgbClr val="9E82BD"/>
      </a:accent6>
      <a:hlink>
        <a:srgbClr val="234270"/>
      </a:hlink>
      <a:folHlink>
        <a:srgbClr val="3D244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FormConfiguration><![CDATA[{"formFields":[],"formDataEntries":[]}]]></TemplafyFormConfiguration>
</file>

<file path=customXml/item4.xml><?xml version="1.0" encoding="utf-8"?>
<p:properties xmlns:p="http://schemas.microsoft.com/office/2006/metadata/properties" xmlns:xsi="http://www.w3.org/2001/XMLSchema-instance" xmlns:pc="http://schemas.microsoft.com/office/infopath/2007/PartnerControls">
  <documentManagement>
    <TaxCatchAll xmlns="cfad0cad-44b3-47c5-9cb7-e58261274a7d" xsi:nil="true"/>
    <lcf76f155ced4ddcb4097134ff3c332f xmlns="02e035bb-7fd1-4279-8bfe-c0c8b1d730ca">
      <Terms xmlns="http://schemas.microsoft.com/office/infopath/2007/PartnerControls"/>
    </lcf76f155ced4ddcb4097134ff3c332f>
    <ObjectName xmlns="02e035bb-7fd1-4279-8bfe-c0c8b1d730ca">Chief Real Estate Officer</ObjectName>
    <Processed xmlns="02e035bb-7fd1-4279-8bfe-c0c8b1d730ca" xsi:nil="true"/>
    <ObjectId xmlns="02e035bb-7fd1-4279-8bfe-c0c8b1d730ca">a1WUn000001p3EbMAI</ObjectId>
    <ObjectType xmlns="02e035bb-7fd1-4279-8bfe-c0c8b1d730ca">Project</ObjectType>
    <DocumentType xmlns="02e035bb-7fd1-4279-8bfe-c0c8b1d730ca">Project: Leadership Profile</DocumentType>
    <_dlc_DocId xmlns="cfad0cad-44b3-47c5-9cb7-e58261274a7d">KVMDWX2S4436-222810614-774565</_dlc_DocId>
    <_dlc_DocIdUrl xmlns="cfad0cad-44b3-47c5-9cb7-e58261274a7d">
      <Url>https://wittkiefferext.sharepoint.com/sites/PRISM/_layouts/15/DocIdRedir.aspx?ID=KVMDWX2S4436-222810614-774565</Url>
      <Description>KVMDWX2S4436-222810614-774565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TemplateConfiguration><![CDATA[{"elementsMetadata":[],"transformationConfigurations":[],"templateName":"Healthcare Leadership Profile | Wave Cover","templateDescription":"","enableDocumentContentUpdater":false,"version":"2.0"}]]></TemplafyTemplateConfiguration>
</file>

<file path=customXml/item7.xml><?xml version="1.0" encoding="utf-8"?>
<ct:contentTypeSchema xmlns:ct="http://schemas.microsoft.com/office/2006/metadata/contentType" xmlns:ma="http://schemas.microsoft.com/office/2006/metadata/properties/metaAttributes" ct:_="" ma:_="" ma:contentTypeName="Document" ma:contentTypeID="0x010100D1059122367919499BB58709FAC36A91" ma:contentTypeVersion="25" ma:contentTypeDescription="Create a new document." ma:contentTypeScope="" ma:versionID="a53823a52745410dacac67e651741345">
  <xsd:schema xmlns:xsd="http://www.w3.org/2001/XMLSchema" xmlns:xs="http://www.w3.org/2001/XMLSchema" xmlns:p="http://schemas.microsoft.com/office/2006/metadata/properties" xmlns:ns2="02e035bb-7fd1-4279-8bfe-c0c8b1d730ca" xmlns:ns3="cfad0cad-44b3-47c5-9cb7-e58261274a7d" targetNamespace="http://schemas.microsoft.com/office/2006/metadata/properties" ma:root="true" ma:fieldsID="12b1208d5d3d5a23d4ab374087ba7d3a" ns2:_="" ns3:_="">
    <xsd:import namespace="02e035bb-7fd1-4279-8bfe-c0c8b1d730ca"/>
    <xsd:import namespace="cfad0cad-44b3-47c5-9cb7-e58261274a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DocumentType" minOccurs="0"/>
                <xsd:element ref="ns2:ObjectId" minOccurs="0"/>
                <xsd:element ref="ns2:ObjectType" minOccurs="0"/>
                <xsd:element ref="ns2:ObjectName" minOccurs="0"/>
                <xsd:element ref="ns3:_dlc_DocId" minOccurs="0"/>
                <xsd:element ref="ns3:_dlc_DocIdUrl" minOccurs="0"/>
                <xsd:element ref="ns3:_dlc_DocIdPersistId" minOccurs="0"/>
                <xsd:element ref="ns2:MediaServiceBillingMetadata" minOccurs="0"/>
                <xsd:element ref="ns2:MediaServiceLocation" minOccurs="0"/>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035bb-7fd1-4279-8bfe-c0c8b1d730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f4fd0ac-7cdc-4d1e-9183-bf1b8b331fd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ocumentType" ma:index="19" nillable="true" ma:displayName="Document Type" ma:internalName="DocumentType">
      <xsd:simpleType>
        <xsd:restriction base="dms:Text">
          <xsd:maxLength value="255"/>
        </xsd:restriction>
      </xsd:simpleType>
    </xsd:element>
    <xsd:element name="ObjectId" ma:index="20" nillable="true" ma:displayName="Object Id" ma:internalName="ObjectId">
      <xsd:simpleType>
        <xsd:restriction base="dms:Text">
          <xsd:maxLength value="255"/>
        </xsd:restriction>
      </xsd:simpleType>
    </xsd:element>
    <xsd:element name="ObjectType" ma:index="21" nillable="true" ma:displayName="Object Type" ma:internalName="ObjectType">
      <xsd:simpleType>
        <xsd:restriction base="dms:Text">
          <xsd:maxLength value="255"/>
        </xsd:restriction>
      </xsd:simpleType>
    </xsd:element>
    <xsd:element name="ObjectName" ma:index="22" nillable="true" ma:displayName="Object Name" ma:internalName="ObjectName">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MediaServiceLocation" ma:index="27" nillable="true" ma:displayName="Location" ma:description="" ma:indexed="true" ma:internalName="MediaServiceLocation" ma:readOnly="true">
      <xsd:simpleType>
        <xsd:restriction base="dms:Text"/>
      </xsd:simpleType>
    </xsd:element>
    <xsd:element name="Processed" ma:index="28" nillable="true" ma:displayName="Processed" ma:internalName="Process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ad0cad-44b3-47c5-9cb7-e58261274a7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c6b5c98-6fa4-435b-87e7-cab881a3a512}" ma:internalName="TaxCatchAll" ma:readOnly="false" ma:showField="CatchAllData" ma:web="cfad0cad-44b3-47c5-9cb7-e58261274a7d">
      <xsd:complexType>
        <xsd:complexContent>
          <xsd:extension base="dms:MultiChoiceLookup">
            <xsd:sequence>
              <xsd:element name="Value" type="dms:Lookup" maxOccurs="unbounded" minOccurs="0" nillable="true"/>
            </xsd:sequence>
          </xsd:extension>
        </xsd:complexContent>
      </xsd:complex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318A4B-E741-467E-91C1-22665A897B89}">
  <ds:schemaRefs>
    <ds:schemaRef ds:uri="http://schemas.microsoft.com/sharepoint/events"/>
  </ds:schemaRefs>
</ds:datastoreItem>
</file>

<file path=customXml/itemProps2.xml><?xml version="1.0" encoding="utf-8"?>
<ds:datastoreItem xmlns:ds="http://schemas.openxmlformats.org/officeDocument/2006/customXml" ds:itemID="{2EB5272B-0E72-4E47-A7F6-849AE929CB84}">
  <ds:schemaRefs>
    <ds:schemaRef ds:uri="http://schemas.openxmlformats.org/officeDocument/2006/bibliography"/>
  </ds:schemaRefs>
</ds:datastoreItem>
</file>

<file path=customXml/itemProps3.xml><?xml version="1.0" encoding="utf-8"?>
<ds:datastoreItem xmlns:ds="http://schemas.openxmlformats.org/officeDocument/2006/customXml" ds:itemID="{E141618E-A27E-49DB-9380-587A0D1932CA}">
  <ds:schemaRefs/>
</ds:datastoreItem>
</file>

<file path=customXml/itemProps4.xml><?xml version="1.0" encoding="utf-8"?>
<ds:datastoreItem xmlns:ds="http://schemas.openxmlformats.org/officeDocument/2006/customXml" ds:itemID="{544FAA41-D645-4010-94E0-4FB1C77E4B69}">
  <ds:schemaRefs>
    <ds:schemaRef ds:uri="http://schemas.microsoft.com/office/2006/metadata/properties"/>
    <ds:schemaRef ds:uri="http://schemas.microsoft.com/office/infopath/2007/PartnerControls"/>
    <ds:schemaRef ds:uri="cfad0cad-44b3-47c5-9cb7-e58261274a7d"/>
    <ds:schemaRef ds:uri="02e035bb-7fd1-4279-8bfe-c0c8b1d730ca"/>
  </ds:schemaRefs>
</ds:datastoreItem>
</file>

<file path=customXml/itemProps5.xml><?xml version="1.0" encoding="utf-8"?>
<ds:datastoreItem xmlns:ds="http://schemas.openxmlformats.org/officeDocument/2006/customXml" ds:itemID="{862B98CD-9ECD-4333-8212-C3E8C8A00C53}">
  <ds:schemaRefs>
    <ds:schemaRef ds:uri="http://schemas.microsoft.com/sharepoint/v3/contenttype/forms"/>
  </ds:schemaRefs>
</ds:datastoreItem>
</file>

<file path=customXml/itemProps6.xml><?xml version="1.0" encoding="utf-8"?>
<ds:datastoreItem xmlns:ds="http://schemas.openxmlformats.org/officeDocument/2006/customXml" ds:itemID="{939F8C30-4D56-4671-9B37-A7478D6BABD3}">
  <ds:schemaRefs/>
</ds:datastoreItem>
</file>

<file path=customXml/itemProps7.xml><?xml version="1.0" encoding="utf-8"?>
<ds:datastoreItem xmlns:ds="http://schemas.openxmlformats.org/officeDocument/2006/customXml" ds:itemID="{0D788E33-7280-4FA9-8910-CEA590A6C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035bb-7fd1-4279-8bfe-c0c8b1d730ca"/>
    <ds:schemaRef ds:uri="cfad0cad-44b3-47c5-9cb7-e58261274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Healthcare Leadership Profile _ Wave Cover.dotx</Template>
  <TotalTime>2</TotalTime>
  <Pages>16</Pages>
  <Words>5151</Words>
  <Characters>28694</Characters>
  <Application>Microsoft Office Word</Application>
  <DocSecurity>0</DocSecurity>
  <Lines>1304</Lines>
  <Paragraphs>890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Mainiero</dc:creator>
  <cp:keywords/>
  <dc:description/>
  <cp:lastModifiedBy>Nancy McEntire</cp:lastModifiedBy>
  <cp:revision>2</cp:revision>
  <dcterms:created xsi:type="dcterms:W3CDTF">2026-05-22T18:13:00Z</dcterms:created>
  <dcterms:modified xsi:type="dcterms:W3CDTF">2026-05-22T18:13:00Z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1.0.5</vt:lpwstr>
  </property>
  <property fmtid="{D5CDD505-2E9C-101B-9397-08002B2CF9AE}" pid="3" name="ContentTypeId">
    <vt:lpwstr>0x010100D1059122367919499BB58709FAC36A91</vt:lpwstr>
  </property>
  <property fmtid="{D5CDD505-2E9C-101B-9397-08002B2CF9AE}" pid="4" name="MediaServiceImageTags">
    <vt:lpwstr/>
  </property>
  <property fmtid="{D5CDD505-2E9C-101B-9397-08002B2CF9AE}" pid="5" name="TemplafyTenantId">
    <vt:lpwstr>wittkieffer</vt:lpwstr>
  </property>
  <property fmtid="{D5CDD505-2E9C-101B-9397-08002B2CF9AE}" pid="6" name="TemplafyTemplateId">
    <vt:lpwstr>933557691445936378</vt:lpwstr>
  </property>
  <property fmtid="{D5CDD505-2E9C-101B-9397-08002B2CF9AE}" pid="7" name="TemplafyUserProfileId">
    <vt:lpwstr>992650900178206745</vt:lpwstr>
  </property>
  <property fmtid="{D5CDD505-2E9C-101B-9397-08002B2CF9AE}" pid="8" name="TemplafyFromBlank">
    <vt:bool>false</vt:bool>
  </property>
  <property fmtid="{D5CDD505-2E9C-101B-9397-08002B2CF9AE}" pid="9" name="GrammarlyDocumentId">
    <vt:lpwstr>9c2bc247-b0f6-4cff-adf2-6730aaf82488</vt:lpwstr>
  </property>
  <property fmtid="{D5CDD505-2E9C-101B-9397-08002B2CF9AE}" pid="10" name="_dlc_DocIdItemGuid">
    <vt:lpwstr>bbd0f582-4a90-4009-aa95-104b66795c09</vt:lpwstr>
  </property>
</Properties>
</file>