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efaultTable"/>
        <w:tblpPr w:vertAnchor="page" w:horzAnchor="margin" w:tblpY="6913"/>
        <w:tblW w:w="0" w:type="auto"/>
        <w:tblLook w:val="04A0" w:firstRow="1" w:lastRow="0" w:firstColumn="1" w:lastColumn="0" w:noHBand="0" w:noVBand="1"/>
      </w:tblPr>
      <w:tblGrid>
        <w:gridCol w:w="10086"/>
      </w:tblGrid>
      <w:tr w:rsidR="00F97715" w14:paraId="4E8C9640" w14:textId="77777777" w:rsidTr="00E8382A">
        <w:trPr>
          <w:cnfStyle w:val="100000000000" w:firstRow="1" w:lastRow="0" w:firstColumn="0" w:lastColumn="0" w:oddVBand="0" w:evenVBand="0" w:oddHBand="0" w:evenHBand="0" w:firstRowFirstColumn="0" w:firstRowLastColumn="0" w:lastRowFirstColumn="0" w:lastRowLastColumn="0"/>
          <w:cantSplit/>
          <w:trHeight w:hRule="exact" w:val="268"/>
        </w:trPr>
        <w:tc>
          <w:tcPr>
            <w:cnfStyle w:val="001000000000" w:firstRow="0" w:lastRow="0" w:firstColumn="1" w:lastColumn="0" w:oddVBand="0" w:evenVBand="0" w:oddHBand="0" w:evenHBand="0" w:firstRowFirstColumn="0" w:firstRowLastColumn="0" w:lastRowFirstColumn="0" w:lastRowLastColumn="0"/>
            <w:tcW w:w="10086" w:type="dxa"/>
            <w:shd w:val="clear" w:color="auto" w:fill="AACBD2"/>
          </w:tcPr>
          <w:p w14:paraId="525CD60D" w14:textId="77777777" w:rsidR="00F97715" w:rsidRDefault="00F97715" w:rsidP="004C3203">
            <w:pPr>
              <w:pStyle w:val="ListBullet"/>
            </w:pPr>
            <w:bookmarkStart w:id="0" w:name="_Hlk153535258"/>
            <w:r>
              <w:rPr>
                <w:noProof/>
              </w:rPr>
              <w:drawing>
                <wp:anchor distT="0" distB="0" distL="114300" distR="114300" simplePos="0" relativeHeight="251657728" behindDoc="1" locked="0" layoutInCell="1" allowOverlap="1" wp14:anchorId="1FB7B113" wp14:editId="0182DB7E">
                  <wp:simplePos x="0" y="0"/>
                  <wp:positionH relativeFrom="column">
                    <wp:posOffset>1905</wp:posOffset>
                  </wp:positionH>
                  <wp:positionV relativeFrom="page">
                    <wp:posOffset>163830</wp:posOffset>
                  </wp:positionV>
                  <wp:extent cx="6400800" cy="4480560"/>
                  <wp:effectExtent l="0" t="0" r="0" b="0"/>
                  <wp:wrapNone/>
                  <wp:docPr id="223901581" name="Graphic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901581" name="Graphic 3"/>
                          <pic:cNvPicPr/>
                        </pic:nvPicPr>
                        <pic:blipFill>
                          <a:blip r:embed="rId13">
                            <a:extLst>
                              <a:ext uri="{28A0092B-C50C-407E-A947-70E740481C1C}">
                                <a14:useLocalDpi xmlns:a14="http://schemas.microsoft.com/office/drawing/2010/main" val="0"/>
                              </a:ext>
                            </a:extLst>
                          </a:blip>
                          <a:srcRect l="1141" r="1141"/>
                          <a:stretch>
                            <a:fillRect/>
                          </a:stretch>
                        </pic:blipFill>
                        <pic:spPr bwMode="auto">
                          <a:xfrm>
                            <a:off x="0" y="0"/>
                            <a:ext cx="6400800" cy="4480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97715" w14:paraId="28D22EE2" w14:textId="77777777" w:rsidTr="00E8382A">
        <w:trPr>
          <w:cantSplit/>
          <w:trHeight w:hRule="exact" w:val="7056"/>
        </w:trPr>
        <w:tc>
          <w:tcPr>
            <w:cnfStyle w:val="001000000000" w:firstRow="0" w:lastRow="0" w:firstColumn="1" w:lastColumn="0" w:oddVBand="0" w:evenVBand="0" w:oddHBand="0" w:evenHBand="0" w:firstRowFirstColumn="0" w:firstRowLastColumn="0" w:lastRowFirstColumn="0" w:lastRowLastColumn="0"/>
            <w:tcW w:w="10086" w:type="dxa"/>
          </w:tcPr>
          <w:p w14:paraId="026CF3D0" w14:textId="77777777" w:rsidR="00F97715" w:rsidRDefault="00F97715" w:rsidP="00E8382A">
            <w:pPr>
              <w:spacing w:before="0" w:after="0"/>
              <w:ind w:left="0" w:right="0"/>
            </w:pPr>
          </w:p>
        </w:tc>
      </w:tr>
    </w:tbl>
    <w:tbl>
      <w:tblPr>
        <w:tblStyle w:val="Plain"/>
        <w:tblW w:w="10080" w:type="dxa"/>
        <w:tblCellMar>
          <w:left w:w="0" w:type="dxa"/>
          <w:right w:w="0" w:type="dxa"/>
        </w:tblCellMar>
        <w:tblLook w:val="04A0" w:firstRow="1" w:lastRow="0" w:firstColumn="1" w:lastColumn="0" w:noHBand="0" w:noVBand="1"/>
      </w:tblPr>
      <w:tblGrid>
        <w:gridCol w:w="10080"/>
      </w:tblGrid>
      <w:tr w:rsidR="009C0F18" w14:paraId="2ADD3A05" w14:textId="77777777" w:rsidTr="009C0F18">
        <w:trPr>
          <w:trHeight w:val="1701"/>
        </w:trPr>
        <w:tc>
          <w:tcPr>
            <w:tcW w:w="10080" w:type="dxa"/>
          </w:tcPr>
          <w:p w14:paraId="225D500C" w14:textId="77777777" w:rsidR="009C0F18" w:rsidRDefault="009C0F18" w:rsidP="008D41A3">
            <w:pPr>
              <w:pStyle w:val="Title"/>
            </w:pPr>
            <w:bookmarkStart w:id="1" w:name="_Hlk153883610"/>
            <w:bookmarkEnd w:id="0"/>
            <w:r>
              <w:rPr>
                <w:noProof/>
              </w:rPr>
              <w:drawing>
                <wp:anchor distT="0" distB="0" distL="0" distR="0" simplePos="0" relativeHeight="251667968" behindDoc="1" locked="0" layoutInCell="1" allowOverlap="1" wp14:anchorId="5359056F" wp14:editId="20D3CA36">
                  <wp:simplePos x="0" y="0"/>
                  <wp:positionH relativeFrom="column">
                    <wp:posOffset>2266950</wp:posOffset>
                  </wp:positionH>
                  <wp:positionV relativeFrom="paragraph">
                    <wp:posOffset>94615</wp:posOffset>
                  </wp:positionV>
                  <wp:extent cx="3959225" cy="847725"/>
                  <wp:effectExtent l="0" t="0" r="3175" b="9525"/>
                  <wp:wrapTight wrapText="bothSides">
                    <wp:wrapPolygon edited="0">
                      <wp:start x="0" y="0"/>
                      <wp:lineTo x="0" y="21357"/>
                      <wp:lineTo x="21513" y="21357"/>
                      <wp:lineTo x="21513" y="0"/>
                      <wp:lineTo x="0" y="0"/>
                    </wp:wrapPolygon>
                  </wp:wrapTight>
                  <wp:docPr id="19589696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69653" name="Graphic 2"/>
                          <pic:cNvPicPr/>
                        </pic:nvPicPr>
                        <pic:blipFill>
                          <a:blip r:embed="rId14">
                            <a:extLst>
                              <a:ext uri="{28A0092B-C50C-407E-A947-70E740481C1C}">
                                <a14:useLocalDpi xmlns:a14="http://schemas.microsoft.com/office/drawing/2010/main" val="0"/>
                              </a:ext>
                            </a:extLst>
                          </a:blip>
                          <a:stretch>
                            <a:fillRect/>
                          </a:stretch>
                        </pic:blipFill>
                        <pic:spPr>
                          <a:xfrm>
                            <a:off x="0" y="0"/>
                            <a:ext cx="3959225" cy="847725"/>
                          </a:xfrm>
                          <a:prstGeom prst="rect">
                            <a:avLst/>
                          </a:prstGeom>
                        </pic:spPr>
                      </pic:pic>
                    </a:graphicData>
                  </a:graphic>
                  <wp14:sizeRelH relativeFrom="margin">
                    <wp14:pctWidth>0</wp14:pctWidth>
                  </wp14:sizeRelH>
                  <wp14:sizeRelV relativeFrom="margin">
                    <wp14:pctHeight>0</wp14:pctHeight>
                  </wp14:sizeRelV>
                </wp:anchor>
              </w:drawing>
            </w:r>
          </w:p>
        </w:tc>
      </w:tr>
      <w:tr w:rsidR="009C0F18" w14:paraId="3F2C219F" w14:textId="77777777" w:rsidTr="009C0F18">
        <w:trPr>
          <w:trHeight w:val="990"/>
        </w:trPr>
        <w:sdt>
          <w:sdtPr>
            <w:rPr>
              <w:highlight w:val="yellow"/>
            </w:rPr>
            <w:alias w:val="Title"/>
            <w:tag w:val="Add Title"/>
            <w:id w:val="1364790510"/>
            <w:placeholder>
              <w:docPart w:val="19E62CA5881A4542B79AB8AE51FC4155"/>
            </w:placeholder>
          </w:sdtPr>
          <w:sdtEndPr/>
          <w:sdtContent>
            <w:tc>
              <w:tcPr>
                <w:tcW w:w="10080" w:type="dxa"/>
                <w:vAlign w:val="center"/>
              </w:tcPr>
              <w:p w14:paraId="0407A4EA" w14:textId="479A7565" w:rsidR="009C0F18" w:rsidRPr="00D43C3B" w:rsidRDefault="00EA4D97" w:rsidP="00854195">
                <w:pPr>
                  <w:pStyle w:val="Title"/>
                  <w:ind w:left="0" w:right="0"/>
                  <w:rPr>
                    <w:highlight w:val="yellow"/>
                  </w:rPr>
                </w:pPr>
                <w:r w:rsidRPr="00135E0C">
                  <w:t xml:space="preserve">Senior Vice President and </w:t>
                </w:r>
                <w:r w:rsidR="009C0F18" w:rsidRPr="00135E0C">
                  <w:t>Chief Nurse Executive</w:t>
                </w:r>
              </w:p>
            </w:tc>
          </w:sdtContent>
        </w:sdt>
      </w:tr>
      <w:tr w:rsidR="009C0F18" w14:paraId="1AC1B9F5" w14:textId="77777777" w:rsidTr="009C0F18">
        <w:sdt>
          <w:sdtPr>
            <w:rPr>
              <w:highlight w:val="yellow"/>
            </w:rPr>
            <w:alias w:val=" Sub Title"/>
            <w:id w:val="1701976345"/>
            <w:placeholder>
              <w:docPart w:val="39947773FB3A4D5794856A22C620DBFB"/>
            </w:placeholder>
            <w:showingPlcHdr/>
          </w:sdtPr>
          <w:sdtEndPr/>
          <w:sdtContent>
            <w:tc>
              <w:tcPr>
                <w:tcW w:w="10080" w:type="dxa"/>
              </w:tcPr>
              <w:p w14:paraId="1B12A3A3" w14:textId="77777777" w:rsidR="009C0F18" w:rsidRPr="00D43C3B" w:rsidRDefault="009C0F18" w:rsidP="009F1757">
                <w:pPr>
                  <w:pStyle w:val="Subtitle"/>
                  <w:ind w:left="0" w:right="0"/>
                  <w:rPr>
                    <w:highlight w:val="yellow"/>
                  </w:rPr>
                </w:pPr>
                <w:r w:rsidRPr="00135E0C">
                  <w:t>Leadership Profile</w:t>
                </w:r>
              </w:p>
            </w:tc>
          </w:sdtContent>
        </w:sdt>
      </w:tr>
      <w:tr w:rsidR="009C0F18" w14:paraId="6472AF46" w14:textId="77777777" w:rsidTr="009C0F18">
        <w:tc>
          <w:tcPr>
            <w:tcW w:w="10080" w:type="dxa"/>
          </w:tcPr>
          <w:p w14:paraId="1507BDC1" w14:textId="1B70299C" w:rsidR="009C0F18" w:rsidRDefault="006D1C71" w:rsidP="00802F0F">
            <w:pPr>
              <w:pStyle w:val="Date"/>
              <w:tabs>
                <w:tab w:val="left" w:pos="8355"/>
              </w:tabs>
              <w:ind w:left="0" w:right="0"/>
            </w:pPr>
            <w:r>
              <w:t>Ju</w:t>
            </w:r>
            <w:r w:rsidR="00361B7C">
              <w:t>ly</w:t>
            </w:r>
            <w:r>
              <w:t xml:space="preserve"> 2026</w:t>
            </w:r>
          </w:p>
        </w:tc>
      </w:tr>
      <w:tr w:rsidR="009C0F18" w14:paraId="50848414" w14:textId="77777777" w:rsidTr="009C0F18">
        <w:tc>
          <w:tcPr>
            <w:tcW w:w="10080" w:type="dxa"/>
          </w:tcPr>
          <w:p w14:paraId="1EBB02EC" w14:textId="6E4093DA" w:rsidR="009C0F18" w:rsidRDefault="009C0F18" w:rsidP="009F1757">
            <w:pPr>
              <w:pStyle w:val="Author"/>
            </w:pPr>
            <w:r>
              <w:t xml:space="preserve">Prepared by </w:t>
            </w:r>
            <w:sdt>
              <w:sdtPr>
                <w:alias w:val="Name"/>
                <w:id w:val="-200785126"/>
                <w:placeholder>
                  <w:docPart w:val="43423A347EC248B0910753830C8443AB"/>
                </w:placeholder>
              </w:sdtPr>
              <w:sdtEndPr/>
              <w:sdtContent>
                <w:r w:rsidR="006D1C71">
                  <w:t xml:space="preserve">Jim King, </w:t>
                </w:r>
                <w:r w:rsidR="00C320A7">
                  <w:t>Keshia Harris, and Angela Raphael</w:t>
                </w:r>
              </w:sdtContent>
            </w:sdt>
          </w:p>
        </w:tc>
      </w:tr>
      <w:bookmarkEnd w:id="1"/>
    </w:tbl>
    <w:p w14:paraId="06CBC9A9" w14:textId="77777777" w:rsidR="00BE77E3" w:rsidRPr="00E80710" w:rsidRDefault="00BE77E3" w:rsidP="00AC401A">
      <w:pPr>
        <w:pStyle w:val="Heading1-MiddleofPage"/>
      </w:pPr>
      <w:r>
        <w:br w:type="page"/>
      </w:r>
    </w:p>
    <w:p w14:paraId="53041C6E" w14:textId="690D2C6F" w:rsidR="00FF4711" w:rsidRPr="001D6018" w:rsidRDefault="00FF4711" w:rsidP="001D6018">
      <w:pPr>
        <w:pStyle w:val="Heading1-MidPage"/>
        <w:rPr>
          <w:b/>
          <w:bCs/>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4"/>
      </w:tblGrid>
      <w:tr w:rsidR="00C42D61" w:rsidRPr="006A4400" w14:paraId="3435EBC5" w14:textId="77777777" w:rsidTr="00C42D61">
        <w:trPr>
          <w:trHeight w:val="20"/>
        </w:trPr>
        <w:tc>
          <w:tcPr>
            <w:tcW w:w="6614" w:type="dxa"/>
            <w:hideMark/>
          </w:tcPr>
          <w:bookmarkStart w:id="2" w:name="_Hlk158925323"/>
          <w:bookmarkStart w:id="3" w:name="_Toc146104831"/>
          <w:p w14:paraId="20E59476" w14:textId="2D832E67" w:rsidR="005E4880" w:rsidRDefault="00C42D61">
            <w:pPr>
              <w:pStyle w:val="TOC1"/>
              <w:rPr>
                <w:rFonts w:eastAsiaTheme="minorEastAsia"/>
                <w:b w:val="0"/>
                <w:color w:val="auto"/>
                <w:kern w:val="2"/>
                <w:szCs w:val="24"/>
                <w14:ligatures w14:val="standardContextual"/>
              </w:rPr>
            </w:pPr>
            <w:r>
              <w:rPr>
                <w:rFonts w:eastAsia="Times New Roman"/>
                <w:lang w:val="en-GB"/>
              </w:rPr>
              <w:fldChar w:fldCharType="begin"/>
            </w:r>
            <w:r>
              <w:rPr>
                <w:rFonts w:eastAsia="Times New Roman"/>
                <w:lang w:val="en-GB"/>
              </w:rPr>
              <w:instrText xml:space="preserve"> TOC \o "1-1" \h \z \u </w:instrText>
            </w:r>
            <w:r>
              <w:rPr>
                <w:rFonts w:eastAsia="Times New Roman"/>
                <w:lang w:val="en-GB"/>
              </w:rPr>
              <w:fldChar w:fldCharType="separate"/>
            </w:r>
            <w:hyperlink w:anchor="_Toc231808500" w:history="1">
              <w:r w:rsidR="005E4880" w:rsidRPr="004A3886">
                <w:rPr>
                  <w:rStyle w:val="Hyperlink"/>
                </w:rPr>
                <w:t>The Opportunity</w:t>
              </w:r>
              <w:r w:rsidR="005E4880">
                <w:rPr>
                  <w:webHidden/>
                </w:rPr>
                <w:tab/>
              </w:r>
              <w:r w:rsidR="005E4880">
                <w:rPr>
                  <w:webHidden/>
                </w:rPr>
                <w:fldChar w:fldCharType="begin"/>
              </w:r>
              <w:r w:rsidR="005E4880">
                <w:rPr>
                  <w:webHidden/>
                </w:rPr>
                <w:instrText xml:space="preserve"> PAGEREF _Toc231808500 \h </w:instrText>
              </w:r>
              <w:r w:rsidR="005E4880">
                <w:rPr>
                  <w:webHidden/>
                </w:rPr>
              </w:r>
              <w:r w:rsidR="005E4880">
                <w:rPr>
                  <w:webHidden/>
                </w:rPr>
                <w:fldChar w:fldCharType="separate"/>
              </w:r>
              <w:r w:rsidR="00D319C5">
                <w:rPr>
                  <w:webHidden/>
                </w:rPr>
                <w:t>1</w:t>
              </w:r>
              <w:r w:rsidR="005E4880">
                <w:rPr>
                  <w:webHidden/>
                </w:rPr>
                <w:fldChar w:fldCharType="end"/>
              </w:r>
            </w:hyperlink>
          </w:p>
          <w:p w14:paraId="227D3A80" w14:textId="7A3DBF3A" w:rsidR="005E4880" w:rsidRDefault="005E4880">
            <w:pPr>
              <w:pStyle w:val="TOC1"/>
              <w:rPr>
                <w:rFonts w:eastAsiaTheme="minorEastAsia"/>
                <w:b w:val="0"/>
                <w:color w:val="auto"/>
                <w:kern w:val="2"/>
                <w:szCs w:val="24"/>
                <w14:ligatures w14:val="standardContextual"/>
              </w:rPr>
            </w:pPr>
            <w:hyperlink w:anchor="_Toc231808501" w:history="1">
              <w:r w:rsidRPr="004A3886">
                <w:rPr>
                  <w:rStyle w:val="Hyperlink"/>
                </w:rPr>
                <w:t>Organization Overview</w:t>
              </w:r>
              <w:r>
                <w:rPr>
                  <w:webHidden/>
                </w:rPr>
                <w:tab/>
              </w:r>
              <w:r>
                <w:rPr>
                  <w:webHidden/>
                </w:rPr>
                <w:fldChar w:fldCharType="begin"/>
              </w:r>
              <w:r>
                <w:rPr>
                  <w:webHidden/>
                </w:rPr>
                <w:instrText xml:space="preserve"> PAGEREF _Toc231808501 \h </w:instrText>
              </w:r>
              <w:r>
                <w:rPr>
                  <w:webHidden/>
                </w:rPr>
              </w:r>
              <w:r>
                <w:rPr>
                  <w:webHidden/>
                </w:rPr>
                <w:fldChar w:fldCharType="separate"/>
              </w:r>
              <w:r w:rsidR="00D319C5">
                <w:rPr>
                  <w:webHidden/>
                </w:rPr>
                <w:t>2</w:t>
              </w:r>
              <w:r>
                <w:rPr>
                  <w:webHidden/>
                </w:rPr>
                <w:fldChar w:fldCharType="end"/>
              </w:r>
            </w:hyperlink>
          </w:p>
          <w:p w14:paraId="393A0CDA" w14:textId="3B63771C" w:rsidR="005E4880" w:rsidRDefault="005E4880">
            <w:pPr>
              <w:pStyle w:val="TOC1"/>
              <w:rPr>
                <w:rFonts w:eastAsiaTheme="minorEastAsia"/>
                <w:b w:val="0"/>
                <w:color w:val="auto"/>
                <w:kern w:val="2"/>
                <w:szCs w:val="24"/>
                <w14:ligatures w14:val="standardContextual"/>
              </w:rPr>
            </w:pPr>
            <w:hyperlink w:anchor="_Toc231808502" w:history="1">
              <w:r w:rsidRPr="004A3886">
                <w:rPr>
                  <w:rStyle w:val="Hyperlink"/>
                </w:rPr>
                <w:t>Position Summary</w:t>
              </w:r>
              <w:r>
                <w:rPr>
                  <w:webHidden/>
                </w:rPr>
                <w:tab/>
              </w:r>
              <w:r>
                <w:rPr>
                  <w:webHidden/>
                </w:rPr>
                <w:fldChar w:fldCharType="begin"/>
              </w:r>
              <w:r>
                <w:rPr>
                  <w:webHidden/>
                </w:rPr>
                <w:instrText xml:space="preserve"> PAGEREF _Toc231808502 \h </w:instrText>
              </w:r>
              <w:r>
                <w:rPr>
                  <w:webHidden/>
                </w:rPr>
              </w:r>
              <w:r>
                <w:rPr>
                  <w:webHidden/>
                </w:rPr>
                <w:fldChar w:fldCharType="separate"/>
              </w:r>
              <w:r w:rsidR="00D319C5">
                <w:rPr>
                  <w:webHidden/>
                </w:rPr>
                <w:t>7</w:t>
              </w:r>
              <w:r>
                <w:rPr>
                  <w:webHidden/>
                </w:rPr>
                <w:fldChar w:fldCharType="end"/>
              </w:r>
            </w:hyperlink>
          </w:p>
          <w:p w14:paraId="030BE48F" w14:textId="52CE9AAE" w:rsidR="005E4880" w:rsidRDefault="005E4880">
            <w:pPr>
              <w:pStyle w:val="TOC1"/>
              <w:rPr>
                <w:rFonts w:eastAsiaTheme="minorEastAsia"/>
                <w:b w:val="0"/>
                <w:color w:val="auto"/>
                <w:kern w:val="2"/>
                <w:szCs w:val="24"/>
                <w14:ligatures w14:val="standardContextual"/>
              </w:rPr>
            </w:pPr>
            <w:hyperlink w:anchor="_Toc231808503" w:history="1">
              <w:r w:rsidRPr="004A3886">
                <w:rPr>
                  <w:rStyle w:val="Hyperlink"/>
                </w:rPr>
                <w:t>Goals and Objectives</w:t>
              </w:r>
              <w:r>
                <w:rPr>
                  <w:webHidden/>
                </w:rPr>
                <w:tab/>
              </w:r>
              <w:r>
                <w:rPr>
                  <w:webHidden/>
                </w:rPr>
                <w:fldChar w:fldCharType="begin"/>
              </w:r>
              <w:r>
                <w:rPr>
                  <w:webHidden/>
                </w:rPr>
                <w:instrText xml:space="preserve"> PAGEREF _Toc231808503 \h </w:instrText>
              </w:r>
              <w:r>
                <w:rPr>
                  <w:webHidden/>
                </w:rPr>
              </w:r>
              <w:r>
                <w:rPr>
                  <w:webHidden/>
                </w:rPr>
                <w:fldChar w:fldCharType="separate"/>
              </w:r>
              <w:r w:rsidR="00D319C5">
                <w:rPr>
                  <w:webHidden/>
                </w:rPr>
                <w:t>10</w:t>
              </w:r>
              <w:r>
                <w:rPr>
                  <w:webHidden/>
                </w:rPr>
                <w:fldChar w:fldCharType="end"/>
              </w:r>
            </w:hyperlink>
          </w:p>
          <w:p w14:paraId="7A4C01DC" w14:textId="340CE795" w:rsidR="005E4880" w:rsidRDefault="005E4880">
            <w:pPr>
              <w:pStyle w:val="TOC1"/>
              <w:rPr>
                <w:rFonts w:eastAsiaTheme="minorEastAsia"/>
                <w:b w:val="0"/>
                <w:color w:val="auto"/>
                <w:kern w:val="2"/>
                <w:szCs w:val="24"/>
                <w14:ligatures w14:val="standardContextual"/>
              </w:rPr>
            </w:pPr>
            <w:hyperlink w:anchor="_Toc231808504" w:history="1">
              <w:r w:rsidRPr="004A3886">
                <w:rPr>
                  <w:rStyle w:val="Hyperlink"/>
                </w:rPr>
                <w:t>Candidate Qualifications</w:t>
              </w:r>
              <w:r>
                <w:rPr>
                  <w:webHidden/>
                </w:rPr>
                <w:tab/>
              </w:r>
              <w:r>
                <w:rPr>
                  <w:webHidden/>
                </w:rPr>
                <w:fldChar w:fldCharType="begin"/>
              </w:r>
              <w:r>
                <w:rPr>
                  <w:webHidden/>
                </w:rPr>
                <w:instrText xml:space="preserve"> PAGEREF _Toc231808504 \h </w:instrText>
              </w:r>
              <w:r>
                <w:rPr>
                  <w:webHidden/>
                </w:rPr>
              </w:r>
              <w:r>
                <w:rPr>
                  <w:webHidden/>
                </w:rPr>
                <w:fldChar w:fldCharType="separate"/>
              </w:r>
              <w:r w:rsidR="00D319C5">
                <w:rPr>
                  <w:webHidden/>
                </w:rPr>
                <w:t>11</w:t>
              </w:r>
              <w:r>
                <w:rPr>
                  <w:webHidden/>
                </w:rPr>
                <w:fldChar w:fldCharType="end"/>
              </w:r>
            </w:hyperlink>
          </w:p>
          <w:p w14:paraId="50F052CE" w14:textId="6ACFD0BB" w:rsidR="005E4880" w:rsidRDefault="005E4880">
            <w:pPr>
              <w:pStyle w:val="TOC1"/>
            </w:pPr>
            <w:hyperlink w:anchor="_Toc231808505" w:history="1">
              <w:r w:rsidRPr="004A3886">
                <w:rPr>
                  <w:rStyle w:val="Hyperlink"/>
                </w:rPr>
                <w:t>The Community</w:t>
              </w:r>
              <w:r>
                <w:rPr>
                  <w:webHidden/>
                </w:rPr>
                <w:tab/>
              </w:r>
              <w:r>
                <w:rPr>
                  <w:webHidden/>
                </w:rPr>
                <w:fldChar w:fldCharType="begin"/>
              </w:r>
              <w:r>
                <w:rPr>
                  <w:webHidden/>
                </w:rPr>
                <w:instrText xml:space="preserve"> PAGEREF _Toc231808505 \h </w:instrText>
              </w:r>
              <w:r>
                <w:rPr>
                  <w:webHidden/>
                </w:rPr>
              </w:r>
              <w:r>
                <w:rPr>
                  <w:webHidden/>
                </w:rPr>
                <w:fldChar w:fldCharType="separate"/>
              </w:r>
              <w:r w:rsidR="00D319C5">
                <w:rPr>
                  <w:webHidden/>
                </w:rPr>
                <w:t>14</w:t>
              </w:r>
              <w:r>
                <w:rPr>
                  <w:webHidden/>
                </w:rPr>
                <w:fldChar w:fldCharType="end"/>
              </w:r>
            </w:hyperlink>
          </w:p>
          <w:p w14:paraId="5FC37F1A" w14:textId="07CECC7C" w:rsidR="00C42D61" w:rsidRPr="006A4400" w:rsidRDefault="00EB11B7" w:rsidP="00D319C5">
            <w:pPr>
              <w:pStyle w:val="TOC1"/>
              <w:rPr>
                <w:rFonts w:eastAsia="Times New Roman"/>
                <w:lang w:val="en-GB"/>
              </w:rPr>
            </w:pPr>
            <w:hyperlink w:anchor="_Toc231808506" w:history="1">
              <w:r>
                <w:t>Procedure for Candidacy</w:t>
              </w:r>
              <w:r w:rsidR="005E4880">
                <w:rPr>
                  <w:webHidden/>
                </w:rPr>
                <w:tab/>
              </w:r>
            </w:hyperlink>
            <w:r w:rsidR="00C42D61">
              <w:rPr>
                <w:rFonts w:eastAsia="Times New Roman"/>
                <w:lang w:val="en-GB"/>
              </w:rPr>
              <w:fldChar w:fldCharType="end"/>
            </w:r>
            <w:r w:rsidR="00D319C5">
              <w:rPr>
                <w:rFonts w:eastAsia="Times New Roman"/>
                <w:lang w:val="en-GB"/>
              </w:rPr>
              <w:t>15</w:t>
            </w:r>
          </w:p>
        </w:tc>
      </w:tr>
      <w:bookmarkEnd w:id="2"/>
    </w:tbl>
    <w:p w14:paraId="607D8AA4" w14:textId="77777777" w:rsidR="006A4400" w:rsidRDefault="006A4400" w:rsidP="006A4400">
      <w:pPr>
        <w:rPr>
          <w:rFonts w:ascii="Arial" w:eastAsia="Times New Roman" w:hAnsi="Arial" w:cs="Times New Roman"/>
          <w:noProof/>
          <w:kern w:val="2"/>
          <w14:ligatures w14:val="standardContextual"/>
        </w:rPr>
      </w:pPr>
    </w:p>
    <w:p w14:paraId="4B3C9988" w14:textId="77777777" w:rsidR="00FF4711" w:rsidRPr="006A4400" w:rsidRDefault="00FF4711" w:rsidP="006A4400">
      <w:pPr>
        <w:rPr>
          <w:rFonts w:ascii="Arial" w:eastAsia="Times New Roman" w:hAnsi="Arial" w:cs="Times New Roman"/>
          <w:noProof/>
          <w:kern w:val="2"/>
          <w14:ligatures w14:val="standardContextual"/>
        </w:rPr>
      </w:pPr>
    </w:p>
    <w:p w14:paraId="4F8BD1E2" w14:textId="77777777" w:rsidR="006A4400" w:rsidRDefault="006A4400" w:rsidP="006A4400">
      <w:pPr>
        <w:rPr>
          <w:rFonts w:asciiTheme="majorHAnsi" w:eastAsiaTheme="majorEastAsia" w:hAnsiTheme="majorHAnsi" w:cstheme="majorBidi"/>
          <w:b/>
          <w:bCs/>
          <w:color w:val="21455D" w:themeColor="accent3"/>
          <w:sz w:val="32"/>
          <w:szCs w:val="60"/>
        </w:rPr>
      </w:pPr>
    </w:p>
    <w:p w14:paraId="41FF9821" w14:textId="77777777" w:rsidR="006A4400" w:rsidRPr="006A4400" w:rsidRDefault="006A4400" w:rsidP="006A4400">
      <w:pPr>
        <w:rPr>
          <w:rFonts w:asciiTheme="majorHAnsi" w:eastAsiaTheme="majorEastAsia" w:hAnsiTheme="majorHAnsi" w:cstheme="majorBidi"/>
          <w:sz w:val="32"/>
          <w:szCs w:val="60"/>
        </w:rPr>
        <w:sectPr w:rsidR="006A4400" w:rsidRPr="006A4400" w:rsidSect="002C6EF5">
          <w:headerReference w:type="default" r:id="rId15"/>
          <w:footerReference w:type="default" r:id="rId16"/>
          <w:footerReference w:type="first" r:id="rId17"/>
          <w:pgSz w:w="12240" w:h="15840" w:code="1"/>
          <w:pgMar w:top="1440" w:right="1077" w:bottom="1440" w:left="1077" w:header="720" w:footer="431" w:gutter="0"/>
          <w:pgNumType w:start="0"/>
          <w:cols w:space="708"/>
          <w:titlePg/>
          <w:docGrid w:linePitch="360"/>
        </w:sectPr>
      </w:pPr>
    </w:p>
    <w:p w14:paraId="057BF957" w14:textId="77777777" w:rsidR="000D1DD0" w:rsidRPr="000D1DD0" w:rsidRDefault="000D1DD0" w:rsidP="001D6018">
      <w:pPr>
        <w:pStyle w:val="Heading1"/>
      </w:pPr>
      <w:bookmarkStart w:id="4" w:name="_Toc155173734"/>
      <w:bookmarkStart w:id="5" w:name="_Toc231808500"/>
      <w:r w:rsidRPr="000D1DD0">
        <w:lastRenderedPageBreak/>
        <w:t>The Opportunity</w:t>
      </w:r>
      <w:bookmarkEnd w:id="4"/>
      <w:bookmarkEnd w:id="5"/>
    </w:p>
    <w:p w14:paraId="06337740" w14:textId="72CCDD7C" w:rsidR="00D67F82" w:rsidRPr="00EF4674" w:rsidRDefault="00D67F82" w:rsidP="00D67F82">
      <w:bookmarkStart w:id="6" w:name="_Toc155173735"/>
      <w:bookmarkEnd w:id="3"/>
      <w:r w:rsidRPr="00EF4674">
        <w:t xml:space="preserve">Methodist Le Bonheur Healthcare (MLH), based in Memphis, Tennessee, has retained WittKieffer to assist in the recruitment of candidates for their </w:t>
      </w:r>
      <w:r>
        <w:t xml:space="preserve">Senior </w:t>
      </w:r>
      <w:r w:rsidRPr="00EF4674">
        <w:t>Vice President/ Chief Nurse Executive (</w:t>
      </w:r>
      <w:r>
        <w:t>S</w:t>
      </w:r>
      <w:r w:rsidRPr="00EF4674">
        <w:t xml:space="preserve">VP/CNE) position. This position </w:t>
      </w:r>
      <w:r>
        <w:t xml:space="preserve">serves as the top executive nursing leader for the system and is a </w:t>
      </w:r>
      <w:r w:rsidRPr="00EF4674">
        <w:t>member of the MLH executive</w:t>
      </w:r>
      <w:r w:rsidR="00463CBB">
        <w:t xml:space="preserve"> leadership</w:t>
      </w:r>
      <w:r w:rsidRPr="00EF4674">
        <w:t xml:space="preserve"> team. </w:t>
      </w:r>
      <w:r>
        <w:t xml:space="preserve">The </w:t>
      </w:r>
      <w:r w:rsidRPr="00EF4674">
        <w:t xml:space="preserve">SVP/CNE has accountability for developing and implementing standards of nursing practice to ensure delivery of quality patient care in compliance with all state, federal, and local regulations laws, standards, and protocols. The </w:t>
      </w:r>
      <w:r>
        <w:t>S</w:t>
      </w:r>
      <w:r w:rsidRPr="00EF4674">
        <w:t xml:space="preserve">VP/CNE collaborates on the development and implementation of system-wide nursing initiatives, including consistent review of clinical practices to ensure patients receive care that aligns with evidence-based practice. </w:t>
      </w:r>
      <w:r w:rsidRPr="0000525D">
        <w:t xml:space="preserve">The </w:t>
      </w:r>
      <w:r>
        <w:t>S</w:t>
      </w:r>
      <w:r w:rsidRPr="0000525D">
        <w:t>VP/CNE will be innovative in ways that technology can transform patient care to remain the healthcare system of choice while capturing the needs of the workforce for the present and future. They are responsible for supporting the knowledge and use of an electronic medication record that is proven to</w:t>
      </w:r>
      <w:r w:rsidRPr="00EF4674">
        <w:t xml:space="preserve"> provide the MLH clinical </w:t>
      </w:r>
      <w:r w:rsidR="00EA22F8" w:rsidRPr="00EF4674">
        <w:t>team with</w:t>
      </w:r>
      <w:r w:rsidRPr="00EF4674">
        <w:t xml:space="preserve"> the information they need to care for patients, while supplying </w:t>
      </w:r>
      <w:r w:rsidR="00C8227A" w:rsidRPr="00EF4674">
        <w:t>patients with</w:t>
      </w:r>
      <w:r w:rsidRPr="00EF4674">
        <w:t xml:space="preserve"> the information and tools to take control of their health. This role will use the patient and family-centered care principles and collaborate with all members of the health care team to continually make improvements for all stakeholders. The </w:t>
      </w:r>
      <w:r>
        <w:t>S</w:t>
      </w:r>
      <w:r w:rsidRPr="00EF4674">
        <w:t>VP/CNE models appropriate behavior as exemplified in MLH's mission, vision, and values.</w:t>
      </w:r>
    </w:p>
    <w:p w14:paraId="7F728A85" w14:textId="77777777" w:rsidR="00D67F82" w:rsidRPr="00EF4674" w:rsidRDefault="00D67F82" w:rsidP="00D67F82">
      <w:r w:rsidRPr="00EF4674">
        <w:t>This executive position is a mission-critical role dedicated to the continued delivery of excellent patient care in a highly complex, urban medical center, which serves as the tertiary specialty acute care health provider for the region. Special focus will be on care transformation, providing care in a cost-effective and efficient manner; operations improvements in patient flow, length-of-stay reduction, and readmissions reduction; while providing a stimulating, rewarding work environment for nurses and patient care services staff at all levels.</w:t>
      </w:r>
    </w:p>
    <w:p w14:paraId="6838F9F7" w14:textId="77777777" w:rsidR="00D67F82" w:rsidRPr="00EF4674" w:rsidRDefault="00D67F82" w:rsidP="00D67F82">
      <w:r w:rsidRPr="00EF4674">
        <w:t xml:space="preserve">The </w:t>
      </w:r>
      <w:r>
        <w:t>S</w:t>
      </w:r>
      <w:r w:rsidRPr="00EF4674">
        <w:t>VP/CNE will establish themself as a visible and approachable individual who is a transparent, proactive, and a highly effective communicator. They will serve as a strategic partner to the executive leadership team, playing a critical role in proactively developing and optimizing relationships throughout the organization and continuing to maintain a culture that actively seeks excellence in healthcare delivery. This position serves as a role model for nurses throughout the organization and promotes an awareness and understanding of high-quality outcomes, cost effective operations, and service excellence. The successful candidate will be a collaborative leader, comfortable leading and supporting change in a highly complex and demanding environment.</w:t>
      </w:r>
    </w:p>
    <w:p w14:paraId="6CDA5710" w14:textId="77777777" w:rsidR="00D67F82" w:rsidRPr="00EF4674" w:rsidRDefault="00D67F82" w:rsidP="00D67F82">
      <w:r w:rsidRPr="00EF4674">
        <w:t>This is a unique career opportunity best suited for an individual strongly compelled to participate with an energetic leadership team to transform healthcare for the people of Memphis and southwest Tennessee.</w:t>
      </w:r>
    </w:p>
    <w:p w14:paraId="24A800C1" w14:textId="77777777" w:rsidR="00130F56" w:rsidRDefault="00130F56" w:rsidP="00130F56">
      <w:pPr>
        <w:pStyle w:val="Heading1"/>
      </w:pPr>
      <w:bookmarkStart w:id="7" w:name="_Toc231808501"/>
      <w:r>
        <w:lastRenderedPageBreak/>
        <w:t>Organization Overview</w:t>
      </w:r>
      <w:bookmarkEnd w:id="6"/>
      <w:bookmarkEnd w:id="7"/>
    </w:p>
    <w:p w14:paraId="38B69B7E" w14:textId="77777777" w:rsidR="00811985" w:rsidRDefault="00811985" w:rsidP="000B1501">
      <w:pPr>
        <w:pStyle w:val="Heading2"/>
      </w:pPr>
      <w:bookmarkStart w:id="8" w:name="_Toc155173736"/>
      <w:r>
        <w:t xml:space="preserve">Methodist Le Bonheur </w:t>
      </w:r>
      <w:r w:rsidRPr="00FA5BA4">
        <w:t>Healthcare</w:t>
      </w:r>
    </w:p>
    <w:p w14:paraId="50780ECF" w14:textId="610E3DB3" w:rsidR="00811985" w:rsidRDefault="00811985" w:rsidP="00811985">
      <w:r>
        <w:t xml:space="preserve">Concerned about the conditions of the hospital where his sick pastor was being treated, Mississippi planter John Sherard dreamed of building a hospital that would provide excellent care for all patients. </w:t>
      </w:r>
      <w:r w:rsidR="00F5554D">
        <w:t>Methodist Le Bonheur Healthcare (</w:t>
      </w:r>
      <w:r>
        <w:t>MLH</w:t>
      </w:r>
      <w:r w:rsidR="00F5554D">
        <w:t>)</w:t>
      </w:r>
      <w:r>
        <w:t xml:space="preserve"> traces its roots to 1918 when Sherard’s dream became a reality. The effort to open the first Methodist hospital in Memphis got a boost with the donation of the 65-bed Lucy Brinkley Women’s and Children’s Hospital on June 23, 1918. In 1924, a new Methodist Hospital building was opened on Union Avenue in Memphis, eventually becoming Methodist University Hospital. MLH has grown and transformed over the decades and a key milestone was when Le Bonheur Children’s Hospital became part of the MLH family in 1995.</w:t>
      </w:r>
    </w:p>
    <w:p w14:paraId="28DCF377" w14:textId="77777777" w:rsidR="00811985" w:rsidRDefault="00811985" w:rsidP="00811985">
      <w:r>
        <w:t>Led by president and chief executive officer, Michael Ugwueke, MPH, DHA, FACHE, MLH is now an integrated, not-for-profit healthcare system with locations and partners across the Mid-South. Methodist has grown from one hospital into a comprehensive health system with over 100 sites of care, including six hospitals, a home health agency, ambulatory surgery centers, outpatient facilities, a hospice residence and physician practices serving residents in the greater Memphis area, regardless of their ability to pay. Throughout its history, MLH has remained affiliated with the United Methodist Church.</w:t>
      </w:r>
    </w:p>
    <w:p w14:paraId="3F74F505" w14:textId="5E94C52F" w:rsidR="00811985" w:rsidRDefault="00811985" w:rsidP="00811985">
      <w:r>
        <w:t xml:space="preserve">The </w:t>
      </w:r>
      <w:r w:rsidR="00CF1E48">
        <w:t>second largest</w:t>
      </w:r>
      <w:r>
        <w:t xml:space="preserve"> private employer in the county, MLH employs over 13,000 associates (employees) and partners with over 2,400 providers. The system has a $5 billion economic impact on Shelby County, supporting nearly 35,000 additional jobs in the community and contributing an average of $226 million annually in Community Benefit (charity care, Medicare/TennCare </w:t>
      </w:r>
      <w:r w:rsidRPr="0000525D">
        <w:t>shortfall a</w:t>
      </w:r>
      <w:r>
        <w:t>nd medical education). Net revenue is approximately $2 billion.</w:t>
      </w:r>
    </w:p>
    <w:p w14:paraId="04E8A407" w14:textId="77777777" w:rsidR="00811985" w:rsidRDefault="00811985" w:rsidP="00811985">
      <w:r>
        <w:t>Across the MLH system there are five adult, short-term, acute care hospitals that account for over 1,600 beds. These hospitals include Methodist University Hospital, Methodist Le Bonheur Germantown Hospital, Methodist North Hospital, Methodist Olive Branch Hospital and Methodist South Hospital. The largest and most comprehensive of these is Methodist University Hospital, a 617-bed facility located in the midtown medical center. Methodist University Hospital brings together research, medicine, and innovation. Le Bonheur and North are Magnet designated for nursing excellence. All hospitals within the system are seeking Magnet designation in the near future and on the journey accordingly.</w:t>
      </w:r>
    </w:p>
    <w:p w14:paraId="6BE94089" w14:textId="77777777" w:rsidR="00811985" w:rsidRDefault="00811985" w:rsidP="00811985">
      <w:r>
        <w:t xml:space="preserve">Le Bonheur Children's Hospital (Le Bonheur) is the only comprehensive pediatric hospital in Memphis and its surrounding region. With 255-beds, Le Bonheur is an ACS Level I Pediatric Trauma center and offers a complete range of healthcare services for children. Recognized by </w:t>
      </w:r>
      <w:r w:rsidRPr="001529A3">
        <w:rPr>
          <w:i/>
          <w:iCs/>
        </w:rPr>
        <w:t>U.S. News &amp; World Report</w:t>
      </w:r>
      <w:r>
        <w:t xml:space="preserve"> as one of the top children's hospitals in the country, Le Bonheur has a strong collaborative relationship with St. Jude Children's Research Hospital, in addition to its academic affiliation with the University of Tennessee Health Science Center (UTHSC). UT Le Bonheur Pediatrics Specialists (ULPS) is Le Bonheur's joint faculty group with UTHSC. Le Bonheur provides care in seven locations in Tennessee, Mississippi, and Arkansas and is home to more than 230 subspecialists and approximately 50 advanced practice providers.</w:t>
      </w:r>
    </w:p>
    <w:p w14:paraId="6E5DB71C" w14:textId="77777777" w:rsidR="00811985" w:rsidRDefault="00811985" w:rsidP="00811985">
      <w:r>
        <w:t>To complement the network of hospitals in the greater Memphis region, MLH provides comprehensive ancillary services. There are two dedicated sites for wound healing and sleep disorders, six urgent care/minor medical centers for convenient care, five surgical centers, seven state-of-the-art diagnostic centers and the Methodist Hospice Residence, a 30-bed freestanding facility for patients nearing the end of life. For the betterment of healthcare quality, safety and outcomes, MLH's clinically integrated network, HealthChoice, works closely with more than 1,000 area physicians in addition to those at the system. HealthChoice, MLH and MetroCare Physicians partner with families, employers, insurers, and physicians to improve healthcare experiences and manage costs of care.</w:t>
      </w:r>
    </w:p>
    <w:p w14:paraId="1C46AA61" w14:textId="77777777" w:rsidR="00811985" w:rsidRDefault="00811985" w:rsidP="00811985">
      <w:r>
        <w:lastRenderedPageBreak/>
        <w:t>MLH operates a Physician Enterprise (PE) that currently consists of four medical groups: Methodist Medical Group (MMG), Methodist Medical Group Specialists (MMG-S), Specialty Physicians Group (SPG) and Methodist Teaching Physicians (MTP). These groups combine to provide comprehensive and excellent care to the greater Memphis area. MMG offers primary care services in addition to several medical subspecialties, while SPG delivers extensive cardiovascular and orthopaedic care. As the academic-affiliated physician practice of the PE, MTP provides leading edge specialty and hospital-based services. The PE has 325 providers representing 26 specialties and approximately 1,200 FTEs supporting the practice. This division is known for innovation, which was especially true during the global COVID-19 pandemic. The PE rapidly scaled up an existing telehealth program to meet patient needs, while minimizing contact and conserving essential supplies of personal protective equipment (PPE). In addition, the leadership team launched both a Virtual COVID Clinic, as well as an Ambulatory COVID Clinic.</w:t>
      </w:r>
    </w:p>
    <w:p w14:paraId="5E0312CB" w14:textId="77777777" w:rsidR="00811985" w:rsidRDefault="00811985" w:rsidP="00811985">
      <w:r>
        <w:t>For over a century, MLH has served the healthcare needs of Memphis and the entire Mid-South and stayed true to the founding mission of taking care of every person – mind, body, and spirit – regardless of ability to pay. The organization desires its entire team to have a true passion for helping others; it works very hard to thoughtfully and purposefully attract and retain associates who are well aligned with the mission.</w:t>
      </w:r>
    </w:p>
    <w:p w14:paraId="36F4E17E" w14:textId="77777777" w:rsidR="00811985" w:rsidRDefault="00811985" w:rsidP="00811985">
      <w:r>
        <w:t>Over the past several years, MLH has earned many best workplace and quality awards, most notably:</w:t>
      </w:r>
    </w:p>
    <w:p w14:paraId="6B7B8041" w14:textId="77777777" w:rsidR="00811985" w:rsidRPr="009F528E" w:rsidRDefault="00811985" w:rsidP="00811985">
      <w:pPr>
        <w:pStyle w:val="BulletedList"/>
        <w:spacing w:before="0"/>
        <w:rPr>
          <w:sz w:val="22"/>
          <w:szCs w:val="22"/>
        </w:rPr>
      </w:pPr>
      <w:r w:rsidRPr="009F528E">
        <w:rPr>
          <w:sz w:val="22"/>
          <w:szCs w:val="22"/>
        </w:rPr>
        <w:t>Earned straight A's on industry watchdog The Leapfrog Group’s spring 2021 quality and safety report cards.</w:t>
      </w:r>
    </w:p>
    <w:p w14:paraId="7BF42383" w14:textId="69321905" w:rsidR="00811985" w:rsidRPr="009F528E" w:rsidRDefault="00811985" w:rsidP="00811985">
      <w:pPr>
        <w:pStyle w:val="BulletedList"/>
        <w:spacing w:before="0"/>
        <w:rPr>
          <w:sz w:val="22"/>
          <w:szCs w:val="22"/>
        </w:rPr>
      </w:pPr>
      <w:r w:rsidRPr="009F528E">
        <w:rPr>
          <w:sz w:val="22"/>
          <w:szCs w:val="22"/>
        </w:rPr>
        <w:t xml:space="preserve">MLH adult hospitals were ranked by </w:t>
      </w:r>
      <w:r w:rsidRPr="009F528E">
        <w:rPr>
          <w:i/>
          <w:iCs/>
          <w:sz w:val="22"/>
          <w:szCs w:val="22"/>
        </w:rPr>
        <w:t>U.S. News and World Report</w:t>
      </w:r>
      <w:r w:rsidRPr="009F528E">
        <w:rPr>
          <w:sz w:val="22"/>
          <w:szCs w:val="22"/>
        </w:rPr>
        <w:t xml:space="preserve"> as </w:t>
      </w:r>
      <w:r w:rsidR="00D16A2C">
        <w:rPr>
          <w:sz w:val="22"/>
          <w:szCs w:val="22"/>
        </w:rPr>
        <w:t>#1 best regional hospitals</w:t>
      </w:r>
      <w:r w:rsidR="00216FC1">
        <w:rPr>
          <w:sz w:val="22"/>
          <w:szCs w:val="22"/>
        </w:rPr>
        <w:t>.</w:t>
      </w:r>
    </w:p>
    <w:p w14:paraId="600359FD" w14:textId="633CC416" w:rsidR="00811985" w:rsidRPr="009F528E" w:rsidRDefault="00811985" w:rsidP="00811985">
      <w:pPr>
        <w:pStyle w:val="BulletedList"/>
        <w:spacing w:before="0"/>
        <w:rPr>
          <w:sz w:val="22"/>
          <w:szCs w:val="22"/>
        </w:rPr>
      </w:pPr>
      <w:r w:rsidRPr="009F528E">
        <w:rPr>
          <w:sz w:val="22"/>
          <w:szCs w:val="22"/>
        </w:rPr>
        <w:t xml:space="preserve">Le Bonheur has been recognized among the nation’s “Best Children’s Hospitals” by </w:t>
      </w:r>
      <w:r w:rsidRPr="009F528E">
        <w:rPr>
          <w:i/>
          <w:iCs/>
          <w:sz w:val="22"/>
          <w:szCs w:val="22"/>
        </w:rPr>
        <w:t>U.S. News &amp; World Report</w:t>
      </w:r>
      <w:r w:rsidRPr="009F528E">
        <w:rPr>
          <w:sz w:val="22"/>
          <w:szCs w:val="22"/>
        </w:rPr>
        <w:t xml:space="preserve"> for 1</w:t>
      </w:r>
      <w:r w:rsidR="009D2E25">
        <w:rPr>
          <w:sz w:val="22"/>
          <w:szCs w:val="22"/>
        </w:rPr>
        <w:t>5</w:t>
      </w:r>
      <w:r w:rsidRPr="009F528E">
        <w:rPr>
          <w:sz w:val="22"/>
          <w:szCs w:val="22"/>
        </w:rPr>
        <w:t xml:space="preserve"> consecutive years. </w:t>
      </w:r>
      <w:r w:rsidR="00891F93">
        <w:rPr>
          <w:sz w:val="22"/>
          <w:szCs w:val="22"/>
        </w:rPr>
        <w:t xml:space="preserve">In </w:t>
      </w:r>
      <w:r w:rsidR="00B44C70">
        <w:rPr>
          <w:sz w:val="22"/>
          <w:szCs w:val="22"/>
        </w:rPr>
        <w:t>2025-2026, four specialties were ranked i</w:t>
      </w:r>
      <w:r w:rsidRPr="009F528E">
        <w:rPr>
          <w:sz w:val="22"/>
          <w:szCs w:val="22"/>
        </w:rPr>
        <w:t>ncluding: Cardiology/Heart Surgery, Gastroenterology</w:t>
      </w:r>
      <w:r w:rsidR="001E1A92">
        <w:rPr>
          <w:sz w:val="22"/>
          <w:szCs w:val="22"/>
        </w:rPr>
        <w:t>/GI Surgery</w:t>
      </w:r>
      <w:r w:rsidRPr="009F528E">
        <w:rPr>
          <w:sz w:val="22"/>
          <w:szCs w:val="22"/>
        </w:rPr>
        <w:t xml:space="preserve">, Neurology/Neurosurgery, </w:t>
      </w:r>
      <w:r w:rsidR="001E1A92">
        <w:rPr>
          <w:sz w:val="22"/>
          <w:szCs w:val="22"/>
        </w:rPr>
        <w:t>and</w:t>
      </w:r>
      <w:r w:rsidRPr="009F528E">
        <w:rPr>
          <w:sz w:val="22"/>
          <w:szCs w:val="22"/>
        </w:rPr>
        <w:t xml:space="preserve"> Orthopedics.</w:t>
      </w:r>
    </w:p>
    <w:p w14:paraId="7BA0336C" w14:textId="77777777" w:rsidR="00811985" w:rsidRPr="009F528E" w:rsidRDefault="00811985" w:rsidP="00811985">
      <w:pPr>
        <w:pStyle w:val="BulletedList"/>
        <w:spacing w:before="0"/>
        <w:rPr>
          <w:sz w:val="22"/>
          <w:szCs w:val="22"/>
        </w:rPr>
      </w:pPr>
      <w:r w:rsidRPr="009F528E">
        <w:rPr>
          <w:sz w:val="22"/>
          <w:szCs w:val="22"/>
          <w:shd w:val="clear" w:color="auto" w:fill="FFFFFF"/>
        </w:rPr>
        <w:t xml:space="preserve">MLH earned a spot on </w:t>
      </w:r>
      <w:r w:rsidRPr="009F528E">
        <w:rPr>
          <w:i/>
          <w:iCs/>
          <w:sz w:val="22"/>
          <w:szCs w:val="22"/>
          <w:shd w:val="clear" w:color="auto" w:fill="FFFFFF"/>
        </w:rPr>
        <w:t>FORTUNE Magazine</w:t>
      </w:r>
      <w:r w:rsidRPr="009F528E">
        <w:rPr>
          <w:sz w:val="22"/>
          <w:szCs w:val="22"/>
          <w:shd w:val="clear" w:color="auto" w:fill="FFFFFF"/>
        </w:rPr>
        <w:t xml:space="preserve">’s prestigious list of the </w:t>
      </w:r>
      <w:r>
        <w:rPr>
          <w:sz w:val="22"/>
          <w:szCs w:val="22"/>
          <w:shd w:val="clear" w:color="auto" w:fill="FFFFFF"/>
        </w:rPr>
        <w:t>"</w:t>
      </w:r>
      <w:r w:rsidRPr="009F528E">
        <w:rPr>
          <w:sz w:val="22"/>
          <w:szCs w:val="22"/>
          <w:shd w:val="clear" w:color="auto" w:fill="FFFFFF"/>
        </w:rPr>
        <w:t>100 Best Companies to Work For</w:t>
      </w:r>
      <w:r w:rsidRPr="009F528E">
        <w:rPr>
          <w:sz w:val="22"/>
          <w:szCs w:val="22"/>
          <w:shd w:val="clear" w:color="auto" w:fill="FFFFFF"/>
          <w:vertAlign w:val="superscript"/>
        </w:rPr>
        <w:t>®</w:t>
      </w:r>
      <w:r w:rsidRPr="009F528E">
        <w:rPr>
          <w:sz w:val="22"/>
          <w:szCs w:val="22"/>
          <w:shd w:val="clear" w:color="auto" w:fill="FFFFFF"/>
        </w:rPr>
        <w:t>" in America (2017, 2018, and 2019).</w:t>
      </w:r>
    </w:p>
    <w:p w14:paraId="4BE1A162" w14:textId="77777777" w:rsidR="00811985" w:rsidRPr="009F528E" w:rsidRDefault="00811985" w:rsidP="00811985">
      <w:pPr>
        <w:pStyle w:val="BulletedList"/>
        <w:spacing w:before="0"/>
        <w:rPr>
          <w:sz w:val="22"/>
          <w:szCs w:val="22"/>
        </w:rPr>
      </w:pPr>
      <w:r w:rsidRPr="009F528E">
        <w:rPr>
          <w:sz w:val="22"/>
          <w:szCs w:val="22"/>
        </w:rPr>
        <w:t>Named #16 on the 2021 Great Place to Work</w:t>
      </w:r>
      <w:r w:rsidRPr="009F528E">
        <w:rPr>
          <w:sz w:val="22"/>
          <w:szCs w:val="22"/>
          <w:vertAlign w:val="superscript"/>
        </w:rPr>
        <w:t>®</w:t>
      </w:r>
      <w:r w:rsidRPr="009F528E">
        <w:rPr>
          <w:sz w:val="22"/>
          <w:szCs w:val="22"/>
        </w:rPr>
        <w:t xml:space="preserve"> Institute and </w:t>
      </w:r>
      <w:r w:rsidRPr="009F528E">
        <w:rPr>
          <w:i/>
          <w:iCs/>
          <w:sz w:val="22"/>
          <w:szCs w:val="22"/>
        </w:rPr>
        <w:t>FORTUNE Magazine</w:t>
      </w:r>
      <w:r w:rsidRPr="009F528E">
        <w:rPr>
          <w:sz w:val="22"/>
          <w:szCs w:val="22"/>
        </w:rPr>
        <w:t>’s "Best Workplaces in Health Care and Biopharma." MLH has also annually made these lists since 2016.</w:t>
      </w:r>
    </w:p>
    <w:p w14:paraId="29F8FCDA" w14:textId="77777777" w:rsidR="00811985" w:rsidRPr="009F528E" w:rsidRDefault="00811985" w:rsidP="00811985">
      <w:pPr>
        <w:pStyle w:val="BulletedList"/>
        <w:spacing w:before="0"/>
        <w:rPr>
          <w:sz w:val="22"/>
          <w:szCs w:val="22"/>
        </w:rPr>
      </w:pPr>
      <w:r w:rsidRPr="009F528E">
        <w:rPr>
          <w:sz w:val="22"/>
          <w:szCs w:val="22"/>
        </w:rPr>
        <w:t>Recognized as #52 on the Forbes list of "Best Employers for Women" and was named to the list of "Best Employers for Diversity."</w:t>
      </w:r>
    </w:p>
    <w:p w14:paraId="5008FF47" w14:textId="77777777" w:rsidR="00811985" w:rsidRPr="009F528E" w:rsidRDefault="00811985" w:rsidP="00811985">
      <w:pPr>
        <w:pStyle w:val="BulletedList"/>
        <w:spacing w:before="0"/>
        <w:rPr>
          <w:sz w:val="22"/>
          <w:szCs w:val="22"/>
        </w:rPr>
      </w:pPr>
      <w:r w:rsidRPr="009F528E">
        <w:rPr>
          <w:sz w:val="22"/>
          <w:szCs w:val="22"/>
        </w:rPr>
        <w:t>University Hospital has achieved designation as a comprehensive stroke center.</w:t>
      </w:r>
    </w:p>
    <w:p w14:paraId="04361698" w14:textId="77777777" w:rsidR="00811985" w:rsidRPr="009F528E" w:rsidRDefault="00811985" w:rsidP="00811985">
      <w:pPr>
        <w:pStyle w:val="BulletedList"/>
        <w:spacing w:before="0"/>
        <w:rPr>
          <w:sz w:val="22"/>
          <w:szCs w:val="22"/>
        </w:rPr>
      </w:pPr>
      <w:r w:rsidRPr="009F528E">
        <w:rPr>
          <w:sz w:val="22"/>
          <w:szCs w:val="22"/>
        </w:rPr>
        <w:t>Ranked among Becker’s 150 Top Workplaces in Healthcare (2015, 2016, 2017, 2018, and 2019).</w:t>
      </w:r>
    </w:p>
    <w:p w14:paraId="2A0D89DB" w14:textId="77777777" w:rsidR="00811985" w:rsidRPr="009F528E" w:rsidRDefault="00811985" w:rsidP="00811985">
      <w:pPr>
        <w:pStyle w:val="BulletedList"/>
        <w:spacing w:before="0"/>
        <w:rPr>
          <w:sz w:val="22"/>
          <w:szCs w:val="22"/>
        </w:rPr>
      </w:pPr>
      <w:r w:rsidRPr="009F528E">
        <w:rPr>
          <w:sz w:val="22"/>
          <w:szCs w:val="22"/>
        </w:rPr>
        <w:t>Named a Top Hospital for Diversity by BlackDoctor.org, a leading health and wellness online destination for African Americans, based on their commitment to the American Hospital Association's™ Equity of Care Pledge, delivery of quality healthcare services, diverse associate population and culturally competent medical and professional staff, as well as our significant investment in community health initiatives.</w:t>
      </w:r>
    </w:p>
    <w:p w14:paraId="646E58B8" w14:textId="77777777" w:rsidR="00811985" w:rsidRPr="009F528E" w:rsidRDefault="00811985" w:rsidP="00811985">
      <w:pPr>
        <w:pStyle w:val="BulletedList"/>
        <w:spacing w:before="0"/>
        <w:rPr>
          <w:sz w:val="22"/>
          <w:szCs w:val="22"/>
        </w:rPr>
      </w:pPr>
      <w:r w:rsidRPr="009F528E">
        <w:rPr>
          <w:sz w:val="22"/>
          <w:szCs w:val="22"/>
        </w:rPr>
        <w:t xml:space="preserve">The only company in Memphis to be recognized among the Top 3 large employers by </w:t>
      </w:r>
      <w:r w:rsidRPr="009F528E">
        <w:rPr>
          <w:i/>
          <w:iCs/>
          <w:sz w:val="22"/>
          <w:szCs w:val="22"/>
        </w:rPr>
        <w:t>The Commercial Appeal</w:t>
      </w:r>
      <w:r w:rsidRPr="009F528E">
        <w:rPr>
          <w:sz w:val="22"/>
          <w:szCs w:val="22"/>
        </w:rPr>
        <w:t>, Memphis’ daily newspaper, since the inception of the award in 2013.</w:t>
      </w:r>
    </w:p>
    <w:p w14:paraId="784E7397" w14:textId="77777777" w:rsidR="00811985" w:rsidRPr="009F528E" w:rsidRDefault="00811985" w:rsidP="00811985">
      <w:pPr>
        <w:pStyle w:val="BulletedList"/>
        <w:spacing w:before="0"/>
        <w:rPr>
          <w:sz w:val="22"/>
          <w:szCs w:val="22"/>
        </w:rPr>
      </w:pPr>
      <w:r w:rsidRPr="009F528E">
        <w:rPr>
          <w:sz w:val="22"/>
          <w:szCs w:val="22"/>
        </w:rPr>
        <w:lastRenderedPageBreak/>
        <w:t xml:space="preserve">MLH's IT team was honored as one of the top IT organizations in the U.S. by </w:t>
      </w:r>
      <w:r w:rsidRPr="009F528E">
        <w:rPr>
          <w:i/>
          <w:iCs/>
          <w:sz w:val="22"/>
          <w:szCs w:val="22"/>
        </w:rPr>
        <w:t>Healthcare IT News</w:t>
      </w:r>
      <w:r w:rsidRPr="009F528E">
        <w:rPr>
          <w:sz w:val="22"/>
          <w:szCs w:val="22"/>
        </w:rPr>
        <w:t xml:space="preserve"> and the Healthcare Information and Management Systems Society (HIMSS).</w:t>
      </w:r>
    </w:p>
    <w:p w14:paraId="74B56582" w14:textId="77777777" w:rsidR="00811985" w:rsidRPr="009F528E" w:rsidRDefault="00811985" w:rsidP="00811985">
      <w:pPr>
        <w:pStyle w:val="BulletedList"/>
        <w:spacing w:before="0"/>
        <w:rPr>
          <w:sz w:val="22"/>
          <w:szCs w:val="22"/>
        </w:rPr>
      </w:pPr>
      <w:r w:rsidRPr="009F528E">
        <w:rPr>
          <w:sz w:val="22"/>
          <w:szCs w:val="22"/>
        </w:rPr>
        <w:t>Consistently named one of Verispan's Top 100 Integrated Healthcare Networks in the country.</w:t>
      </w:r>
    </w:p>
    <w:p w14:paraId="6E041D97" w14:textId="77777777" w:rsidR="00811985" w:rsidRDefault="00811985" w:rsidP="000B1501">
      <w:pPr>
        <w:pStyle w:val="Heading2"/>
      </w:pPr>
      <w:r>
        <w:t>Physician Enterprise</w:t>
      </w:r>
    </w:p>
    <w:p w14:paraId="2EF02351" w14:textId="77777777" w:rsidR="00811985" w:rsidRPr="007F23AA" w:rsidRDefault="00811985" w:rsidP="00811985">
      <w:r w:rsidRPr="007F23AA">
        <w:t>The PE of MLH consists of four medical groups: MMG, MMG-S, SPG and MTP. The PE has 325 providers representing 26 specialties and over 1,200 FTEs supporting the practice. In the past year, the PE had net revenues exceeding $105 million. The PE aims to serve the greater Memphis area and provide multi-disciplinary coverage in primary care and specialty services. To provide care excellence, the PE has four governing committees: Quality, Information Technology, Peer Review</w:t>
      </w:r>
      <w:r>
        <w:t>,</w:t>
      </w:r>
      <w:r w:rsidRPr="007F23AA">
        <w:t xml:space="preserve"> and Safety/Risk Medical Management.</w:t>
      </w:r>
    </w:p>
    <w:p w14:paraId="4D879ED6" w14:textId="77777777" w:rsidR="00811985" w:rsidRPr="00B76490" w:rsidRDefault="00811985" w:rsidP="000B1501">
      <w:pPr>
        <w:pStyle w:val="Heading2"/>
      </w:pPr>
      <w:r w:rsidRPr="00B76490">
        <w:t>Methodist Medical Group</w:t>
      </w:r>
    </w:p>
    <w:p w14:paraId="66E54B5C" w14:textId="77777777" w:rsidR="00811985" w:rsidRPr="00DA0DF6" w:rsidRDefault="00811985" w:rsidP="00811985">
      <w:r w:rsidRPr="00DA0DF6">
        <w:t>MMG offers a comprehensive network of primary care offices throughout the Memphis area and is built on a belief that having a primary care physician and medical home are essential for taking care of health. MMG prides itself on providing primary care that is second to none. With over 38 clinical sites and employing more than 110 physicians and 55 advanced practice providers, MMG provides care in internal medicine, pediatrics, family medicine, rheumatology, gastroenterology, obstetrics and gynecology, and orthopaedics. The practices are currently organized by markets (pods) with managers overseeing each pod and practice managers reporting to the pod managers. Over 25 of the primary care practices are recognized by the National Committee for Quality Assurance (NCQA) as Patient-Centered Medical Homes. The primary care practices average three to four providers per site.</w:t>
      </w:r>
    </w:p>
    <w:p w14:paraId="0588FD8A" w14:textId="77777777" w:rsidR="00811985" w:rsidRPr="00DA0DF6" w:rsidRDefault="00811985" w:rsidP="00811985">
      <w:r w:rsidRPr="00DA0DF6">
        <w:t>MMG has grown their clinical footprint over the past five years and of their 165 providers, 40% practice internal medicine. The group utilizes eClinicalWorks for its electronic health record. Priding themselves on convenient and coordinated care, MMG has their own in-house laboratory services.</w:t>
      </w:r>
    </w:p>
    <w:p w14:paraId="28753AAF" w14:textId="77777777" w:rsidR="00811985" w:rsidRPr="00CF66BF" w:rsidRDefault="00811985" w:rsidP="000B1501">
      <w:pPr>
        <w:pStyle w:val="Heading2"/>
      </w:pPr>
      <w:r w:rsidRPr="00CF66BF">
        <w:t>Methodist Medical Group Specialists</w:t>
      </w:r>
    </w:p>
    <w:p w14:paraId="345908CB" w14:textId="77777777" w:rsidR="00811985" w:rsidRPr="007F23AA" w:rsidRDefault="00811985" w:rsidP="00811985">
      <w:pPr>
        <w:rPr>
          <w:b/>
          <w:bCs/>
        </w:rPr>
      </w:pPr>
      <w:r w:rsidRPr="007F23AA">
        <w:t>Established in 2020, MMG-S was created to serve as MLH's vehicle for delivering subspecialized care.</w:t>
      </w:r>
      <w:r>
        <w:t xml:space="preserve"> </w:t>
      </w:r>
      <w:r w:rsidRPr="007F23AA">
        <w:t xml:space="preserve">Utilizing the same facility footprint as MTP, MMG-S will contribute to the further maturation of MLH's strategic vision for the </w:t>
      </w:r>
      <w:r>
        <w:t>i</w:t>
      </w:r>
      <w:r w:rsidRPr="007F23AA">
        <w:t>nstitute model</w:t>
      </w:r>
      <w:r>
        <w:t>,</w:t>
      </w:r>
      <w:r w:rsidRPr="007F23AA">
        <w:t xml:space="preserve"> which includes</w:t>
      </w:r>
      <w:r w:rsidRPr="007F23AA">
        <w:rPr>
          <w:bCs/>
        </w:rPr>
        <w:t xml:space="preserve"> cardiovascular services, transplant, oncology</w:t>
      </w:r>
      <w:r>
        <w:rPr>
          <w:bCs/>
        </w:rPr>
        <w:t>,</w:t>
      </w:r>
      <w:r w:rsidRPr="007F23AA">
        <w:rPr>
          <w:bCs/>
        </w:rPr>
        <w:t xml:space="preserve"> and neurosciences. Currently, MMG-S utilizes eClinicalWorks as their electronic health record.</w:t>
      </w:r>
    </w:p>
    <w:p w14:paraId="56B31695" w14:textId="77777777" w:rsidR="00811985" w:rsidRPr="00623FBD" w:rsidRDefault="00811985" w:rsidP="000B1501">
      <w:pPr>
        <w:pStyle w:val="Heading2"/>
      </w:pPr>
      <w:r w:rsidRPr="00623FBD">
        <w:t>Specialty Physicians Group</w:t>
      </w:r>
    </w:p>
    <w:p w14:paraId="2F762CDE" w14:textId="77777777" w:rsidR="00811985" w:rsidRPr="007F23AA" w:rsidRDefault="00811985" w:rsidP="00811985">
      <w:r w:rsidRPr="007F23AA">
        <w:t>As an integral part of the Physician Enterprise, SPG has over 80 providers who specialize primarily in cardiovascular subspecialties, cardiothoracic surgery and vascular surgery, in addition to orthopaedics, obstetrics and gynecology and other surgical specialties. With over seven clinical sites, SPG provides convenient access for patients across the greater Memphis region. Designated as a hospital-based practice, SPG utilizes the Allscripts EHR platform and is transitioning to the Cerner Ambulatory platform.</w:t>
      </w:r>
    </w:p>
    <w:p w14:paraId="63A41936" w14:textId="77777777" w:rsidR="00811985" w:rsidRPr="00733D5E" w:rsidRDefault="00811985" w:rsidP="000B1501">
      <w:pPr>
        <w:pStyle w:val="Heading2"/>
      </w:pPr>
      <w:r w:rsidRPr="00733D5E">
        <w:t>Methodist Teaching Physicians</w:t>
      </w:r>
    </w:p>
    <w:p w14:paraId="29682148" w14:textId="77777777" w:rsidR="00811985" w:rsidRPr="007F23AA" w:rsidRDefault="00811985" w:rsidP="00811985">
      <w:r w:rsidRPr="007F23AA">
        <w:t>Formed in 2013, MTP is the academic</w:t>
      </w:r>
      <w:r>
        <w:t>-</w:t>
      </w:r>
      <w:r w:rsidRPr="007F23AA">
        <w:t xml:space="preserve"> and teaching</w:t>
      </w:r>
      <w:r>
        <w:t>-</w:t>
      </w:r>
      <w:r w:rsidRPr="007F23AA">
        <w:t>affiliated physician practice arm of the MLH Physician Enterprise created to enhance primary care and hospital-based medical services in the Memphis area</w:t>
      </w:r>
      <w:r>
        <w:t>,</w:t>
      </w:r>
      <w:r w:rsidRPr="007F23AA">
        <w:t xml:space="preserve"> with 11 clinical care delivery sites. MLH collaborates with the UT Health Science</w:t>
      </w:r>
      <w:r>
        <w:rPr>
          <w:rFonts w:ascii="Verdana" w:hAnsi="Verdana" w:cs="Tahoma"/>
        </w:rPr>
        <w:t xml:space="preserve"> </w:t>
      </w:r>
      <w:r w:rsidRPr="007F23AA">
        <w:t xml:space="preserve">Center </w:t>
      </w:r>
      <w:r w:rsidRPr="007F23AA">
        <w:lastRenderedPageBreak/>
        <w:t>to support the shared academic missions of the two organizations. MTP includes UTHSC faculty who practice at Methodist.</w:t>
      </w:r>
    </w:p>
    <w:p w14:paraId="1AD199E1" w14:textId="77777777" w:rsidR="00811985" w:rsidRPr="007F23AA" w:rsidRDefault="00811985" w:rsidP="00811985">
      <w:pPr>
        <w:rPr>
          <w:b/>
        </w:rPr>
      </w:pPr>
      <w:r w:rsidRPr="007F23AA">
        <w:t>MTP is home to approximately 70 providers, who deliver excellent clinical care in an academic environment. Representing 14 different specialties, MTP physicians are comprised of two groups: hospital-based and specialty care. With the use of Cerner Ambulatory, MTP provides connected care concentrated in the Memphis metropolitan area.</w:t>
      </w:r>
    </w:p>
    <w:p w14:paraId="76091497" w14:textId="77777777" w:rsidR="00811985" w:rsidRDefault="00811985" w:rsidP="000B1501">
      <w:pPr>
        <w:pStyle w:val="Heading2"/>
      </w:pPr>
      <w:r w:rsidRPr="00733D5E">
        <w:t>The Power of One</w:t>
      </w:r>
    </w:p>
    <w:p w14:paraId="5567EC7A" w14:textId="77777777" w:rsidR="00811985" w:rsidRPr="007F23AA" w:rsidRDefault="00811985" w:rsidP="00811985">
      <w:r w:rsidRPr="007F23AA">
        <w:t>The guiding tenet of MLH's culture is the Power of One: the belief that each associate has the power to make a difference in the lives of others. This systematic mindset is woven in the fabric of the organization and emphasizes decision-making for the greater good, building trust and accountability</w:t>
      </w:r>
      <w:r>
        <w:t>,</w:t>
      </w:r>
      <w:r w:rsidRPr="007F23AA">
        <w:t xml:space="preserve"> and sharing best practices. This model of service is manifested in high patient satisfaction and employees who are highly engaged in the mission. Every employee takes personal responsibility to put patients and families first, work as one team</w:t>
      </w:r>
      <w:r>
        <w:t>,</w:t>
      </w:r>
      <w:r w:rsidRPr="007F23AA">
        <w:t xml:space="preserve"> and embrace new ways to achieve better results. What sets MLH apart is their focus on faith, strong values, teamwork, respect for diversity and inclusion</w:t>
      </w:r>
      <w:r>
        <w:t>,</w:t>
      </w:r>
      <w:r w:rsidRPr="007F23AA">
        <w:t xml:space="preserve"> and having an opportunity for all. MLH strives to build an excellent community and exceptional workplace to deliver outstanding results.</w:t>
      </w:r>
    </w:p>
    <w:p w14:paraId="0EE7D579" w14:textId="77777777" w:rsidR="00811985" w:rsidRPr="00733D5E" w:rsidRDefault="00811985" w:rsidP="000B1501">
      <w:pPr>
        <w:pStyle w:val="Heading2"/>
      </w:pPr>
      <w:r w:rsidRPr="00733D5E">
        <w:t>Mission</w:t>
      </w:r>
    </w:p>
    <w:p w14:paraId="6EF52B91" w14:textId="77777777" w:rsidR="00811985" w:rsidRPr="00A90F84" w:rsidRDefault="00811985" w:rsidP="00811985">
      <w:r w:rsidRPr="00A90F84">
        <w:t>To enhance your health and well-being through high-quality, innovative and compassionate care.</w:t>
      </w:r>
    </w:p>
    <w:p w14:paraId="79F8D5B4" w14:textId="77777777" w:rsidR="00811985" w:rsidRPr="002A1008" w:rsidRDefault="00811985" w:rsidP="000B1501">
      <w:pPr>
        <w:pStyle w:val="Heading2"/>
      </w:pPr>
      <w:r w:rsidRPr="002A1008">
        <w:t>Vision</w:t>
      </w:r>
    </w:p>
    <w:p w14:paraId="5A2B4889" w14:textId="77777777" w:rsidR="00811985" w:rsidRPr="007F23AA" w:rsidRDefault="00811985" w:rsidP="00811985">
      <w:r w:rsidRPr="007F23AA">
        <w:t>Methodist Le Bonheur Healthcare will be nationally recognized for excellence in clinical quality, patient safety and compassionate care to improve every life we touch.</w:t>
      </w:r>
    </w:p>
    <w:p w14:paraId="498A8A35" w14:textId="77777777" w:rsidR="00811985" w:rsidRPr="002A1008" w:rsidRDefault="00811985" w:rsidP="000B1501">
      <w:pPr>
        <w:pStyle w:val="Heading2"/>
      </w:pPr>
      <w:r w:rsidRPr="002A1008">
        <w:t>Values</w:t>
      </w:r>
    </w:p>
    <w:p w14:paraId="62E4F64F" w14:textId="77777777" w:rsidR="00811985" w:rsidRDefault="00811985" w:rsidP="00811985">
      <w:pPr>
        <w:rPr>
          <w:i/>
          <w:iCs/>
        </w:rPr>
      </w:pPr>
      <w:r w:rsidRPr="00A90F84">
        <w:t>Service, Quality, Integrity, Teamwork, Innovation</w:t>
      </w:r>
    </w:p>
    <w:p w14:paraId="04CA137D" w14:textId="77777777" w:rsidR="00811985" w:rsidRPr="00A90F84" w:rsidRDefault="00811985" w:rsidP="00811985">
      <w:r w:rsidRPr="00A90F84">
        <w:t xml:space="preserve">MLH believes in access to healthcare for all and </w:t>
      </w:r>
      <w:r>
        <w:t xml:space="preserve">to </w:t>
      </w:r>
      <w:r w:rsidRPr="00A90F84">
        <w:t>participate in many activities that provide treatment or promote health in response to community needs. They also continue to be the largest provider of TennCare services in the state, and their facilities serve all areas of the city and county. MLH contributes to the community in a variety of ways, including:</w:t>
      </w:r>
    </w:p>
    <w:p w14:paraId="575A4D45" w14:textId="77777777" w:rsidR="00811985" w:rsidRPr="00A11276" w:rsidRDefault="00811985" w:rsidP="000B1501">
      <w:pPr>
        <w:pStyle w:val="Heading2"/>
      </w:pPr>
      <w:r w:rsidRPr="00A11276">
        <w:t>Medical Education and Research</w:t>
      </w:r>
    </w:p>
    <w:p w14:paraId="3E532602" w14:textId="2DBC1C78" w:rsidR="00811985" w:rsidRPr="00A90F84" w:rsidRDefault="00811985" w:rsidP="00811985">
      <w:pPr>
        <w:rPr>
          <w:b/>
        </w:rPr>
      </w:pPr>
      <w:r w:rsidRPr="00A90F84">
        <w:t>University of Tennessee graduate medical residents and fellows</w:t>
      </w:r>
      <w:r w:rsidR="00D07A82">
        <w:t>.</w:t>
      </w:r>
    </w:p>
    <w:p w14:paraId="16E601AE" w14:textId="77777777" w:rsidR="00811985" w:rsidRPr="00DB6CC4" w:rsidRDefault="00811985" w:rsidP="000B1501">
      <w:pPr>
        <w:pStyle w:val="Heading2"/>
      </w:pPr>
      <w:r w:rsidRPr="00DB6CC4">
        <w:t>Church Health Center/Christ Community Health Services</w:t>
      </w:r>
    </w:p>
    <w:p w14:paraId="10DB39B8" w14:textId="249CFFA3" w:rsidR="00811985" w:rsidRPr="00A90F84" w:rsidRDefault="00811985" w:rsidP="00811985">
      <w:pPr>
        <w:rPr>
          <w:b/>
        </w:rPr>
      </w:pPr>
      <w:r w:rsidRPr="00A90F84">
        <w:t>Free patient care and program funding</w:t>
      </w:r>
      <w:r w:rsidR="00D07A82">
        <w:t>.</w:t>
      </w:r>
    </w:p>
    <w:p w14:paraId="45420296" w14:textId="77777777" w:rsidR="00811985" w:rsidRPr="00DB6CC4" w:rsidRDefault="00811985" w:rsidP="000B1501">
      <w:pPr>
        <w:pStyle w:val="Heading2"/>
      </w:pPr>
      <w:r w:rsidRPr="00DB6CC4">
        <w:t>Community Education</w:t>
      </w:r>
    </w:p>
    <w:p w14:paraId="106A1DEB" w14:textId="3607D41A" w:rsidR="00811985" w:rsidRPr="00A90F84" w:rsidRDefault="00811985" w:rsidP="00811985">
      <w:pPr>
        <w:rPr>
          <w:b/>
        </w:rPr>
      </w:pPr>
      <w:r w:rsidRPr="00A90F84">
        <w:t>Training for EMS and other medical professionals outside of the organization in order to improve overall care in the region</w:t>
      </w:r>
      <w:r w:rsidR="00D07A82">
        <w:t>.</w:t>
      </w:r>
    </w:p>
    <w:p w14:paraId="520A89A6" w14:textId="77777777" w:rsidR="00811985" w:rsidRPr="00DB6CC4" w:rsidRDefault="00811985" w:rsidP="000B1501">
      <w:pPr>
        <w:pStyle w:val="Heading2"/>
      </w:pPr>
      <w:r w:rsidRPr="00DB6CC4">
        <w:lastRenderedPageBreak/>
        <w:t>Methodist Le Bonheur Community Outreach</w:t>
      </w:r>
    </w:p>
    <w:p w14:paraId="794F97DE" w14:textId="6560B2A6" w:rsidR="00811985" w:rsidRPr="00A90F84" w:rsidRDefault="00811985" w:rsidP="00811985">
      <w:pPr>
        <w:rPr>
          <w:b/>
        </w:rPr>
      </w:pPr>
      <w:r w:rsidRPr="00A90F84">
        <w:t>Screenings, education and support to improve the everyday lives of children in their communities</w:t>
      </w:r>
      <w:r w:rsidR="00D07A82">
        <w:t>.</w:t>
      </w:r>
    </w:p>
    <w:p w14:paraId="7D82156F" w14:textId="77777777" w:rsidR="00811985" w:rsidRPr="00DB6CC4" w:rsidRDefault="00811985" w:rsidP="000B1501">
      <w:pPr>
        <w:pStyle w:val="Heading2"/>
      </w:pPr>
      <w:r w:rsidRPr="00DB6CC4">
        <w:t>Methodist Healthcare Foundation/Le Bonheur Foundation</w:t>
      </w:r>
    </w:p>
    <w:p w14:paraId="027D31D9" w14:textId="49B275E7" w:rsidR="00811985" w:rsidRPr="00A90F84" w:rsidRDefault="00811985" w:rsidP="00811985">
      <w:pPr>
        <w:rPr>
          <w:b/>
        </w:rPr>
      </w:pPr>
      <w:r w:rsidRPr="00A90F84">
        <w:t>Funding for a variety of projects, including the Methodist Comprehensive Sickle Cell Center, Methodist Hospice Residence and FedEx Family House</w:t>
      </w:r>
      <w:r w:rsidR="00D07A82">
        <w:t>.</w:t>
      </w:r>
    </w:p>
    <w:p w14:paraId="17EE0250" w14:textId="77777777" w:rsidR="00811985" w:rsidRPr="00030839" w:rsidRDefault="00811985" w:rsidP="000B1501">
      <w:pPr>
        <w:pStyle w:val="Heading2"/>
      </w:pPr>
      <w:r w:rsidRPr="00030839">
        <w:t>Faith and Health Division</w:t>
      </w:r>
    </w:p>
    <w:p w14:paraId="20DB7E8C" w14:textId="5E61F276" w:rsidR="00811985" w:rsidRDefault="00811985" w:rsidP="00811985">
      <w:pPr>
        <w:rPr>
          <w:b/>
        </w:rPr>
      </w:pPr>
      <w:r w:rsidRPr="00A90F84">
        <w:t>Partnership through Congregational Health Network with more than 500 congregations and faith communities to help patients navigate their medical care</w:t>
      </w:r>
      <w:r w:rsidR="00D07A82">
        <w:t>.</w:t>
      </w:r>
    </w:p>
    <w:p w14:paraId="1F929648" w14:textId="0EE2D076" w:rsidR="00811985" w:rsidRPr="00030839" w:rsidRDefault="00811985" w:rsidP="000B1501">
      <w:pPr>
        <w:pStyle w:val="Heading2"/>
      </w:pPr>
      <w:r w:rsidRPr="00C72870">
        <w:t>A</w:t>
      </w:r>
      <w:r w:rsidR="00063A33" w:rsidRPr="00C72870">
        <w:t>sso</w:t>
      </w:r>
      <w:r w:rsidR="00C72870" w:rsidRPr="00C72870">
        <w:t>c</w:t>
      </w:r>
      <w:r w:rsidRPr="00C72870">
        <w:t>iate</w:t>
      </w:r>
      <w:r w:rsidRPr="00030839">
        <w:t xml:space="preserve"> </w:t>
      </w:r>
      <w:r>
        <w:t>G</w:t>
      </w:r>
      <w:r w:rsidRPr="00030839">
        <w:t>iving</w:t>
      </w:r>
    </w:p>
    <w:p w14:paraId="559BFE54" w14:textId="4086C264" w:rsidR="00811985" w:rsidRDefault="00811985" w:rsidP="00811985">
      <w:pPr>
        <w:rPr>
          <w:b/>
        </w:rPr>
      </w:pPr>
      <w:r>
        <w:rPr>
          <w:shd w:val="clear" w:color="auto" w:fill="FFFFFF"/>
        </w:rPr>
        <w:t>The largest United Way supporter of any Memphis health system, as well as volunteer work and donations to the American Cancer Society, American Heart Association, Mid-South Food Bank, Shelby Farms Park, the Salvation Army, and the Humanitarian Fund, which supports Methodist Le Bonheur associates in times of medical or financial crisis</w:t>
      </w:r>
      <w:r w:rsidR="00F80105">
        <w:rPr>
          <w:shd w:val="clear" w:color="auto" w:fill="FFFFFF"/>
        </w:rPr>
        <w:t>.</w:t>
      </w:r>
    </w:p>
    <w:p w14:paraId="5C78C2DE" w14:textId="77777777" w:rsidR="00811985" w:rsidRDefault="00811985" w:rsidP="00811985">
      <w:pPr>
        <w:rPr>
          <w:spacing w:val="-2"/>
        </w:rPr>
      </w:pPr>
      <w:r>
        <w:t>For</w:t>
      </w:r>
      <w:r>
        <w:rPr>
          <w:spacing w:val="-9"/>
        </w:rPr>
        <w:t xml:space="preserve"> </w:t>
      </w:r>
      <w:r>
        <w:t>additional</w:t>
      </w:r>
      <w:r>
        <w:rPr>
          <w:spacing w:val="-8"/>
        </w:rPr>
        <w:t xml:space="preserve"> </w:t>
      </w:r>
      <w:r>
        <w:t>information</w:t>
      </w:r>
      <w:r>
        <w:rPr>
          <w:spacing w:val="-7"/>
        </w:rPr>
        <w:t xml:space="preserve"> </w:t>
      </w:r>
      <w:r>
        <w:t>regarding</w:t>
      </w:r>
      <w:r>
        <w:rPr>
          <w:spacing w:val="-7"/>
        </w:rPr>
        <w:t xml:space="preserve"> </w:t>
      </w:r>
      <w:r>
        <w:t>MLH,</w:t>
      </w:r>
      <w:r>
        <w:rPr>
          <w:spacing w:val="-9"/>
        </w:rPr>
        <w:t xml:space="preserve"> </w:t>
      </w:r>
      <w:r>
        <w:t>please</w:t>
      </w:r>
      <w:r>
        <w:rPr>
          <w:spacing w:val="-8"/>
        </w:rPr>
        <w:t xml:space="preserve"> </w:t>
      </w:r>
      <w:r>
        <w:t>visit:</w:t>
      </w:r>
      <w:r>
        <w:rPr>
          <w:spacing w:val="-8"/>
        </w:rPr>
        <w:t xml:space="preserve"> </w:t>
      </w:r>
      <w:hyperlink r:id="rId18" w:history="1">
        <w:r w:rsidRPr="001E3B20">
          <w:rPr>
            <w:rStyle w:val="Hyperlink"/>
            <w:spacing w:val="-2"/>
          </w:rPr>
          <w:t>www.methodisthealth.org</w:t>
        </w:r>
      </w:hyperlink>
      <w:r w:rsidRPr="001E3B20">
        <w:rPr>
          <w:spacing w:val="-2"/>
        </w:rPr>
        <w:t>.</w:t>
      </w:r>
    </w:p>
    <w:p w14:paraId="3BF95D77" w14:textId="77777777" w:rsidR="00130F56" w:rsidRDefault="00130F56" w:rsidP="00130F56">
      <w:pPr>
        <w:pStyle w:val="Heading1"/>
      </w:pPr>
      <w:bookmarkStart w:id="9" w:name="_Toc231808502"/>
      <w:r>
        <w:lastRenderedPageBreak/>
        <w:t>Position Summary</w:t>
      </w:r>
      <w:bookmarkEnd w:id="8"/>
      <w:bookmarkEnd w:id="9"/>
    </w:p>
    <w:p w14:paraId="68837E5C" w14:textId="77777777" w:rsidR="0070158B" w:rsidRDefault="0070158B" w:rsidP="0070158B">
      <w:pPr>
        <w:pStyle w:val="Heading2"/>
      </w:pPr>
      <w:r>
        <w:t>Reporting Relationships</w:t>
      </w:r>
    </w:p>
    <w:p w14:paraId="08786E3F" w14:textId="4AE621D4" w:rsidR="00FF7D22" w:rsidRDefault="00FF7D22" w:rsidP="00FF7D22">
      <w:r w:rsidRPr="00EB2E11">
        <w:t xml:space="preserve">The </w:t>
      </w:r>
      <w:r>
        <w:t>S</w:t>
      </w:r>
      <w:r w:rsidRPr="00EB2E11">
        <w:t xml:space="preserve">VP/CNE reports directly to the system </w:t>
      </w:r>
      <w:r w:rsidR="00592B83">
        <w:t xml:space="preserve">Executive Vice </w:t>
      </w:r>
      <w:r w:rsidRPr="00EB2E11">
        <w:t>President and Chief</w:t>
      </w:r>
      <w:r w:rsidR="00592B83">
        <w:t xml:space="preserve"> Operating Officer, Monica Wharton</w:t>
      </w:r>
      <w:r w:rsidR="001310D8">
        <w:t xml:space="preserve"> and is a member of the system's ELT.</w:t>
      </w:r>
    </w:p>
    <w:p w14:paraId="0F2A1379" w14:textId="77777777" w:rsidR="00FF7D22" w:rsidRDefault="00FF7D22" w:rsidP="00FF7D22">
      <w:r>
        <w:t>The following positions report to the SVP/CNE:</w:t>
      </w:r>
    </w:p>
    <w:p w14:paraId="5C39BF5B" w14:textId="77777777" w:rsidR="00FF7D22" w:rsidRDefault="00FF7D22" w:rsidP="00FF7D22">
      <w:pPr>
        <w:pStyle w:val="BulletedList"/>
        <w:rPr>
          <w:sz w:val="22"/>
          <w:szCs w:val="22"/>
        </w:rPr>
      </w:pPr>
      <w:r>
        <w:rPr>
          <w:sz w:val="22"/>
          <w:szCs w:val="22"/>
        </w:rPr>
        <w:t>Director, Staffing Resource Management</w:t>
      </w:r>
    </w:p>
    <w:p w14:paraId="2E6EDAF4" w14:textId="77777777" w:rsidR="00FF7D22" w:rsidRDefault="00FF7D22" w:rsidP="00FF7D22">
      <w:pPr>
        <w:pStyle w:val="BulletedList"/>
        <w:rPr>
          <w:sz w:val="22"/>
          <w:szCs w:val="22"/>
        </w:rPr>
      </w:pPr>
      <w:r>
        <w:rPr>
          <w:sz w:val="22"/>
          <w:szCs w:val="22"/>
        </w:rPr>
        <w:t>Senior Director, Clinical Education</w:t>
      </w:r>
    </w:p>
    <w:p w14:paraId="6DD294C2" w14:textId="77777777" w:rsidR="00FF7D22" w:rsidRDefault="00FF7D22" w:rsidP="00FF7D22">
      <w:pPr>
        <w:pStyle w:val="BulletedList"/>
        <w:rPr>
          <w:sz w:val="22"/>
          <w:szCs w:val="22"/>
        </w:rPr>
      </w:pPr>
      <w:r>
        <w:rPr>
          <w:sz w:val="22"/>
          <w:szCs w:val="22"/>
        </w:rPr>
        <w:t>Director, Professional Resources/Magnet</w:t>
      </w:r>
    </w:p>
    <w:p w14:paraId="42A1D9AD" w14:textId="77777777" w:rsidR="00FF7D22" w:rsidRDefault="00FF7D22" w:rsidP="00FF7D22">
      <w:pPr>
        <w:pStyle w:val="BulletedList"/>
        <w:rPr>
          <w:sz w:val="22"/>
          <w:szCs w:val="22"/>
        </w:rPr>
      </w:pPr>
      <w:r>
        <w:rPr>
          <w:sz w:val="22"/>
          <w:szCs w:val="22"/>
        </w:rPr>
        <w:t>Campus Coordinator (administrative position for training area)</w:t>
      </w:r>
    </w:p>
    <w:p w14:paraId="56289DC9" w14:textId="77777777" w:rsidR="00FF7D22" w:rsidRDefault="00FF7D22" w:rsidP="00FF7D22">
      <w:pPr>
        <w:pStyle w:val="BulletedList"/>
        <w:rPr>
          <w:sz w:val="22"/>
          <w:szCs w:val="22"/>
        </w:rPr>
      </w:pPr>
      <w:r>
        <w:rPr>
          <w:sz w:val="22"/>
          <w:szCs w:val="22"/>
        </w:rPr>
        <w:t>Director, Nurse Residency Program</w:t>
      </w:r>
    </w:p>
    <w:p w14:paraId="6F39FCFC" w14:textId="77777777" w:rsidR="00FF7D22" w:rsidRPr="00F26197" w:rsidRDefault="00FF7D22" w:rsidP="00FF7D22">
      <w:pPr>
        <w:pStyle w:val="BulletedList"/>
        <w:rPr>
          <w:sz w:val="22"/>
          <w:szCs w:val="22"/>
        </w:rPr>
      </w:pPr>
      <w:r>
        <w:rPr>
          <w:sz w:val="22"/>
          <w:szCs w:val="22"/>
        </w:rPr>
        <w:t>Magnet Program Specialist (2)</w:t>
      </w:r>
    </w:p>
    <w:p w14:paraId="1EAB4F01" w14:textId="77777777" w:rsidR="00FF7D22" w:rsidRDefault="00FF7D22" w:rsidP="00FF7D22">
      <w:pPr>
        <w:pStyle w:val="BulletedList"/>
        <w:rPr>
          <w:sz w:val="22"/>
          <w:szCs w:val="22"/>
        </w:rPr>
      </w:pPr>
      <w:r>
        <w:rPr>
          <w:sz w:val="22"/>
          <w:szCs w:val="22"/>
        </w:rPr>
        <w:t>VP/Facility CNO's (reported dotted line to SVP/CNE and direct to their Facility President)</w:t>
      </w:r>
    </w:p>
    <w:p w14:paraId="2CC77EFA" w14:textId="743CA0F2" w:rsidR="00FE7CC7" w:rsidRDefault="00FE7CC7" w:rsidP="00FE7CC7">
      <w:pPr>
        <w:pStyle w:val="Heading2"/>
      </w:pPr>
      <w:r>
        <w:t>Core Competencies</w:t>
      </w:r>
    </w:p>
    <w:p w14:paraId="7AB755FA" w14:textId="0A58DD3A" w:rsidR="00FE7CC7" w:rsidRDefault="00FE7CC7" w:rsidP="00FE7CC7">
      <w:r>
        <w:t>A successful System CNE should demonstrate strong competency in the following areas (this is not an extensive list):</w:t>
      </w:r>
    </w:p>
    <w:p w14:paraId="666A5818" w14:textId="64355DC3" w:rsidR="00FE7CC7" w:rsidRDefault="00FE7CC7" w:rsidP="00FE7CC7">
      <w:pPr>
        <w:pStyle w:val="BulletedList"/>
        <w:rPr>
          <w:sz w:val="22"/>
          <w:szCs w:val="22"/>
        </w:rPr>
      </w:pPr>
      <w:r>
        <w:rPr>
          <w:b/>
          <w:bCs/>
          <w:sz w:val="22"/>
          <w:szCs w:val="22"/>
        </w:rPr>
        <w:t xml:space="preserve">Strategic Thinking and </w:t>
      </w:r>
      <w:r w:rsidRPr="00FE7CC7">
        <w:rPr>
          <w:b/>
          <w:bCs/>
          <w:sz w:val="22"/>
          <w:szCs w:val="22"/>
        </w:rPr>
        <w:t>Implementation</w:t>
      </w:r>
      <w:r>
        <w:rPr>
          <w:sz w:val="22"/>
          <w:szCs w:val="22"/>
        </w:rPr>
        <w:t xml:space="preserve"> – Translates strategy into measurable goals and action plans</w:t>
      </w:r>
    </w:p>
    <w:p w14:paraId="18C28FBA" w14:textId="3DB34FF9" w:rsidR="00FE7CC7" w:rsidRDefault="00FE7CC7" w:rsidP="00FE7CC7">
      <w:pPr>
        <w:pStyle w:val="BulletedList"/>
        <w:rPr>
          <w:sz w:val="22"/>
          <w:szCs w:val="22"/>
        </w:rPr>
      </w:pPr>
      <w:r>
        <w:rPr>
          <w:b/>
          <w:bCs/>
          <w:sz w:val="22"/>
          <w:szCs w:val="22"/>
        </w:rPr>
        <w:t xml:space="preserve">Workforce Transformation/Employee </w:t>
      </w:r>
      <w:r w:rsidRPr="00FE7CC7">
        <w:rPr>
          <w:b/>
          <w:bCs/>
          <w:sz w:val="22"/>
          <w:szCs w:val="22"/>
        </w:rPr>
        <w:t>Engagement</w:t>
      </w:r>
      <w:r>
        <w:rPr>
          <w:sz w:val="22"/>
          <w:szCs w:val="22"/>
        </w:rPr>
        <w:t>: Builds strong recruitment and retention strategies</w:t>
      </w:r>
    </w:p>
    <w:p w14:paraId="7B108179" w14:textId="2EAD760D" w:rsidR="00FE7CC7" w:rsidRDefault="00FE7CC7" w:rsidP="00FE7CC7">
      <w:pPr>
        <w:pStyle w:val="BulletedList"/>
        <w:rPr>
          <w:sz w:val="22"/>
          <w:szCs w:val="22"/>
        </w:rPr>
      </w:pPr>
      <w:r>
        <w:rPr>
          <w:b/>
          <w:bCs/>
          <w:sz w:val="22"/>
          <w:szCs w:val="22"/>
        </w:rPr>
        <w:t>Quality and Safety Leadership</w:t>
      </w:r>
      <w:r>
        <w:rPr>
          <w:sz w:val="22"/>
          <w:szCs w:val="22"/>
        </w:rPr>
        <w:t>: Facilitates development of strategies and monitors performance and adjusts course when needed</w:t>
      </w:r>
    </w:p>
    <w:p w14:paraId="4343F3EC" w14:textId="7323244C" w:rsidR="00FE7CC7" w:rsidRDefault="00FE7CC7" w:rsidP="00FE7CC7">
      <w:pPr>
        <w:pStyle w:val="BulletedList"/>
        <w:rPr>
          <w:sz w:val="22"/>
          <w:szCs w:val="22"/>
        </w:rPr>
      </w:pPr>
      <w:r>
        <w:rPr>
          <w:b/>
          <w:bCs/>
          <w:sz w:val="22"/>
          <w:szCs w:val="22"/>
        </w:rPr>
        <w:t>Patient Experience Leadership</w:t>
      </w:r>
      <w:r>
        <w:rPr>
          <w:sz w:val="22"/>
          <w:szCs w:val="22"/>
        </w:rPr>
        <w:t>: Champions and monitors key initiatives to drive improvement</w:t>
      </w:r>
    </w:p>
    <w:p w14:paraId="20F16D0B" w14:textId="49EE511F" w:rsidR="00FE7CC7" w:rsidRDefault="00FE7CC7" w:rsidP="00FE7CC7">
      <w:pPr>
        <w:pStyle w:val="BulletedList"/>
        <w:rPr>
          <w:sz w:val="22"/>
          <w:szCs w:val="22"/>
        </w:rPr>
      </w:pPr>
      <w:r>
        <w:rPr>
          <w:b/>
          <w:bCs/>
          <w:sz w:val="22"/>
          <w:szCs w:val="22"/>
        </w:rPr>
        <w:t>Data Analytics and Performance Improvement</w:t>
      </w:r>
      <w:r>
        <w:rPr>
          <w:sz w:val="22"/>
          <w:szCs w:val="22"/>
        </w:rPr>
        <w:t>: Makes decisions based on data and facts rather than anecdotes</w:t>
      </w:r>
    </w:p>
    <w:p w14:paraId="77B1A1C9" w14:textId="4050664B" w:rsidR="00FE7CC7" w:rsidRDefault="00FE7CC7" w:rsidP="00FE7CC7">
      <w:pPr>
        <w:pStyle w:val="BulletedList"/>
        <w:rPr>
          <w:sz w:val="22"/>
          <w:szCs w:val="22"/>
        </w:rPr>
      </w:pPr>
      <w:r>
        <w:rPr>
          <w:b/>
          <w:bCs/>
          <w:sz w:val="22"/>
          <w:szCs w:val="22"/>
        </w:rPr>
        <w:t>Change Management</w:t>
      </w:r>
      <w:r>
        <w:rPr>
          <w:sz w:val="22"/>
          <w:szCs w:val="22"/>
        </w:rPr>
        <w:t>: Creates alignment and commitment around key organizational initiatives</w:t>
      </w:r>
    </w:p>
    <w:p w14:paraId="7B6925FF" w14:textId="50E81B20" w:rsidR="00FE7CC7" w:rsidRDefault="00FE7CC7" w:rsidP="00FE7CC7">
      <w:pPr>
        <w:pStyle w:val="BulletedList"/>
        <w:rPr>
          <w:sz w:val="22"/>
          <w:szCs w:val="22"/>
        </w:rPr>
      </w:pPr>
      <w:r>
        <w:rPr>
          <w:b/>
          <w:bCs/>
          <w:sz w:val="22"/>
          <w:szCs w:val="22"/>
        </w:rPr>
        <w:t>Physician, Community and Key Stakeholders' Partnerships</w:t>
      </w:r>
      <w:r>
        <w:rPr>
          <w:sz w:val="22"/>
          <w:szCs w:val="22"/>
        </w:rPr>
        <w:t>: Builds relationships and consensus among stakeholders with competing priorities</w:t>
      </w:r>
    </w:p>
    <w:p w14:paraId="68F0FD56" w14:textId="1C548B3A" w:rsidR="0062394E" w:rsidRDefault="00FE7CC7" w:rsidP="00FE7CC7">
      <w:pPr>
        <w:pStyle w:val="BulletedList"/>
        <w:rPr>
          <w:sz w:val="22"/>
          <w:szCs w:val="22"/>
        </w:rPr>
      </w:pPr>
      <w:r>
        <w:rPr>
          <w:b/>
          <w:bCs/>
          <w:sz w:val="22"/>
          <w:szCs w:val="22"/>
        </w:rPr>
        <w:t>Communication</w:t>
      </w:r>
      <w:r>
        <w:rPr>
          <w:sz w:val="22"/>
          <w:szCs w:val="22"/>
        </w:rPr>
        <w:t>: Communicates effectively to gain ali</w:t>
      </w:r>
      <w:r w:rsidR="00D319C5">
        <w:rPr>
          <w:sz w:val="22"/>
          <w:szCs w:val="22"/>
        </w:rPr>
        <w:t>gnment and commitment</w:t>
      </w:r>
    </w:p>
    <w:p w14:paraId="726DDEF9" w14:textId="77777777" w:rsidR="0062394E" w:rsidRDefault="0062394E">
      <w:pPr>
        <w:spacing w:after="200"/>
        <w:rPr>
          <w:rFonts w:ascii="Arial" w:eastAsia="Cambria" w:hAnsi="Arial" w:cs="Tahoma"/>
          <w:color w:val="404040" w:themeColor="background1" w:themeShade="40"/>
        </w:rPr>
      </w:pPr>
      <w:r>
        <w:br w:type="page"/>
      </w:r>
    </w:p>
    <w:p w14:paraId="133BDBD3" w14:textId="1902C950" w:rsidR="0070158B" w:rsidRDefault="0070158B" w:rsidP="0070158B">
      <w:pPr>
        <w:pStyle w:val="Heading2"/>
      </w:pPr>
      <w:r>
        <w:lastRenderedPageBreak/>
        <w:t>Responsibilities</w:t>
      </w:r>
    </w:p>
    <w:p w14:paraId="2BDE6FD7" w14:textId="77777777" w:rsidR="00152371" w:rsidRDefault="00152371" w:rsidP="00152371">
      <w:pPr>
        <w:rPr>
          <w:noProof/>
        </w:rPr>
      </w:pPr>
      <w:r>
        <w:t>The following represents essential responsibilities for the successful S</w:t>
      </w:r>
      <w:r w:rsidRPr="009D3856">
        <w:rPr>
          <w:noProof/>
        </w:rPr>
        <w:t>V</w:t>
      </w:r>
      <w:r>
        <w:rPr>
          <w:noProof/>
        </w:rPr>
        <w:t>P/CNE. They are not listed in any particular order of priority.</w:t>
      </w:r>
    </w:p>
    <w:p w14:paraId="0F754FD1" w14:textId="77777777" w:rsidR="00152371" w:rsidRPr="0049732D" w:rsidRDefault="00152371" w:rsidP="005E392F">
      <w:pPr>
        <w:pStyle w:val="Heading3"/>
      </w:pPr>
      <w:r w:rsidRPr="0049732D">
        <w:t>Clinical System Leadership</w:t>
      </w:r>
    </w:p>
    <w:p w14:paraId="2283CE0F" w14:textId="77777777" w:rsidR="00152371" w:rsidRPr="00F26197" w:rsidRDefault="00152371" w:rsidP="00152371">
      <w:pPr>
        <w:pStyle w:val="BulletedList"/>
        <w:rPr>
          <w:sz w:val="22"/>
          <w:szCs w:val="22"/>
        </w:rPr>
      </w:pPr>
      <w:r w:rsidRPr="00F26197">
        <w:rPr>
          <w:sz w:val="22"/>
          <w:szCs w:val="22"/>
        </w:rPr>
        <w:t>Represents the nursing profession and advocates for nursing and health care systems that provide excellence in care and improve health, safety, and quality outcomes.</w:t>
      </w:r>
    </w:p>
    <w:p w14:paraId="3584D3B7" w14:textId="77777777" w:rsidR="00152371" w:rsidRPr="00F26197" w:rsidRDefault="00152371" w:rsidP="00152371">
      <w:pPr>
        <w:pStyle w:val="BulletedList"/>
        <w:rPr>
          <w:sz w:val="22"/>
          <w:szCs w:val="22"/>
        </w:rPr>
      </w:pPr>
      <w:r w:rsidRPr="00F26197">
        <w:rPr>
          <w:sz w:val="22"/>
          <w:szCs w:val="22"/>
        </w:rPr>
        <w:t>Serves as the system nursing information officer.</w:t>
      </w:r>
    </w:p>
    <w:p w14:paraId="43BAEB26" w14:textId="77777777" w:rsidR="00152371" w:rsidRPr="00F26197" w:rsidRDefault="00152371" w:rsidP="00152371">
      <w:pPr>
        <w:pStyle w:val="BulletedList"/>
        <w:rPr>
          <w:sz w:val="22"/>
          <w:szCs w:val="22"/>
        </w:rPr>
      </w:pPr>
      <w:r w:rsidRPr="00F26197">
        <w:rPr>
          <w:sz w:val="22"/>
          <w:szCs w:val="22"/>
        </w:rPr>
        <w:t>Guides workforce through ever changing needs to care for patients while meeting system, facility, and quality goals.</w:t>
      </w:r>
    </w:p>
    <w:p w14:paraId="74DBD835" w14:textId="77777777" w:rsidR="00152371" w:rsidRPr="00F26197" w:rsidRDefault="00152371" w:rsidP="00152371">
      <w:pPr>
        <w:pStyle w:val="BulletedList"/>
        <w:rPr>
          <w:sz w:val="22"/>
          <w:szCs w:val="22"/>
        </w:rPr>
      </w:pPr>
      <w:r w:rsidRPr="00F26197">
        <w:rPr>
          <w:sz w:val="22"/>
          <w:szCs w:val="22"/>
        </w:rPr>
        <w:t>Provides clinical leadership to provide support and guidance and encourages active participation in decisions that impact the system.</w:t>
      </w:r>
    </w:p>
    <w:p w14:paraId="31026D6E" w14:textId="77777777" w:rsidR="00152371" w:rsidRPr="00F26197" w:rsidRDefault="00152371" w:rsidP="00152371">
      <w:pPr>
        <w:pStyle w:val="BulletedList"/>
        <w:rPr>
          <w:sz w:val="22"/>
          <w:szCs w:val="22"/>
        </w:rPr>
      </w:pPr>
      <w:r w:rsidRPr="00F26197">
        <w:rPr>
          <w:sz w:val="22"/>
          <w:szCs w:val="22"/>
        </w:rPr>
        <w:t>Responsible for data analysis that supports regulatory initiatives, quality goals, and financial stewardship, including budget compliance and determining causes of major variances and solutions.</w:t>
      </w:r>
    </w:p>
    <w:p w14:paraId="452CD852" w14:textId="77777777" w:rsidR="00152371" w:rsidRPr="00F26197" w:rsidRDefault="00152371" w:rsidP="00152371">
      <w:pPr>
        <w:pStyle w:val="BulletedList"/>
        <w:rPr>
          <w:sz w:val="22"/>
          <w:szCs w:val="22"/>
        </w:rPr>
      </w:pPr>
      <w:r w:rsidRPr="00F26197">
        <w:rPr>
          <w:sz w:val="22"/>
          <w:szCs w:val="22"/>
        </w:rPr>
        <w:t>Works with administration, department leaders, and physicians to explore system clinical initiatives including participation in performance improvement activities and committees.</w:t>
      </w:r>
    </w:p>
    <w:p w14:paraId="6473A6F1" w14:textId="77777777" w:rsidR="00152371" w:rsidRPr="00F26197" w:rsidRDefault="00152371" w:rsidP="00152371">
      <w:pPr>
        <w:pStyle w:val="BulletedList"/>
        <w:rPr>
          <w:sz w:val="22"/>
          <w:szCs w:val="22"/>
        </w:rPr>
      </w:pPr>
      <w:r>
        <w:rPr>
          <w:sz w:val="22"/>
          <w:szCs w:val="22"/>
        </w:rPr>
        <w:t xml:space="preserve">Oversees the </w:t>
      </w:r>
      <w:r w:rsidRPr="00F26197">
        <w:rPr>
          <w:sz w:val="22"/>
          <w:szCs w:val="22"/>
        </w:rPr>
        <w:t>strategic review and redesigns for professional nursing practice and patient care delivery.</w:t>
      </w:r>
    </w:p>
    <w:p w14:paraId="43D84DA2" w14:textId="77777777" w:rsidR="00152371" w:rsidRPr="00F26197" w:rsidRDefault="00152371" w:rsidP="00152371">
      <w:pPr>
        <w:pStyle w:val="BulletedList"/>
        <w:rPr>
          <w:sz w:val="22"/>
          <w:szCs w:val="22"/>
        </w:rPr>
      </w:pPr>
      <w:r w:rsidRPr="00F26197">
        <w:rPr>
          <w:sz w:val="22"/>
          <w:szCs w:val="22"/>
        </w:rPr>
        <w:t>Establishes the system framework for best EHR, (EPIC) for professional practice models and patient care delivery systems.</w:t>
      </w:r>
    </w:p>
    <w:p w14:paraId="5C2710C6" w14:textId="77777777" w:rsidR="00152371" w:rsidRPr="00F26197" w:rsidRDefault="00152371" w:rsidP="00152371">
      <w:pPr>
        <w:pStyle w:val="BulletedList"/>
        <w:rPr>
          <w:sz w:val="22"/>
          <w:szCs w:val="22"/>
        </w:rPr>
      </w:pPr>
      <w:r w:rsidRPr="00F26197">
        <w:rPr>
          <w:sz w:val="22"/>
          <w:szCs w:val="22"/>
        </w:rPr>
        <w:t>Promotes an evidenced-based approach to policy and program development, implementation, and evaluation. Monitors policies and practice decisions for adherence to applicable professional standards and practice guidelines.</w:t>
      </w:r>
    </w:p>
    <w:p w14:paraId="61BB5C5C" w14:textId="77777777" w:rsidR="00152371" w:rsidRPr="00F26197" w:rsidRDefault="00152371" w:rsidP="00152371">
      <w:pPr>
        <w:pStyle w:val="BulletedList"/>
        <w:rPr>
          <w:sz w:val="22"/>
          <w:szCs w:val="22"/>
        </w:rPr>
      </w:pPr>
      <w:r w:rsidRPr="00F26197">
        <w:rPr>
          <w:sz w:val="22"/>
          <w:szCs w:val="22"/>
        </w:rPr>
        <w:t>Coordinates nursing care with a multidisciplinary approach and promotes the integration of services across the healthcare continuum and healthcare settings.</w:t>
      </w:r>
    </w:p>
    <w:p w14:paraId="6BD32CDB" w14:textId="77777777" w:rsidR="00152371" w:rsidRPr="00F26197" w:rsidRDefault="00152371" w:rsidP="00152371">
      <w:pPr>
        <w:pStyle w:val="BulletedList"/>
        <w:rPr>
          <w:sz w:val="22"/>
          <w:szCs w:val="22"/>
        </w:rPr>
      </w:pPr>
      <w:r w:rsidRPr="00F26197">
        <w:rPr>
          <w:sz w:val="22"/>
          <w:szCs w:val="22"/>
        </w:rPr>
        <w:t>Creates a supportive environment for innovation, nursing research, scholarly inquiry, and the generation of knowledge.</w:t>
      </w:r>
    </w:p>
    <w:p w14:paraId="1F6CBBEE" w14:textId="77777777" w:rsidR="00152371" w:rsidRPr="00F26197" w:rsidRDefault="00152371" w:rsidP="00152371">
      <w:pPr>
        <w:pStyle w:val="BulletedList"/>
        <w:rPr>
          <w:sz w:val="22"/>
          <w:szCs w:val="22"/>
        </w:rPr>
      </w:pPr>
      <w:r w:rsidRPr="00F26197">
        <w:rPr>
          <w:sz w:val="22"/>
          <w:szCs w:val="22"/>
        </w:rPr>
        <w:t>Supports the system strategy for ANCC Magnet Recognition and assists facility CNOs and Directors of Professional Practice in the Magnet journey.</w:t>
      </w:r>
    </w:p>
    <w:p w14:paraId="2972625E" w14:textId="77777777" w:rsidR="00152371" w:rsidRPr="00F26197" w:rsidRDefault="00152371" w:rsidP="00152371">
      <w:pPr>
        <w:pStyle w:val="BulletedList"/>
        <w:rPr>
          <w:sz w:val="22"/>
          <w:szCs w:val="22"/>
        </w:rPr>
      </w:pPr>
      <w:r w:rsidRPr="00F26197">
        <w:rPr>
          <w:sz w:val="22"/>
          <w:szCs w:val="22"/>
        </w:rPr>
        <w:t>Serves as a role model and mentor to develop, recruit, and retain future nurse leaders while promoting nursing throughout the system and community.</w:t>
      </w:r>
    </w:p>
    <w:p w14:paraId="24347FE0" w14:textId="77777777" w:rsidR="00152371" w:rsidRPr="005968DC" w:rsidRDefault="00152371" w:rsidP="00BC5FE1">
      <w:pPr>
        <w:pStyle w:val="Heading3"/>
      </w:pPr>
      <w:r w:rsidRPr="005968DC">
        <w:t>Clinical Excellence and Workforce Development</w:t>
      </w:r>
    </w:p>
    <w:p w14:paraId="0D1A720B" w14:textId="77777777" w:rsidR="00152371" w:rsidRPr="00F26197" w:rsidRDefault="00152371" w:rsidP="00152371">
      <w:pPr>
        <w:pStyle w:val="BulletedList"/>
        <w:rPr>
          <w:sz w:val="22"/>
          <w:szCs w:val="22"/>
        </w:rPr>
      </w:pPr>
      <w:r w:rsidRPr="00F26197">
        <w:rPr>
          <w:sz w:val="22"/>
          <w:szCs w:val="22"/>
        </w:rPr>
        <w:t>Collaborates with nursing educators and other training professionals to assure adequate training and education for clinical staff on the computer applications used in the delivery of patient care and the electronic health record – EPIC.</w:t>
      </w:r>
    </w:p>
    <w:p w14:paraId="4A95D647" w14:textId="77777777" w:rsidR="00152371" w:rsidRPr="00F26197" w:rsidRDefault="00152371" w:rsidP="00152371">
      <w:pPr>
        <w:pStyle w:val="BulletedList"/>
        <w:rPr>
          <w:sz w:val="22"/>
          <w:szCs w:val="22"/>
        </w:rPr>
      </w:pPr>
      <w:r w:rsidRPr="00F26197">
        <w:rPr>
          <w:sz w:val="22"/>
          <w:szCs w:val="22"/>
        </w:rPr>
        <w:lastRenderedPageBreak/>
        <w:t>Supports education of clinical leaders in fiscal stewardship, including staffing, scheduling, and budget analysis.</w:t>
      </w:r>
    </w:p>
    <w:p w14:paraId="714A4A2A" w14:textId="77777777" w:rsidR="00152371" w:rsidRPr="00F26197" w:rsidRDefault="00152371" w:rsidP="00152371">
      <w:pPr>
        <w:pStyle w:val="BulletedList"/>
        <w:rPr>
          <w:sz w:val="22"/>
          <w:szCs w:val="22"/>
        </w:rPr>
      </w:pPr>
      <w:r w:rsidRPr="00F26197">
        <w:rPr>
          <w:sz w:val="22"/>
          <w:szCs w:val="22"/>
        </w:rPr>
        <w:t>Supports patient education efforts, including information system innovations.</w:t>
      </w:r>
    </w:p>
    <w:p w14:paraId="4A0C2E6F" w14:textId="77777777" w:rsidR="00152371" w:rsidRPr="00F26197" w:rsidRDefault="00152371" w:rsidP="00152371">
      <w:pPr>
        <w:pStyle w:val="BulletedList"/>
        <w:rPr>
          <w:sz w:val="22"/>
          <w:szCs w:val="22"/>
        </w:rPr>
      </w:pPr>
      <w:r w:rsidRPr="00F26197">
        <w:rPr>
          <w:sz w:val="22"/>
          <w:szCs w:val="22"/>
        </w:rPr>
        <w:t>Creates a nursing environment in which care is delivered collaboratively and excellence in clinical care, education, and research is promoted and achieved continually.</w:t>
      </w:r>
    </w:p>
    <w:p w14:paraId="505E37DB" w14:textId="77777777" w:rsidR="00152371" w:rsidRPr="00F26197" w:rsidRDefault="00152371" w:rsidP="00152371">
      <w:pPr>
        <w:pStyle w:val="BulletedList"/>
        <w:rPr>
          <w:sz w:val="22"/>
          <w:szCs w:val="22"/>
        </w:rPr>
      </w:pPr>
      <w:r w:rsidRPr="00F26197">
        <w:rPr>
          <w:sz w:val="22"/>
          <w:szCs w:val="22"/>
        </w:rPr>
        <w:t>Leads strategic initiatives for integrating best practices through technology and emerging educational programs.</w:t>
      </w:r>
    </w:p>
    <w:p w14:paraId="4991BD1A" w14:textId="77777777" w:rsidR="00152371" w:rsidRPr="00F26197" w:rsidRDefault="00152371" w:rsidP="00152371">
      <w:pPr>
        <w:pStyle w:val="BulletedList"/>
        <w:rPr>
          <w:sz w:val="22"/>
          <w:szCs w:val="22"/>
        </w:rPr>
      </w:pPr>
      <w:r w:rsidRPr="00F26197">
        <w:rPr>
          <w:sz w:val="22"/>
          <w:szCs w:val="22"/>
        </w:rPr>
        <w:t>Collaborates with academic nursing programs and partnerships as a liaison to structure and support clinical teams for future organizational needs.</w:t>
      </w:r>
    </w:p>
    <w:p w14:paraId="7710618A" w14:textId="4DA8F9D9" w:rsidR="00152371" w:rsidRPr="00F26197" w:rsidRDefault="005A410B" w:rsidP="00152371">
      <w:pPr>
        <w:pStyle w:val="BulletedList"/>
        <w:rPr>
          <w:sz w:val="22"/>
          <w:szCs w:val="22"/>
        </w:rPr>
      </w:pPr>
      <w:r>
        <w:rPr>
          <w:sz w:val="22"/>
          <w:szCs w:val="22"/>
        </w:rPr>
        <w:t>Actively p</w:t>
      </w:r>
      <w:r w:rsidR="00152371" w:rsidRPr="00F26197">
        <w:rPr>
          <w:sz w:val="22"/>
          <w:szCs w:val="22"/>
        </w:rPr>
        <w:t>articipates in nurse recruitment, retention, and recognition of excellence in nursing practice.</w:t>
      </w:r>
    </w:p>
    <w:p w14:paraId="4A7AD5D5" w14:textId="77777777" w:rsidR="00152371" w:rsidRPr="00F26197" w:rsidRDefault="00152371" w:rsidP="00152371">
      <w:pPr>
        <w:pStyle w:val="BulletedList"/>
        <w:rPr>
          <w:sz w:val="22"/>
          <w:szCs w:val="22"/>
        </w:rPr>
      </w:pPr>
      <w:r w:rsidRPr="00F26197">
        <w:rPr>
          <w:sz w:val="22"/>
          <w:szCs w:val="22"/>
        </w:rPr>
        <w:t>Supervises associates as assigned; monitors associates’ performance and clarifies work expectations, assists with goal setting, and promotes cooperation among individuals and groups. Develops and implements processes through orientation, training, and education to ensure that the competence of staff members is assessed, maintained, improved, and demonstrated throughout their employment.</w:t>
      </w:r>
    </w:p>
    <w:p w14:paraId="656A1907" w14:textId="77777777" w:rsidR="00152371" w:rsidRPr="00F26197" w:rsidRDefault="00152371" w:rsidP="00152371">
      <w:pPr>
        <w:pStyle w:val="BulletedList"/>
        <w:rPr>
          <w:sz w:val="22"/>
          <w:szCs w:val="22"/>
        </w:rPr>
      </w:pPr>
      <w:r w:rsidRPr="00F26197">
        <w:rPr>
          <w:sz w:val="22"/>
          <w:szCs w:val="22"/>
        </w:rPr>
        <w:t>Leads strategic initiatives to continually review workforce needs to recruit and retain workforce measured by clinical assessment and feedback to continually decrease turnover and vacancy and supported by technology.</w:t>
      </w:r>
    </w:p>
    <w:p w14:paraId="48A094C5" w14:textId="7BCE7BE4" w:rsidR="0070158B" w:rsidRPr="004F0E44" w:rsidRDefault="00152371" w:rsidP="006D3333">
      <w:pPr>
        <w:pStyle w:val="BulletedList"/>
        <w:rPr>
          <w:sz w:val="22"/>
          <w:szCs w:val="22"/>
        </w:rPr>
      </w:pPr>
      <w:r w:rsidRPr="004F0E44">
        <w:rPr>
          <w:sz w:val="22"/>
          <w:szCs w:val="22"/>
        </w:rPr>
        <w:t>Leads efforts to continually assess the care model for best practice in delivering exceptional care with the right caregivers at the right time.</w:t>
      </w:r>
    </w:p>
    <w:p w14:paraId="537817A4" w14:textId="77777777" w:rsidR="00130F56" w:rsidRDefault="00130F56" w:rsidP="00130F56">
      <w:pPr>
        <w:pStyle w:val="Heading1"/>
      </w:pPr>
      <w:bookmarkStart w:id="10" w:name="_Toc155173737"/>
      <w:bookmarkStart w:id="11" w:name="_Toc231808503"/>
      <w:r>
        <w:lastRenderedPageBreak/>
        <w:t>Goals and Objectives</w:t>
      </w:r>
      <w:bookmarkEnd w:id="10"/>
      <w:bookmarkEnd w:id="11"/>
    </w:p>
    <w:p w14:paraId="0FC0D60E" w14:textId="77777777" w:rsidR="00E973B3" w:rsidRPr="0050781F" w:rsidRDefault="00E973B3" w:rsidP="00E973B3">
      <w:pPr>
        <w:rPr>
          <w:rFonts w:cstheme="minorHAnsi"/>
        </w:rPr>
      </w:pPr>
      <w:bookmarkStart w:id="12" w:name="_Toc155173738"/>
      <w:r w:rsidRPr="0050781F">
        <w:rPr>
          <w:rFonts w:cstheme="minorHAnsi"/>
        </w:rPr>
        <w:t>The SVP/CNE of MLH will be expected to accomplish several key objectives within the first 18 to 24 months of their tenure. The following goals and objectives represent some of the primary areas of focus and impact of this position (not listed in priority).</w:t>
      </w:r>
    </w:p>
    <w:p w14:paraId="73E0A05D" w14:textId="77777777" w:rsidR="00E973B3" w:rsidRDefault="00E973B3" w:rsidP="00E973B3">
      <w:pPr>
        <w:pStyle w:val="BulletedList"/>
        <w:rPr>
          <w:sz w:val="22"/>
          <w:szCs w:val="22"/>
        </w:rPr>
      </w:pPr>
      <w:r w:rsidRPr="00F26197">
        <w:rPr>
          <w:sz w:val="22"/>
          <w:szCs w:val="22"/>
        </w:rPr>
        <w:t>Establish a strong understanding of the mission and vision of MLH and actively contribute to the pursuit of both. Assimilate into the culture and establish trust and credibility among system executive leadership team, nursing leadership, medical staff, and staff nurses.</w:t>
      </w:r>
    </w:p>
    <w:p w14:paraId="3A427B4A" w14:textId="688D9E2F" w:rsidR="00E973B3" w:rsidRPr="00F26197" w:rsidRDefault="00E973B3" w:rsidP="00E973B3">
      <w:pPr>
        <w:pStyle w:val="BulletedList"/>
        <w:rPr>
          <w:sz w:val="22"/>
          <w:szCs w:val="22"/>
        </w:rPr>
      </w:pPr>
      <w:r w:rsidRPr="00F26197">
        <w:rPr>
          <w:sz w:val="22"/>
          <w:szCs w:val="22"/>
        </w:rPr>
        <w:t xml:space="preserve">Create credible and productive relationships throughout all areas of Patient Care Services. Communicate mission, vision, and objectives at all levels/areas of the organization. </w:t>
      </w:r>
      <w:r>
        <w:rPr>
          <w:sz w:val="22"/>
          <w:szCs w:val="22"/>
        </w:rPr>
        <w:t>Working to ensure n</w:t>
      </w:r>
      <w:r w:rsidRPr="00F26197">
        <w:rPr>
          <w:sz w:val="22"/>
          <w:szCs w:val="22"/>
        </w:rPr>
        <w:t>ursing staff have embraced the new system CNE and have placed trust in their leadership.</w:t>
      </w:r>
      <w:r>
        <w:rPr>
          <w:sz w:val="22"/>
          <w:szCs w:val="22"/>
        </w:rPr>
        <w:t xml:space="preserve"> Be viewed as a leader in nursing by their colleagues and contribute to the ELT.</w:t>
      </w:r>
    </w:p>
    <w:p w14:paraId="23809888" w14:textId="77777777" w:rsidR="00E973B3" w:rsidRPr="0000525D" w:rsidRDefault="00E973B3" w:rsidP="00E973B3">
      <w:pPr>
        <w:pStyle w:val="BulletedList"/>
        <w:rPr>
          <w:sz w:val="22"/>
          <w:szCs w:val="22"/>
        </w:rPr>
      </w:pPr>
      <w:r w:rsidRPr="0000525D">
        <w:rPr>
          <w:sz w:val="22"/>
          <w:szCs w:val="22"/>
        </w:rPr>
        <w:t>Develop a collaborative working relationship/partnership with the system Chief Medical Officer and other system physician leaders, as well as hospital physician leaders. Physicians feel this new leader is approachable and collaborative in order to accomplish things together.</w:t>
      </w:r>
    </w:p>
    <w:p w14:paraId="17685A4C" w14:textId="77777777" w:rsidR="00E973B3" w:rsidRPr="00F26197" w:rsidRDefault="00E973B3" w:rsidP="00E973B3">
      <w:pPr>
        <w:pStyle w:val="BulletedList"/>
        <w:rPr>
          <w:sz w:val="22"/>
          <w:szCs w:val="22"/>
        </w:rPr>
      </w:pPr>
      <w:r w:rsidRPr="00F26197">
        <w:rPr>
          <w:sz w:val="22"/>
          <w:szCs w:val="22"/>
        </w:rPr>
        <w:t>Participate in multi-disciplinary efforts to improve throughput, census management, discharge efficiency, and reduce length-of-stay.</w:t>
      </w:r>
    </w:p>
    <w:p w14:paraId="195CD4A0" w14:textId="05CA8417" w:rsidR="00E973B3" w:rsidRPr="00047839" w:rsidRDefault="00E973B3" w:rsidP="00E973B3">
      <w:pPr>
        <w:pStyle w:val="BulletedList"/>
        <w:rPr>
          <w:sz w:val="22"/>
          <w:szCs w:val="22"/>
        </w:rPr>
      </w:pPr>
      <w:r w:rsidRPr="00047839">
        <w:rPr>
          <w:sz w:val="22"/>
          <w:szCs w:val="22"/>
        </w:rPr>
        <w:t>Effectively collaborate and continue to expand upon the community partnerships with local colleges and healthcare organizations to improve public health, mental health services, treatment of chronic illnesses, address social determinants of health as well as create a pipeline of nursing and support staff.</w:t>
      </w:r>
    </w:p>
    <w:p w14:paraId="1955CEC0" w14:textId="77777777" w:rsidR="00E973B3" w:rsidRPr="00F26197" w:rsidRDefault="00E973B3" w:rsidP="00E973B3">
      <w:pPr>
        <w:pStyle w:val="BulletedList"/>
        <w:rPr>
          <w:sz w:val="22"/>
          <w:szCs w:val="22"/>
        </w:rPr>
      </w:pPr>
      <w:r>
        <w:rPr>
          <w:sz w:val="22"/>
          <w:szCs w:val="22"/>
        </w:rPr>
        <w:t xml:space="preserve">Assess structure and stabilize nursing workforce within Methodist. </w:t>
      </w:r>
      <w:r w:rsidRPr="00F26197">
        <w:rPr>
          <w:sz w:val="22"/>
          <w:szCs w:val="22"/>
        </w:rPr>
        <w:t>Identify and mentor nursing talent at all levels and ensure a strong succession plan for the system. Ensure effective talent identification and leadership development initiatives at all levels of the organization.</w:t>
      </w:r>
    </w:p>
    <w:p w14:paraId="0BE96050" w14:textId="77777777" w:rsidR="00E973B3" w:rsidRPr="00F26197" w:rsidRDefault="00E973B3" w:rsidP="00E973B3">
      <w:pPr>
        <w:pStyle w:val="BulletedList"/>
        <w:rPr>
          <w:sz w:val="22"/>
          <w:szCs w:val="22"/>
        </w:rPr>
      </w:pPr>
      <w:r w:rsidRPr="00F26197">
        <w:rPr>
          <w:sz w:val="22"/>
          <w:szCs w:val="22"/>
        </w:rPr>
        <w:t>Improve productivity, efficiency, staffing levels, and labor expenses. Review and modify the nursing model for optimal performance and delivery of cost-effective care. Continue to maximize financial performance, benchmarking productivity, costs, and evaluating processes and systems that may impact staff workloads and effectiveness.</w:t>
      </w:r>
    </w:p>
    <w:p w14:paraId="6F8E13F9" w14:textId="77777777" w:rsidR="00130F56" w:rsidRDefault="00130F56" w:rsidP="00130F56">
      <w:pPr>
        <w:pStyle w:val="Heading1"/>
      </w:pPr>
      <w:bookmarkStart w:id="13" w:name="_Toc231808504"/>
      <w:r>
        <w:lastRenderedPageBreak/>
        <w:t>Candidate Qualifications</w:t>
      </w:r>
      <w:bookmarkEnd w:id="12"/>
      <w:bookmarkEnd w:id="13"/>
    </w:p>
    <w:p w14:paraId="191DFFF5" w14:textId="77777777" w:rsidR="0070158B" w:rsidRDefault="0070158B" w:rsidP="0070158B">
      <w:pPr>
        <w:pStyle w:val="Heading2"/>
      </w:pPr>
      <w:r>
        <w:t>Education/Certification</w:t>
      </w:r>
    </w:p>
    <w:p w14:paraId="64F5211A" w14:textId="3BB02BB1" w:rsidR="000D1B9F" w:rsidRPr="00987756" w:rsidRDefault="000D1B9F" w:rsidP="000D1B9F">
      <w:pPr>
        <w:pStyle w:val="BulletedList"/>
        <w:rPr>
          <w:sz w:val="22"/>
          <w:szCs w:val="22"/>
        </w:rPr>
      </w:pPr>
      <w:r w:rsidRPr="00987756">
        <w:rPr>
          <w:sz w:val="22"/>
          <w:szCs w:val="22"/>
        </w:rPr>
        <w:t>A bachelor's degree is assumed; a master’s degree required</w:t>
      </w:r>
      <w:r>
        <w:rPr>
          <w:sz w:val="22"/>
          <w:szCs w:val="22"/>
        </w:rPr>
        <w:t>; e</w:t>
      </w:r>
      <w:r w:rsidRPr="00987756">
        <w:rPr>
          <w:sz w:val="22"/>
          <w:szCs w:val="22"/>
        </w:rPr>
        <w:t xml:space="preserve">ither degree must be in nursing. An </w:t>
      </w:r>
      <w:r>
        <w:rPr>
          <w:sz w:val="22"/>
          <w:szCs w:val="22"/>
        </w:rPr>
        <w:t>earned doctorate (PhD,</w:t>
      </w:r>
      <w:r w:rsidRPr="00987756">
        <w:rPr>
          <w:sz w:val="22"/>
          <w:szCs w:val="22"/>
        </w:rPr>
        <w:t xml:space="preserve"> DNP,</w:t>
      </w:r>
      <w:r>
        <w:rPr>
          <w:sz w:val="22"/>
          <w:szCs w:val="22"/>
        </w:rPr>
        <w:t xml:space="preserve"> DNSc, EdD) is </w:t>
      </w:r>
      <w:r w:rsidR="00D200B8">
        <w:rPr>
          <w:sz w:val="22"/>
          <w:szCs w:val="22"/>
        </w:rPr>
        <w:t>preferred</w:t>
      </w:r>
      <w:r>
        <w:rPr>
          <w:sz w:val="22"/>
          <w:szCs w:val="22"/>
        </w:rPr>
        <w:t xml:space="preserve">. </w:t>
      </w:r>
    </w:p>
    <w:p w14:paraId="2B03C129" w14:textId="77777777" w:rsidR="000D1B9F" w:rsidRPr="00987756" w:rsidRDefault="000D1B9F" w:rsidP="000D1B9F">
      <w:pPr>
        <w:pStyle w:val="BulletedList"/>
        <w:rPr>
          <w:sz w:val="22"/>
          <w:szCs w:val="22"/>
        </w:rPr>
      </w:pPr>
      <w:r w:rsidRPr="00987756">
        <w:rPr>
          <w:sz w:val="22"/>
          <w:szCs w:val="22"/>
        </w:rPr>
        <w:t>Current Tennessee state nursing license or eligible for nursing licensure in the state of Tennessee.</w:t>
      </w:r>
    </w:p>
    <w:p w14:paraId="4A15FCCA" w14:textId="77777777" w:rsidR="000D1B9F" w:rsidRPr="00987756" w:rsidRDefault="000D1B9F" w:rsidP="000D1B9F">
      <w:pPr>
        <w:pStyle w:val="BulletedList"/>
        <w:rPr>
          <w:sz w:val="22"/>
          <w:szCs w:val="22"/>
        </w:rPr>
      </w:pPr>
      <w:r w:rsidRPr="00987756">
        <w:rPr>
          <w:sz w:val="22"/>
          <w:szCs w:val="22"/>
        </w:rPr>
        <w:t>Certification in Nursing Administration or other relevant management or applicable specialty.</w:t>
      </w:r>
    </w:p>
    <w:p w14:paraId="740BB1E8" w14:textId="77777777" w:rsidR="0070158B" w:rsidRDefault="0070158B" w:rsidP="0070158B">
      <w:pPr>
        <w:pStyle w:val="Heading2"/>
      </w:pPr>
      <w:r>
        <w:t>Knowledge and Work Experience</w:t>
      </w:r>
    </w:p>
    <w:p w14:paraId="669D137E" w14:textId="77777777" w:rsidR="00653A2F" w:rsidRPr="00987756" w:rsidRDefault="00653A2F" w:rsidP="00653A2F">
      <w:pPr>
        <w:pStyle w:val="BulletedList"/>
        <w:rPr>
          <w:sz w:val="22"/>
          <w:szCs w:val="22"/>
        </w:rPr>
      </w:pPr>
      <w:r w:rsidRPr="00987756">
        <w:rPr>
          <w:sz w:val="22"/>
          <w:szCs w:val="22"/>
        </w:rPr>
        <w:t>A minimum of ten (10) years' senior leadership experience as a Chief Nurse Executive</w:t>
      </w:r>
      <w:r>
        <w:rPr>
          <w:sz w:val="22"/>
          <w:szCs w:val="22"/>
        </w:rPr>
        <w:t xml:space="preserve"> or </w:t>
      </w:r>
      <w:r w:rsidRPr="00987756">
        <w:rPr>
          <w:sz w:val="22"/>
          <w:szCs w:val="22"/>
        </w:rPr>
        <w:t>Vice President of Nursing, in a large, urban, complex medical center or system environment. Three (3) years of progressively responsible experience in hospital nursing operations with demonstrated professional and technical knowledge, and experience in all facets of contemporary nursing leadership and experience will be important.</w:t>
      </w:r>
    </w:p>
    <w:p w14:paraId="3301A649" w14:textId="77777777" w:rsidR="00653A2F" w:rsidRPr="00987756" w:rsidRDefault="00653A2F" w:rsidP="00653A2F">
      <w:pPr>
        <w:pStyle w:val="BulletedList"/>
        <w:rPr>
          <w:sz w:val="22"/>
          <w:szCs w:val="22"/>
        </w:rPr>
      </w:pPr>
      <w:r w:rsidRPr="00987756">
        <w:rPr>
          <w:sz w:val="22"/>
          <w:szCs w:val="22"/>
        </w:rPr>
        <w:t>Working knowledge of the principles and theories of healthcare delivery to address technological advances and changes in clinical practice, while advancing workforce change to the patient and system needs.</w:t>
      </w:r>
    </w:p>
    <w:p w14:paraId="61550C5E" w14:textId="77777777" w:rsidR="00653A2F" w:rsidRDefault="00653A2F" w:rsidP="00653A2F">
      <w:pPr>
        <w:pStyle w:val="BulletedList"/>
        <w:rPr>
          <w:sz w:val="22"/>
          <w:szCs w:val="22"/>
        </w:rPr>
      </w:pPr>
      <w:r w:rsidRPr="00987756">
        <w:rPr>
          <w:sz w:val="22"/>
          <w:szCs w:val="22"/>
        </w:rPr>
        <w:t>Experience in leading an organization to achievement of Magnet or Pathways to Excellence designation is required, as well as Shared Governance experience and experience with clinical councils.</w:t>
      </w:r>
    </w:p>
    <w:p w14:paraId="08F8D7F8" w14:textId="59AF5549" w:rsidR="001E34E0" w:rsidRPr="00987756" w:rsidRDefault="001E34E0" w:rsidP="00653A2F">
      <w:pPr>
        <w:pStyle w:val="BulletedList"/>
        <w:rPr>
          <w:sz w:val="22"/>
          <w:szCs w:val="22"/>
        </w:rPr>
      </w:pPr>
      <w:r>
        <w:rPr>
          <w:sz w:val="22"/>
          <w:szCs w:val="22"/>
        </w:rPr>
        <w:t xml:space="preserve">Experience stabilizing </w:t>
      </w:r>
      <w:r w:rsidR="00D47ED0">
        <w:rPr>
          <w:sz w:val="22"/>
          <w:szCs w:val="22"/>
        </w:rPr>
        <w:t>the nursing workforce as well as decreasing the use of agency nursing.</w:t>
      </w:r>
    </w:p>
    <w:p w14:paraId="16C867CA" w14:textId="77777777" w:rsidR="00653A2F" w:rsidRPr="00987756" w:rsidRDefault="00653A2F" w:rsidP="00653A2F">
      <w:pPr>
        <w:pStyle w:val="BulletedList"/>
        <w:rPr>
          <w:sz w:val="22"/>
          <w:szCs w:val="22"/>
        </w:rPr>
      </w:pPr>
      <w:r w:rsidRPr="00987756">
        <w:rPr>
          <w:sz w:val="22"/>
          <w:szCs w:val="22"/>
        </w:rPr>
        <w:t>Knowledge of and experience with evidence-based practice.</w:t>
      </w:r>
    </w:p>
    <w:p w14:paraId="21426A9B" w14:textId="77777777" w:rsidR="00653A2F" w:rsidRPr="00987756" w:rsidRDefault="00653A2F" w:rsidP="00653A2F">
      <w:pPr>
        <w:pStyle w:val="BulletedList"/>
        <w:rPr>
          <w:sz w:val="22"/>
          <w:szCs w:val="22"/>
        </w:rPr>
      </w:pPr>
      <w:r w:rsidRPr="00987756">
        <w:rPr>
          <w:sz w:val="22"/>
          <w:szCs w:val="22"/>
        </w:rPr>
        <w:t>Considerable knowledge of accrediting DNV regulatory and licensing agency standards and processes.</w:t>
      </w:r>
    </w:p>
    <w:p w14:paraId="0C0074F5" w14:textId="77777777" w:rsidR="00653A2F" w:rsidRPr="00987756" w:rsidRDefault="00653A2F" w:rsidP="00653A2F">
      <w:pPr>
        <w:pStyle w:val="BulletedList"/>
        <w:rPr>
          <w:sz w:val="22"/>
          <w:szCs w:val="22"/>
        </w:rPr>
      </w:pPr>
      <w:r w:rsidRPr="00987756">
        <w:rPr>
          <w:sz w:val="22"/>
          <w:szCs w:val="22"/>
        </w:rPr>
        <w:t>Must have excellent analytical and problem-solving skills while being self-motivated and able to prioritize multiple competing priorities and deadlines.</w:t>
      </w:r>
    </w:p>
    <w:p w14:paraId="08939AC6" w14:textId="77777777" w:rsidR="00653A2F" w:rsidRPr="00987756" w:rsidRDefault="00653A2F" w:rsidP="00653A2F">
      <w:pPr>
        <w:pStyle w:val="BulletedList"/>
        <w:rPr>
          <w:sz w:val="22"/>
          <w:szCs w:val="22"/>
        </w:rPr>
      </w:pPr>
      <w:r w:rsidRPr="00987756">
        <w:rPr>
          <w:sz w:val="22"/>
          <w:szCs w:val="22"/>
        </w:rPr>
        <w:t>Must understand and support the acute care hospital model and have an overall knowledge of clinical services as it relates to operations, workforce, revenue, technology, quality, care delivery, and compliance that exist in nursing and the health care industry.</w:t>
      </w:r>
    </w:p>
    <w:p w14:paraId="21A54126" w14:textId="77777777" w:rsidR="00653A2F" w:rsidRPr="00987756" w:rsidRDefault="00653A2F" w:rsidP="00653A2F">
      <w:pPr>
        <w:pStyle w:val="BulletedList"/>
        <w:rPr>
          <w:sz w:val="22"/>
          <w:szCs w:val="22"/>
        </w:rPr>
      </w:pPr>
      <w:r w:rsidRPr="00987756">
        <w:rPr>
          <w:sz w:val="22"/>
          <w:szCs w:val="22"/>
        </w:rPr>
        <w:t>Able to work effectively in a team environment and have an excellent rapport with leaders, associates, and physicians.</w:t>
      </w:r>
    </w:p>
    <w:p w14:paraId="5BC11084" w14:textId="77777777" w:rsidR="00653A2F" w:rsidRPr="00987756" w:rsidRDefault="00653A2F" w:rsidP="00653A2F">
      <w:pPr>
        <w:pStyle w:val="BulletedList"/>
        <w:rPr>
          <w:sz w:val="22"/>
          <w:szCs w:val="22"/>
        </w:rPr>
      </w:pPr>
      <w:r w:rsidRPr="00987756">
        <w:rPr>
          <w:sz w:val="22"/>
          <w:szCs w:val="22"/>
        </w:rPr>
        <w:t>Skill in developing and implementing programs from a nursing system perspective at the bedside, including educational programs and continually review need for technology upgrades.</w:t>
      </w:r>
    </w:p>
    <w:p w14:paraId="18A37D42" w14:textId="2671246A" w:rsidR="00653A2F" w:rsidRPr="00987756" w:rsidRDefault="00653A2F" w:rsidP="00653A2F">
      <w:pPr>
        <w:pStyle w:val="BulletedList"/>
        <w:rPr>
          <w:sz w:val="22"/>
          <w:szCs w:val="22"/>
        </w:rPr>
      </w:pPr>
      <w:r w:rsidRPr="00987756">
        <w:rPr>
          <w:sz w:val="22"/>
          <w:szCs w:val="22"/>
        </w:rPr>
        <w:t xml:space="preserve">Excellent communication </w:t>
      </w:r>
      <w:r w:rsidR="003C5890" w:rsidRPr="00987756">
        <w:rPr>
          <w:sz w:val="22"/>
          <w:szCs w:val="22"/>
        </w:rPr>
        <w:t>skills,</w:t>
      </w:r>
      <w:r w:rsidRPr="00987756">
        <w:rPr>
          <w:sz w:val="22"/>
          <w:szCs w:val="22"/>
        </w:rPr>
        <w:t xml:space="preserve"> including a high degree of professionalism and personal presence.</w:t>
      </w:r>
    </w:p>
    <w:p w14:paraId="530916A1" w14:textId="77777777" w:rsidR="00653A2F" w:rsidRPr="00987756" w:rsidRDefault="00653A2F" w:rsidP="00653A2F">
      <w:pPr>
        <w:pStyle w:val="BulletedList"/>
        <w:rPr>
          <w:sz w:val="22"/>
          <w:szCs w:val="22"/>
        </w:rPr>
      </w:pPr>
      <w:r w:rsidRPr="00987756">
        <w:rPr>
          <w:sz w:val="22"/>
          <w:szCs w:val="22"/>
        </w:rPr>
        <w:t>Ability to lead and motivate individuals and groups of people toward change to accomplish organizational goals.</w:t>
      </w:r>
    </w:p>
    <w:p w14:paraId="1EB60D89" w14:textId="77777777" w:rsidR="00653A2F" w:rsidRPr="00987756" w:rsidRDefault="00653A2F" w:rsidP="00653A2F">
      <w:pPr>
        <w:pStyle w:val="BulletedList"/>
        <w:rPr>
          <w:sz w:val="22"/>
          <w:szCs w:val="22"/>
        </w:rPr>
      </w:pPr>
      <w:r w:rsidRPr="00987756">
        <w:rPr>
          <w:sz w:val="22"/>
          <w:szCs w:val="22"/>
        </w:rPr>
        <w:lastRenderedPageBreak/>
        <w:t>Sound judgment to ensure the integrity of clinical operations and to provide exemplary leadership in the development of teamwork among staff, as well as in setting performance and motivational standards for associates in areas of responsibility.</w:t>
      </w:r>
    </w:p>
    <w:p w14:paraId="4931FB97" w14:textId="6029AEEE" w:rsidR="00653A2F" w:rsidRPr="00987756" w:rsidRDefault="00653A2F" w:rsidP="00653A2F">
      <w:pPr>
        <w:pStyle w:val="BulletedList"/>
        <w:rPr>
          <w:sz w:val="22"/>
          <w:szCs w:val="22"/>
        </w:rPr>
      </w:pPr>
      <w:r w:rsidRPr="00987756">
        <w:rPr>
          <w:sz w:val="22"/>
          <w:szCs w:val="22"/>
        </w:rPr>
        <w:t xml:space="preserve">Demonstrated </w:t>
      </w:r>
      <w:r w:rsidR="0050781F">
        <w:rPr>
          <w:sz w:val="22"/>
          <w:szCs w:val="22"/>
        </w:rPr>
        <w:t xml:space="preserve">experience in optimizing </w:t>
      </w:r>
      <w:r w:rsidRPr="00987756">
        <w:rPr>
          <w:sz w:val="22"/>
          <w:szCs w:val="22"/>
        </w:rPr>
        <w:t>electronic health record (EHR)</w:t>
      </w:r>
      <w:r w:rsidR="0050781F">
        <w:rPr>
          <w:sz w:val="22"/>
          <w:szCs w:val="22"/>
        </w:rPr>
        <w:t xml:space="preserve"> workflows</w:t>
      </w:r>
      <w:r w:rsidRPr="00987756">
        <w:rPr>
          <w:sz w:val="22"/>
          <w:szCs w:val="22"/>
        </w:rPr>
        <w:t>, preferably EPIC.</w:t>
      </w:r>
    </w:p>
    <w:p w14:paraId="1D8D99E3" w14:textId="77777777" w:rsidR="00653A2F" w:rsidRPr="00987756" w:rsidRDefault="00653A2F" w:rsidP="00653A2F">
      <w:pPr>
        <w:pStyle w:val="BulletedList"/>
        <w:rPr>
          <w:sz w:val="22"/>
          <w:szCs w:val="22"/>
        </w:rPr>
      </w:pPr>
      <w:r w:rsidRPr="00987756">
        <w:rPr>
          <w:sz w:val="22"/>
          <w:szCs w:val="22"/>
        </w:rPr>
        <w:t>Experience working within a multi-site, matrixed healthcare delivery system is desired.</w:t>
      </w:r>
    </w:p>
    <w:p w14:paraId="5C555E9F" w14:textId="717490FB" w:rsidR="00653A2F" w:rsidRPr="00987756" w:rsidRDefault="00653A2F" w:rsidP="00653A2F">
      <w:pPr>
        <w:pStyle w:val="BulletedList"/>
        <w:rPr>
          <w:sz w:val="22"/>
          <w:szCs w:val="22"/>
        </w:rPr>
      </w:pPr>
      <w:r w:rsidRPr="00987756">
        <w:rPr>
          <w:sz w:val="22"/>
          <w:szCs w:val="22"/>
        </w:rPr>
        <w:t xml:space="preserve">Extensive healthcare management skills with a balance of leadership, business </w:t>
      </w:r>
      <w:r w:rsidR="00F30327" w:rsidRPr="00987756">
        <w:rPr>
          <w:sz w:val="22"/>
          <w:szCs w:val="22"/>
        </w:rPr>
        <w:t>skills</w:t>
      </w:r>
      <w:r w:rsidRPr="00987756">
        <w:rPr>
          <w:sz w:val="22"/>
          <w:szCs w:val="22"/>
        </w:rPr>
        <w:t>, financial acumen, and clinical expertise.</w:t>
      </w:r>
    </w:p>
    <w:p w14:paraId="61B724FF" w14:textId="77777777" w:rsidR="0070158B" w:rsidRDefault="0070158B" w:rsidP="0070158B">
      <w:pPr>
        <w:pStyle w:val="Heading2"/>
      </w:pPr>
      <w:r>
        <w:t>Leadership Skills and Competencies</w:t>
      </w:r>
    </w:p>
    <w:p w14:paraId="1033C343" w14:textId="522A65E1" w:rsidR="00A13085" w:rsidRPr="00987756" w:rsidRDefault="00A13085" w:rsidP="00A13085">
      <w:pPr>
        <w:pStyle w:val="BulletedList"/>
        <w:rPr>
          <w:sz w:val="22"/>
          <w:szCs w:val="22"/>
        </w:rPr>
      </w:pPr>
      <w:bookmarkStart w:id="14" w:name="_Toc155173739"/>
      <w:r w:rsidRPr="00987756">
        <w:rPr>
          <w:sz w:val="22"/>
          <w:szCs w:val="22"/>
        </w:rPr>
        <w:t xml:space="preserve">A mission-driven leader who thrives on </w:t>
      </w:r>
      <w:r w:rsidR="003C745A" w:rsidRPr="00987756">
        <w:rPr>
          <w:sz w:val="22"/>
          <w:szCs w:val="22"/>
        </w:rPr>
        <w:t>challenges</w:t>
      </w:r>
      <w:r w:rsidRPr="00987756">
        <w:rPr>
          <w:sz w:val="22"/>
          <w:szCs w:val="22"/>
        </w:rPr>
        <w:t xml:space="preserve"> and public service; demonstrates compassion, commitment, and dedication to serving the underserved. Finds joy and purpose in service to the community.</w:t>
      </w:r>
    </w:p>
    <w:p w14:paraId="2CD6A1B4" w14:textId="77777777" w:rsidR="00A13085" w:rsidRPr="00987756" w:rsidRDefault="00A13085" w:rsidP="00A13085">
      <w:pPr>
        <w:pStyle w:val="BulletedList"/>
        <w:rPr>
          <w:sz w:val="22"/>
          <w:szCs w:val="22"/>
        </w:rPr>
      </w:pPr>
      <w:r w:rsidRPr="00987756">
        <w:rPr>
          <w:sz w:val="22"/>
          <w:szCs w:val="22"/>
        </w:rPr>
        <w:t>Serves as an inspirational role model for nurses at all levels in the organization. Visible, accessible, authentic, and relatable style. Creates mechanisms to communicate with a broad audience and to be “known” by staff in all patient-care service areas.</w:t>
      </w:r>
    </w:p>
    <w:p w14:paraId="4106515B" w14:textId="77777777" w:rsidR="00A13085" w:rsidRPr="00987756" w:rsidRDefault="00A13085" w:rsidP="00A13085">
      <w:pPr>
        <w:pStyle w:val="BulletedList"/>
        <w:rPr>
          <w:sz w:val="22"/>
          <w:szCs w:val="22"/>
        </w:rPr>
      </w:pPr>
      <w:r w:rsidRPr="00987756">
        <w:rPr>
          <w:sz w:val="22"/>
          <w:szCs w:val="22"/>
        </w:rPr>
        <w:t>Able to connect with the community and populations served, and to drive the mission of MLH forward, in conjunction with other community healthcare providers. Active in public policy discussions and able to influence healthcare policy and legislation on a county, state, and national level.</w:t>
      </w:r>
    </w:p>
    <w:p w14:paraId="2A6BD72B" w14:textId="77777777" w:rsidR="00A13085" w:rsidRPr="00987756" w:rsidRDefault="00A13085" w:rsidP="00A13085">
      <w:pPr>
        <w:pStyle w:val="BulletedList"/>
        <w:rPr>
          <w:sz w:val="22"/>
          <w:szCs w:val="22"/>
        </w:rPr>
      </w:pPr>
      <w:r w:rsidRPr="00987756">
        <w:rPr>
          <w:sz w:val="22"/>
          <w:szCs w:val="22"/>
        </w:rPr>
        <w:t>Has financial acumen and understands productivity and efficiency. Familiar with process improvement techniques such as Lean and Six Sigma. Can evaluate and streamline operational processes, ensuring efficient and cost-effective delivery of care.</w:t>
      </w:r>
    </w:p>
    <w:p w14:paraId="062A4E90" w14:textId="77777777" w:rsidR="00A13085" w:rsidRPr="00987756" w:rsidRDefault="00A13085" w:rsidP="00A13085">
      <w:pPr>
        <w:pStyle w:val="BulletedList"/>
        <w:rPr>
          <w:sz w:val="22"/>
          <w:szCs w:val="22"/>
        </w:rPr>
      </w:pPr>
      <w:r w:rsidRPr="00987756">
        <w:rPr>
          <w:sz w:val="22"/>
          <w:szCs w:val="22"/>
        </w:rPr>
        <w:t>Able to lead initiatives that result in above-average performance on all metrics related to patient and employee satisfaction, quality, safety, productivity, and financial performance. Drives initiatives that increase the attainment of quality benchmarks and patient satisfaction and employee engagement scores.</w:t>
      </w:r>
    </w:p>
    <w:p w14:paraId="201497CC" w14:textId="77777777" w:rsidR="00A13085" w:rsidRPr="00987756" w:rsidRDefault="00A13085" w:rsidP="00A13085">
      <w:pPr>
        <w:pStyle w:val="BulletedList"/>
        <w:rPr>
          <w:sz w:val="22"/>
          <w:szCs w:val="22"/>
        </w:rPr>
      </w:pPr>
      <w:r w:rsidRPr="00987756">
        <w:rPr>
          <w:sz w:val="22"/>
          <w:szCs w:val="22"/>
        </w:rPr>
        <w:t>Champion of employee wellness, well-being, resiliency, and safety.</w:t>
      </w:r>
    </w:p>
    <w:p w14:paraId="51102A66" w14:textId="77777777" w:rsidR="00A13085" w:rsidRPr="00987756" w:rsidRDefault="00A13085" w:rsidP="00A13085">
      <w:pPr>
        <w:pStyle w:val="BulletedList"/>
        <w:rPr>
          <w:sz w:val="22"/>
          <w:szCs w:val="22"/>
        </w:rPr>
      </w:pPr>
      <w:r w:rsidRPr="00987756">
        <w:rPr>
          <w:sz w:val="22"/>
          <w:szCs w:val="22"/>
        </w:rPr>
        <w:t>Action-oriented with a practical focus. Able to work effectively at a quick pace with a passion for achievement.</w:t>
      </w:r>
    </w:p>
    <w:p w14:paraId="74377B38" w14:textId="77777777" w:rsidR="00A13085" w:rsidRPr="00987756" w:rsidRDefault="00A13085" w:rsidP="00A13085">
      <w:pPr>
        <w:pStyle w:val="BulletedList"/>
        <w:rPr>
          <w:sz w:val="22"/>
          <w:szCs w:val="22"/>
        </w:rPr>
      </w:pPr>
      <w:r w:rsidRPr="00987756">
        <w:rPr>
          <w:sz w:val="22"/>
          <w:szCs w:val="22"/>
        </w:rPr>
        <w:t>Highly accountable, with high standards. Holds self and others to the attainment of expected outcomes. A capable leader of change.</w:t>
      </w:r>
    </w:p>
    <w:p w14:paraId="0F7F1054" w14:textId="77777777" w:rsidR="00A13085" w:rsidRPr="00987756" w:rsidRDefault="00A13085" w:rsidP="00A13085">
      <w:pPr>
        <w:pStyle w:val="BulletedList"/>
        <w:rPr>
          <w:sz w:val="22"/>
          <w:szCs w:val="22"/>
        </w:rPr>
      </w:pPr>
      <w:r w:rsidRPr="00987756">
        <w:rPr>
          <w:sz w:val="22"/>
          <w:szCs w:val="22"/>
        </w:rPr>
        <w:t>Strategic partner with other leaders on the executive team. Fosters multi-disciplinary teams to align nursing strategies to the vision and objectives of the medical center and the healthcare system. Works effectively as a nursing triad partner with medical staff leaders and operations leader.</w:t>
      </w:r>
    </w:p>
    <w:p w14:paraId="18A21918" w14:textId="77777777" w:rsidR="00A13085" w:rsidRPr="00987756" w:rsidRDefault="00A13085" w:rsidP="00A13085">
      <w:pPr>
        <w:pStyle w:val="BulletedList"/>
        <w:rPr>
          <w:sz w:val="22"/>
          <w:szCs w:val="22"/>
        </w:rPr>
      </w:pPr>
      <w:r w:rsidRPr="00987756">
        <w:rPr>
          <w:sz w:val="22"/>
          <w:szCs w:val="22"/>
        </w:rPr>
        <w:t>Champions a culture of teamwork and collaboration with open communication and effective resolution of conflict.</w:t>
      </w:r>
    </w:p>
    <w:p w14:paraId="1DA97880" w14:textId="77777777" w:rsidR="00A13085" w:rsidRPr="003E5B59" w:rsidRDefault="00A13085" w:rsidP="00A13085">
      <w:pPr>
        <w:pStyle w:val="BulletedList"/>
        <w:rPr>
          <w:sz w:val="22"/>
          <w:szCs w:val="22"/>
        </w:rPr>
      </w:pPr>
      <w:r w:rsidRPr="003E5B59">
        <w:rPr>
          <w:sz w:val="22"/>
          <w:szCs w:val="22"/>
        </w:rPr>
        <w:t>Supports a culture of transparency and open communication; encourages open dialogue between the executives, directors, and management-level leaders and front-line staff. Supports a strong shared governance model where staff is engaged in decision-making.</w:t>
      </w:r>
    </w:p>
    <w:p w14:paraId="0980849F" w14:textId="26B67FE9" w:rsidR="00A13085" w:rsidRPr="003E5B59" w:rsidRDefault="00A13085" w:rsidP="00A13085">
      <w:pPr>
        <w:pStyle w:val="BulletedList"/>
        <w:rPr>
          <w:sz w:val="22"/>
          <w:szCs w:val="22"/>
        </w:rPr>
      </w:pPr>
      <w:r w:rsidRPr="003E5B59">
        <w:rPr>
          <w:sz w:val="22"/>
          <w:szCs w:val="22"/>
        </w:rPr>
        <w:lastRenderedPageBreak/>
        <w:t xml:space="preserve">Able to communicate, both verbally and in written formats, to individuals, large and small groups, in both internal and public settings. Good listener who seeks input </w:t>
      </w:r>
      <w:r w:rsidR="000E19A2" w:rsidRPr="003E5B59">
        <w:rPr>
          <w:sz w:val="22"/>
          <w:szCs w:val="22"/>
        </w:rPr>
        <w:t>from</w:t>
      </w:r>
      <w:r w:rsidRPr="003E5B59">
        <w:rPr>
          <w:sz w:val="22"/>
          <w:szCs w:val="22"/>
        </w:rPr>
        <w:t xml:space="preserve"> others and is open to new ideas. Serves as a mentor to potential leaders within the institution.</w:t>
      </w:r>
    </w:p>
    <w:p w14:paraId="226C6B21" w14:textId="77777777" w:rsidR="00A13085" w:rsidRPr="003E5B59" w:rsidRDefault="00A13085" w:rsidP="00A13085">
      <w:pPr>
        <w:pStyle w:val="BulletedList"/>
        <w:rPr>
          <w:sz w:val="22"/>
          <w:szCs w:val="22"/>
        </w:rPr>
      </w:pPr>
      <w:r w:rsidRPr="003E5B59">
        <w:rPr>
          <w:sz w:val="22"/>
          <w:szCs w:val="22"/>
        </w:rPr>
        <w:t>Visionary, creative, and embraces multiple approaches and ideas, yet decisive.</w:t>
      </w:r>
    </w:p>
    <w:p w14:paraId="3456A0A3" w14:textId="77777777" w:rsidR="00A13085" w:rsidRPr="003E5B59" w:rsidRDefault="00A13085" w:rsidP="00A13085">
      <w:pPr>
        <w:pStyle w:val="BulletedList"/>
        <w:rPr>
          <w:sz w:val="22"/>
          <w:szCs w:val="22"/>
        </w:rPr>
      </w:pPr>
      <w:r w:rsidRPr="003E5B59">
        <w:rPr>
          <w:sz w:val="22"/>
          <w:szCs w:val="22"/>
        </w:rPr>
        <w:t>Diplomatic interpersonal style and politically savvy. Possesses self-awareness and humility.</w:t>
      </w:r>
    </w:p>
    <w:p w14:paraId="7A5D6A46" w14:textId="77777777" w:rsidR="00A13085" w:rsidRPr="003E5B59" w:rsidRDefault="00A13085" w:rsidP="00A13085">
      <w:pPr>
        <w:pStyle w:val="BulletedList"/>
        <w:rPr>
          <w:sz w:val="22"/>
          <w:szCs w:val="22"/>
        </w:rPr>
      </w:pPr>
      <w:r w:rsidRPr="003E5B59">
        <w:rPr>
          <w:sz w:val="22"/>
          <w:szCs w:val="22"/>
        </w:rPr>
        <w:t>Champions and celebrates diversity in the workplace and the community.</w:t>
      </w:r>
    </w:p>
    <w:p w14:paraId="6CC2F032" w14:textId="77777777" w:rsidR="00A13085" w:rsidRPr="003E5B59" w:rsidRDefault="00A13085" w:rsidP="00A13085">
      <w:pPr>
        <w:pStyle w:val="BulletedList"/>
        <w:rPr>
          <w:sz w:val="22"/>
          <w:szCs w:val="22"/>
        </w:rPr>
      </w:pPr>
      <w:r w:rsidRPr="003E5B59">
        <w:rPr>
          <w:sz w:val="22"/>
          <w:szCs w:val="22"/>
        </w:rPr>
        <w:t>Inspirational leader who motivates others to do their best. Always striving for the next level of performance.</w:t>
      </w:r>
    </w:p>
    <w:p w14:paraId="0D85963E" w14:textId="77777777" w:rsidR="00A13085" w:rsidRPr="003E5B59" w:rsidRDefault="00A13085" w:rsidP="00A13085">
      <w:pPr>
        <w:pStyle w:val="BulletedList"/>
        <w:rPr>
          <w:sz w:val="22"/>
          <w:szCs w:val="22"/>
        </w:rPr>
      </w:pPr>
      <w:r w:rsidRPr="003E5B59">
        <w:rPr>
          <w:sz w:val="22"/>
          <w:szCs w:val="22"/>
        </w:rPr>
        <w:t>Trustworthy, honest, ethical; reflects the values of the organization and the profession.</w:t>
      </w:r>
    </w:p>
    <w:p w14:paraId="5B6B2DFE" w14:textId="77777777" w:rsidR="00130F56" w:rsidRDefault="00130F56" w:rsidP="00130F56">
      <w:pPr>
        <w:pStyle w:val="Heading1"/>
      </w:pPr>
      <w:bookmarkStart w:id="15" w:name="_Toc231808505"/>
      <w:r>
        <w:lastRenderedPageBreak/>
        <w:t>The Community</w:t>
      </w:r>
      <w:bookmarkEnd w:id="14"/>
      <w:bookmarkEnd w:id="15"/>
    </w:p>
    <w:p w14:paraId="00349895" w14:textId="77777777" w:rsidR="00B52B6B" w:rsidRPr="007F23AA" w:rsidRDefault="00B52B6B" w:rsidP="00E875A4">
      <w:pPr>
        <w:pStyle w:val="Heading2"/>
      </w:pPr>
      <w:bookmarkStart w:id="16" w:name="_Toc155173740"/>
      <w:r w:rsidRPr="007F23AA">
        <w:t>Memphis, Tennessee</w:t>
      </w:r>
    </w:p>
    <w:p w14:paraId="7CCE4419" w14:textId="77777777" w:rsidR="00B52B6B" w:rsidRPr="007F23AA" w:rsidRDefault="00B52B6B" w:rsidP="00B52B6B">
      <w:r w:rsidRPr="007F23AA">
        <w:t>Within the top 30 largest cities in the U.S., Memphis has all the amenities of a big city, but with a small-town rhythm and vibe. The words authentic and soulful</w:t>
      </w:r>
      <w:r w:rsidRPr="007F23AA">
        <w:rPr>
          <w:i/>
        </w:rPr>
        <w:t xml:space="preserve"> </w:t>
      </w:r>
      <w:r w:rsidRPr="007F23AA">
        <w:t>best describe this West Tennessee city of 700,000 people, built on the bluffs of the Mississippi River.</w:t>
      </w:r>
    </w:p>
    <w:p w14:paraId="1017673A" w14:textId="77777777" w:rsidR="00B52B6B" w:rsidRPr="007F23AA" w:rsidRDefault="00B52B6B" w:rsidP="00B52B6B">
      <w:r w:rsidRPr="007F23AA">
        <w:t>Memphis has honed its reputation on Southern hospitality, music</w:t>
      </w:r>
      <w:r>
        <w:t>,</w:t>
      </w:r>
      <w:r w:rsidRPr="007F23AA">
        <w:t xml:space="preserve"> and distribution. A warm and welcoming city with a vibrant music scene and award-winning chefs, Memphis prides itself on its diverse blend of people and cultures.</w:t>
      </w:r>
    </w:p>
    <w:p w14:paraId="6CDFCC66" w14:textId="77777777" w:rsidR="00B52B6B" w:rsidRPr="007F23AA" w:rsidRDefault="00B52B6B" w:rsidP="00B52B6B">
      <w:r w:rsidRPr="007F23AA">
        <w:t xml:space="preserve">A “heart of the country” location and a mild climate propel its success as a logistics and distribution hub. It is home to the second largest air cargo airport in the world and the fourth largest inland port in the country, earning the reputation of the distribution capital of the U.S. </w:t>
      </w:r>
      <w:r w:rsidRPr="001D7569">
        <w:rPr>
          <w:i/>
          <w:iCs/>
        </w:rPr>
        <w:t>Fortune</w:t>
      </w:r>
      <w:r w:rsidRPr="007F23AA">
        <w:t xml:space="preserve"> 100 Company, FedEx Corporation calls Memphis home, along with other large global employers such as International Paper and AutoZone.</w:t>
      </w:r>
    </w:p>
    <w:p w14:paraId="60B144F6" w14:textId="77777777" w:rsidR="00B52B6B" w:rsidRPr="007F23AA" w:rsidRDefault="00B52B6B" w:rsidP="00B52B6B">
      <w:r w:rsidRPr="007F23AA">
        <w:t>Commerce is thriving, but so are the people. World-class healthcare, prestigious schools, big league sports</w:t>
      </w:r>
      <w:r>
        <w:t>,</w:t>
      </w:r>
      <w:r w:rsidRPr="007F23AA">
        <w:t xml:space="preserve"> and affordability make Memphis a great place to call home.</w:t>
      </w:r>
    </w:p>
    <w:p w14:paraId="0BAF7E64" w14:textId="77777777" w:rsidR="00B52B6B" w:rsidRPr="001E5F2C" w:rsidRDefault="00B52B6B" w:rsidP="00B52B6B">
      <w:pPr>
        <w:pStyle w:val="BulletedList"/>
        <w:rPr>
          <w:sz w:val="22"/>
          <w:szCs w:val="22"/>
        </w:rPr>
      </w:pPr>
      <w:r w:rsidRPr="001E5F2C">
        <w:rPr>
          <w:sz w:val="22"/>
          <w:szCs w:val="22"/>
        </w:rPr>
        <w:t>Cost of living is 18% below national metro averages, with no state income taxes</w:t>
      </w:r>
    </w:p>
    <w:p w14:paraId="669080D1" w14:textId="77777777" w:rsidR="00B52B6B" w:rsidRPr="001E5F2C" w:rsidRDefault="00B52B6B" w:rsidP="00B52B6B">
      <w:pPr>
        <w:pStyle w:val="BulletedList"/>
        <w:rPr>
          <w:sz w:val="22"/>
          <w:szCs w:val="22"/>
        </w:rPr>
      </w:pPr>
      <w:r w:rsidRPr="001E5F2C">
        <w:rPr>
          <w:sz w:val="22"/>
          <w:szCs w:val="22"/>
        </w:rPr>
        <w:t>Overton Park, near the medical center, is one of the largest urban parks in the United States</w:t>
      </w:r>
    </w:p>
    <w:p w14:paraId="50AABE7F" w14:textId="77777777" w:rsidR="00B52B6B" w:rsidRPr="001E5F2C" w:rsidRDefault="00B52B6B" w:rsidP="00B52B6B">
      <w:pPr>
        <w:pStyle w:val="BulletedList"/>
        <w:rPr>
          <w:sz w:val="22"/>
          <w:szCs w:val="22"/>
        </w:rPr>
      </w:pPr>
      <w:r w:rsidRPr="001E5F2C">
        <w:rPr>
          <w:sz w:val="22"/>
          <w:szCs w:val="22"/>
        </w:rPr>
        <w:t>One of the most generous of the nations’ largest urban areas in charitable giving</w:t>
      </w:r>
    </w:p>
    <w:p w14:paraId="415AEF8B" w14:textId="77777777" w:rsidR="00B52B6B" w:rsidRPr="001E5F2C" w:rsidRDefault="00B52B6B" w:rsidP="00B52B6B">
      <w:pPr>
        <w:pStyle w:val="BulletedList"/>
        <w:rPr>
          <w:sz w:val="22"/>
          <w:szCs w:val="22"/>
        </w:rPr>
      </w:pPr>
      <w:r w:rsidRPr="001E5F2C">
        <w:rPr>
          <w:sz w:val="22"/>
          <w:szCs w:val="22"/>
        </w:rPr>
        <w:t>Home to the National Civil Rights Museum, Memphis Grizzlies, Beale Street, and Graceland</w:t>
      </w:r>
    </w:p>
    <w:p w14:paraId="58A4866E" w14:textId="77777777" w:rsidR="00B52B6B" w:rsidRPr="001E5F2C" w:rsidRDefault="00B52B6B" w:rsidP="00B52B6B">
      <w:pPr>
        <w:pStyle w:val="BodyText"/>
      </w:pPr>
      <w:r w:rsidRPr="009C60CA">
        <w:rPr>
          <w:sz w:val="22"/>
        </w:rPr>
        <w:t>For additional information on Memphis, Tennessee, please visit the following websites:</w:t>
      </w:r>
      <w:r>
        <w:t xml:space="preserve"> </w:t>
      </w:r>
      <w:hyperlink r:id="rId19" w:history="1">
        <w:r w:rsidRPr="00272D4B">
          <w:rPr>
            <w:rStyle w:val="Hyperlink"/>
            <w:rFonts w:eastAsia="Cambria" w:cstheme="minorHAnsi"/>
            <w:sz w:val="22"/>
          </w:rPr>
          <w:t>http://www.cityofmemphis.org</w:t>
        </w:r>
      </w:hyperlink>
      <w:r w:rsidRPr="001E5F2C">
        <w:t xml:space="preserve">   </w:t>
      </w:r>
      <w:hyperlink r:id="rId20" w:history="1">
        <w:r w:rsidRPr="001E5F2C">
          <w:rPr>
            <w:rStyle w:val="Hyperlink"/>
            <w:rFonts w:eastAsia="Cambria" w:cstheme="minorHAnsi"/>
            <w:sz w:val="22"/>
          </w:rPr>
          <w:t>http://www.memphis.com</w:t>
        </w:r>
      </w:hyperlink>
      <w:r w:rsidRPr="001E5F2C">
        <w:t xml:space="preserve">   </w:t>
      </w:r>
      <w:hyperlink r:id="rId21" w:history="1">
        <w:r w:rsidRPr="001E5F2C">
          <w:rPr>
            <w:rStyle w:val="Hyperlink"/>
            <w:rFonts w:eastAsia="Cambria" w:cstheme="minorHAnsi"/>
            <w:sz w:val="22"/>
          </w:rPr>
          <w:t>http://www.downtownmemphis.com</w:t>
        </w:r>
      </w:hyperlink>
    </w:p>
    <w:p w14:paraId="3AC6091F" w14:textId="77777777" w:rsidR="00B52B6B" w:rsidRDefault="00B52B6B" w:rsidP="00B52B6B">
      <w:pPr>
        <w:pStyle w:val="ListParagraph"/>
      </w:pPr>
    </w:p>
    <w:p w14:paraId="6BC742B1" w14:textId="77777777" w:rsidR="00A403AF" w:rsidRDefault="00130F56" w:rsidP="00A403AF">
      <w:pPr>
        <w:pStyle w:val="Heading1"/>
      </w:pPr>
      <w:bookmarkStart w:id="17" w:name="_Toc231808507"/>
      <w:r>
        <w:lastRenderedPageBreak/>
        <w:t>Procedure for Candidacy</w:t>
      </w:r>
      <w:bookmarkEnd w:id="16"/>
      <w:bookmarkEnd w:id="17"/>
    </w:p>
    <w:p w14:paraId="0EE8EC81" w14:textId="3CC854C0" w:rsidR="0070158B" w:rsidRPr="001778DC" w:rsidRDefault="00E16730" w:rsidP="00E16730">
      <w:pPr>
        <w:pStyle w:val="BodyText"/>
        <w:rPr>
          <w:sz w:val="22"/>
        </w:rPr>
      </w:pPr>
      <w:r w:rsidRPr="001778DC">
        <w:rPr>
          <w:sz w:val="22"/>
        </w:rPr>
        <w:t>Please direct all nominations and applications to</w:t>
      </w:r>
      <w:r w:rsidR="00181979" w:rsidRPr="001778DC">
        <w:rPr>
          <w:sz w:val="22"/>
        </w:rPr>
        <w:t xml:space="preserve"> Jim King, Kesh</w:t>
      </w:r>
      <w:r w:rsidR="00756453" w:rsidRPr="001778DC">
        <w:rPr>
          <w:sz w:val="22"/>
        </w:rPr>
        <w:t>i</w:t>
      </w:r>
      <w:r w:rsidR="00181979" w:rsidRPr="001778DC">
        <w:rPr>
          <w:sz w:val="22"/>
        </w:rPr>
        <w:t xml:space="preserve">a Harris, and </w:t>
      </w:r>
      <w:r w:rsidR="0095068A" w:rsidRPr="001778DC">
        <w:rPr>
          <w:sz w:val="22"/>
        </w:rPr>
        <w:t>Angela Raphael</w:t>
      </w:r>
      <w:r w:rsidRPr="001778DC">
        <w:rPr>
          <w:sz w:val="22"/>
        </w:rPr>
        <w:t xml:space="preserve"> through the WittKieffer Candidate Portal by</w:t>
      </w:r>
      <w:r w:rsidR="00CF68B8" w:rsidRPr="001778DC">
        <w:rPr>
          <w:sz w:val="22"/>
        </w:rPr>
        <w:t xml:space="preserve"> clicking here: </w:t>
      </w:r>
      <w:hyperlink r:id="rId22" w:history="1">
        <w:r w:rsidR="00CF68B8" w:rsidRPr="001778DC">
          <w:rPr>
            <w:rStyle w:val="Hyperlink"/>
            <w:sz w:val="22"/>
          </w:rPr>
          <w:t>WittKieffer Candidate Portal</w:t>
        </w:r>
      </w:hyperlink>
      <w:r w:rsidRPr="001778DC">
        <w:rPr>
          <w:sz w:val="22"/>
        </w:rPr>
        <w:t xml:space="preserve">. Candidates can also find this portal via the WittKieffer website at </w:t>
      </w:r>
      <w:hyperlink r:id="rId23" w:history="1">
        <w:r w:rsidRPr="001778DC">
          <w:rPr>
            <w:rStyle w:val="Hyperlink"/>
            <w:sz w:val="22"/>
          </w:rPr>
          <w:t>www.wittkieffer.com</w:t>
        </w:r>
      </w:hyperlink>
      <w:r w:rsidRPr="001778DC">
        <w:rPr>
          <w:sz w:val="22"/>
        </w:rPr>
        <w:t xml:space="preserve"> and </w:t>
      </w:r>
      <w:r w:rsidR="002C60D6" w:rsidRPr="001778DC">
        <w:rPr>
          <w:sz w:val="22"/>
        </w:rPr>
        <w:t>select</w:t>
      </w:r>
      <w:r w:rsidRPr="001778DC">
        <w:rPr>
          <w:sz w:val="22"/>
        </w:rPr>
        <w:t xml:space="preserve"> the "Become a Candidate" button.</w:t>
      </w:r>
    </w:p>
    <w:p w14:paraId="18C5C2FE" w14:textId="77777777" w:rsidR="00E16730" w:rsidRDefault="00E16730" w:rsidP="00E16730">
      <w:pPr>
        <w:pStyle w:val="BodyText"/>
      </w:pPr>
    </w:p>
    <w:tbl>
      <w:tblPr>
        <w:tblStyle w:val="TableGrid"/>
        <w:tblW w:w="0" w:type="auto"/>
        <w:tblLook w:val="04A0" w:firstRow="1" w:lastRow="0" w:firstColumn="1" w:lastColumn="0" w:noHBand="0" w:noVBand="1"/>
      </w:tblPr>
      <w:tblGrid>
        <w:gridCol w:w="3358"/>
        <w:gridCol w:w="3359"/>
        <w:gridCol w:w="3359"/>
      </w:tblGrid>
      <w:tr w:rsidR="0070158B" w14:paraId="0C4DC20A" w14:textId="77777777" w:rsidTr="0070158B">
        <w:tc>
          <w:tcPr>
            <w:tcW w:w="3358" w:type="dxa"/>
          </w:tcPr>
          <w:p w14:paraId="75D6519A" w14:textId="69C82F6D" w:rsidR="0070158B" w:rsidRDefault="00E966DE" w:rsidP="0070158B">
            <w:pPr>
              <w:pStyle w:val="Heading3"/>
            </w:pPr>
            <w:r>
              <w:t>Jim King</w:t>
            </w:r>
          </w:p>
          <w:p w14:paraId="3A057E27" w14:textId="65932FF4" w:rsidR="0070158B" w:rsidRPr="002C60D6" w:rsidRDefault="00E966DE" w:rsidP="0070158B">
            <w:pPr>
              <w:pStyle w:val="Heading3"/>
              <w:rPr>
                <w:b w:val="0"/>
                <w:bCs w:val="0"/>
              </w:rPr>
            </w:pPr>
            <w:r w:rsidRPr="002C60D6">
              <w:rPr>
                <w:b w:val="0"/>
                <w:bCs w:val="0"/>
              </w:rPr>
              <w:t>Sr. Partner</w:t>
            </w:r>
          </w:p>
          <w:p w14:paraId="7FC565B9" w14:textId="58E301C2" w:rsidR="0070158B" w:rsidRDefault="00E966DE" w:rsidP="0070158B">
            <w:pPr>
              <w:pStyle w:val="Heading3"/>
            </w:pPr>
            <w:r w:rsidRPr="002C60D6">
              <w:rPr>
                <w:b w:val="0"/>
                <w:bCs w:val="0"/>
              </w:rPr>
              <w:t>952-270-3845</w:t>
            </w:r>
          </w:p>
        </w:tc>
        <w:tc>
          <w:tcPr>
            <w:tcW w:w="3359" w:type="dxa"/>
          </w:tcPr>
          <w:p w14:paraId="52DC55F4" w14:textId="0E530114" w:rsidR="0070158B" w:rsidRDefault="00756453" w:rsidP="0070158B">
            <w:pPr>
              <w:pStyle w:val="Heading3"/>
            </w:pPr>
            <w:r>
              <w:t>Keshia Harris</w:t>
            </w:r>
          </w:p>
          <w:p w14:paraId="69DA5345" w14:textId="36686039" w:rsidR="0070158B" w:rsidRPr="002C60D6" w:rsidRDefault="00DC5DE5" w:rsidP="0070158B">
            <w:pPr>
              <w:pStyle w:val="Heading3"/>
              <w:rPr>
                <w:b w:val="0"/>
                <w:bCs w:val="0"/>
              </w:rPr>
            </w:pPr>
            <w:r w:rsidRPr="002C60D6">
              <w:rPr>
                <w:b w:val="0"/>
                <w:bCs w:val="0"/>
              </w:rPr>
              <w:t>Principal</w:t>
            </w:r>
          </w:p>
          <w:p w14:paraId="77B971E7" w14:textId="215A1DCD" w:rsidR="0070158B" w:rsidRDefault="00DC5DE5" w:rsidP="0070158B">
            <w:pPr>
              <w:pStyle w:val="Heading3"/>
            </w:pPr>
            <w:r w:rsidRPr="002C60D6">
              <w:rPr>
                <w:b w:val="0"/>
                <w:bCs w:val="0"/>
              </w:rPr>
              <w:t>678-302-1555</w:t>
            </w:r>
          </w:p>
        </w:tc>
        <w:tc>
          <w:tcPr>
            <w:tcW w:w="3359" w:type="dxa"/>
          </w:tcPr>
          <w:p w14:paraId="2053A414" w14:textId="15EFD1A3" w:rsidR="0070158B" w:rsidRDefault="00557E6C" w:rsidP="0070158B">
            <w:pPr>
              <w:pStyle w:val="Heading3"/>
            </w:pPr>
            <w:r>
              <w:t>Angela Raphael</w:t>
            </w:r>
          </w:p>
          <w:p w14:paraId="43CA622A" w14:textId="22A58A79" w:rsidR="0070158B" w:rsidRPr="002C60D6" w:rsidRDefault="00557E6C" w:rsidP="0070158B">
            <w:pPr>
              <w:pStyle w:val="Heading3"/>
              <w:rPr>
                <w:b w:val="0"/>
                <w:bCs w:val="0"/>
              </w:rPr>
            </w:pPr>
            <w:r w:rsidRPr="002C60D6">
              <w:rPr>
                <w:b w:val="0"/>
                <w:bCs w:val="0"/>
              </w:rPr>
              <w:t>Sr. Associate</w:t>
            </w:r>
          </w:p>
          <w:p w14:paraId="4624C95D" w14:textId="41C1A6C9" w:rsidR="0070158B" w:rsidRDefault="008E3685" w:rsidP="0070158B">
            <w:pPr>
              <w:pStyle w:val="Heading3"/>
            </w:pPr>
            <w:r w:rsidRPr="002C60D6">
              <w:rPr>
                <w:b w:val="0"/>
                <w:bCs w:val="0"/>
              </w:rPr>
              <w:t>301-578-2047</w:t>
            </w:r>
          </w:p>
        </w:tc>
      </w:tr>
    </w:tbl>
    <w:p w14:paraId="5DBBBF21" w14:textId="77777777" w:rsidR="000D474F" w:rsidRDefault="000D474F" w:rsidP="00F45D59">
      <w:pPr>
        <w:pStyle w:val="EEOMissionStatements"/>
        <w:rPr>
          <w:noProof/>
        </w:rPr>
      </w:pPr>
    </w:p>
    <w:p w14:paraId="4E337E85" w14:textId="77777777" w:rsidR="000D474F" w:rsidRDefault="000D474F" w:rsidP="00F45D59">
      <w:pPr>
        <w:pStyle w:val="EEOMissionStatements"/>
        <w:rPr>
          <w:noProof/>
        </w:rPr>
      </w:pPr>
    </w:p>
    <w:p w14:paraId="52E70689" w14:textId="06A04995" w:rsidR="00F45D59" w:rsidRDefault="00F45D59" w:rsidP="00F45D59">
      <w:pPr>
        <w:pStyle w:val="EEOMissionStatements"/>
      </w:pPr>
      <w:r w:rsidRPr="009D3856">
        <w:rPr>
          <w:noProof/>
        </w:rPr>
        <w:t>Methodist Le Bonheur Healthcare</w:t>
      </w:r>
      <w:r>
        <w:rPr>
          <w:noProof/>
        </w:rPr>
        <w:t xml:space="preserve"> </w:t>
      </w:r>
      <w:r>
        <w:t>values diversity and is committed to equal opportunity for all persons regardless of age, color, disability, ethnicity, marital status, national origin, race, religion, gender, sexual orientation, veteran status or any other status protected by law.</w:t>
      </w:r>
    </w:p>
    <w:p w14:paraId="00EAA2AA" w14:textId="77777777" w:rsidR="0070158B" w:rsidRDefault="0070158B" w:rsidP="0070158B">
      <w:pPr>
        <w:pStyle w:val="BodyText"/>
      </w:pPr>
    </w:p>
    <w:p w14:paraId="446F0955" w14:textId="77777777" w:rsidR="0070158B" w:rsidRDefault="0070158B" w:rsidP="0070158B">
      <w:pPr>
        <w:pStyle w:val="BodyText"/>
      </w:pPr>
    </w:p>
    <w:p w14:paraId="72C5D6D9" w14:textId="77777777" w:rsidR="0070158B" w:rsidRDefault="0070158B" w:rsidP="0070158B">
      <w:pPr>
        <w:pStyle w:val="BodyText"/>
      </w:pPr>
    </w:p>
    <w:p w14:paraId="2AD02763" w14:textId="77777777" w:rsidR="0070158B" w:rsidRDefault="0070158B" w:rsidP="0070158B">
      <w:pPr>
        <w:pStyle w:val="BodyText"/>
      </w:pPr>
    </w:p>
    <w:p w14:paraId="0E83D1D1" w14:textId="77777777" w:rsidR="00BD79F6" w:rsidRDefault="00BD79F6" w:rsidP="0070158B">
      <w:pPr>
        <w:pStyle w:val="BodyText"/>
      </w:pPr>
    </w:p>
    <w:p w14:paraId="7214F206" w14:textId="77777777" w:rsidR="00BD79F6" w:rsidRDefault="00BD79F6" w:rsidP="0070158B">
      <w:pPr>
        <w:pStyle w:val="BodyText"/>
      </w:pPr>
    </w:p>
    <w:p w14:paraId="2895CBBD" w14:textId="77777777" w:rsidR="0070158B" w:rsidRDefault="0070158B" w:rsidP="0070158B">
      <w:pPr>
        <w:pStyle w:val="BodyText"/>
      </w:pPr>
    </w:p>
    <w:p w14:paraId="15B5D95F" w14:textId="77777777" w:rsidR="0070158B" w:rsidRDefault="0070158B" w:rsidP="0070158B">
      <w:pPr>
        <w:pStyle w:val="BodyText"/>
      </w:pPr>
    </w:p>
    <w:p w14:paraId="7C60BE77" w14:textId="388D5F5D" w:rsidR="0070158B" w:rsidRDefault="0070158B" w:rsidP="00053289">
      <w:pPr>
        <w:pStyle w:val="BodyTextSmall"/>
      </w:pPr>
      <w:r>
        <w:t xml:space="preserve">The material presented in this leadership profile should be relied on for informational purposes only. This material has been copied, compiled, or quoted in part from </w:t>
      </w:r>
      <w:r w:rsidR="002C60D6">
        <w:t>Methodist Le</w:t>
      </w:r>
      <w:r w:rsidR="007B70A5">
        <w:t xml:space="preserve"> </w:t>
      </w:r>
      <w:r w:rsidR="002C60D6">
        <w:t xml:space="preserve">Bonheur </w:t>
      </w:r>
      <w:r>
        <w:t xml:space="preserve">documents and personal interviews and is believed to be reliable. While every effort has been made to ensure the accuracy of this information, the original source documents and factual situations govern. </w:t>
      </w:r>
    </w:p>
    <w:p w14:paraId="2677DAD6" w14:textId="05619ED9" w:rsidR="00A54CFB" w:rsidRDefault="0070158B" w:rsidP="00053289">
      <w:pPr>
        <w:pStyle w:val="BodyTextSmall"/>
        <w:sectPr w:rsidR="00A54CFB" w:rsidSect="000D1DD0">
          <w:footerReference w:type="default" r:id="rId24"/>
          <w:footerReference w:type="first" r:id="rId25"/>
          <w:pgSz w:w="12240" w:h="15840" w:code="1"/>
          <w:pgMar w:top="1440" w:right="1077" w:bottom="1440" w:left="1077" w:header="720" w:footer="431" w:gutter="0"/>
          <w:pgNumType w:start="1"/>
          <w:cols w:space="708"/>
          <w:docGrid w:linePitch="360"/>
        </w:sectPr>
      </w:pPr>
      <w:r>
        <w:t xml:space="preserve">All images and logos used in this leadership profile were attained from </w:t>
      </w:r>
      <w:r w:rsidR="007B70A5">
        <w:t>Methodist Le Bonheur</w:t>
      </w:r>
      <w:r>
        <w:t xml:space="preserve"> and/or are owned by Witt/Kieffer Inc. via Getty Images.</w:t>
      </w:r>
    </w:p>
    <w:p w14:paraId="5F13041B" w14:textId="77777777" w:rsidR="0070158B" w:rsidRPr="0070158B" w:rsidRDefault="0070158B" w:rsidP="0070158B">
      <w:pPr>
        <w:pStyle w:val="BodyText"/>
      </w:pPr>
    </w:p>
    <w:sectPr w:rsidR="0070158B" w:rsidRPr="0070158B" w:rsidSect="001B2C39">
      <w:headerReference w:type="first" r:id="rId26"/>
      <w:footerReference w:type="first" r:id="rId27"/>
      <w:pgSz w:w="12240" w:h="15840" w:code="1"/>
      <w:pgMar w:top="1440" w:right="1077" w:bottom="1440" w:left="1077" w:header="720"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1802" w14:textId="77777777" w:rsidR="00433F4F" w:rsidRDefault="00433F4F" w:rsidP="00A160B2">
      <w:pPr>
        <w:spacing w:after="0" w:line="240" w:lineRule="auto"/>
      </w:pPr>
      <w:r>
        <w:separator/>
      </w:r>
    </w:p>
  </w:endnote>
  <w:endnote w:type="continuationSeparator" w:id="0">
    <w:p w14:paraId="45DAD217" w14:textId="77777777" w:rsidR="00433F4F" w:rsidRDefault="00433F4F" w:rsidP="00A16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10086" w:type="dxa"/>
      <w:tblBorders>
        <w:top w:val="single" w:sz="12" w:space="0" w:color="auto"/>
      </w:tblBorders>
      <w:tblLook w:val="04A0" w:firstRow="1" w:lastRow="0" w:firstColumn="1" w:lastColumn="0" w:noHBand="0" w:noVBand="1"/>
    </w:tblPr>
    <w:tblGrid>
      <w:gridCol w:w="5043"/>
      <w:gridCol w:w="5043"/>
    </w:tblGrid>
    <w:tr w:rsidR="00B04E9C" w14:paraId="4555C7B3" w14:textId="77777777" w:rsidTr="00A9131B">
      <w:trPr>
        <w:trHeight w:val="567"/>
      </w:trPr>
      <w:tc>
        <w:tcPr>
          <w:tcW w:w="5043" w:type="dxa"/>
          <w:vAlign w:val="bottom"/>
        </w:tcPr>
        <w:p w14:paraId="5AF6291E" w14:textId="77777777" w:rsidR="00B04E9C" w:rsidRDefault="00B04E9C" w:rsidP="00BC6DB5">
          <w:pPr>
            <w:pStyle w:val="Footer"/>
          </w:pPr>
          <w:r>
            <w:rPr>
              <w:noProof/>
            </w:rPr>
            <w:drawing>
              <wp:inline distT="0" distB="0" distL="0" distR="0" wp14:anchorId="67305C4B" wp14:editId="45518EA0">
                <wp:extent cx="914400" cy="192024"/>
                <wp:effectExtent l="0" t="0" r="0" b="0"/>
                <wp:docPr id="1535783820" name="Picture 153578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ttKieffer_rgb.emf"/>
                        <pic:cNvPicPr/>
                      </pic:nvPicPr>
                      <pic:blipFill>
                        <a:blip r:embed="rId1">
                          <a:extLst>
                            <a:ext uri="{28A0092B-C50C-407E-A947-70E740481C1C}">
                              <a14:useLocalDpi xmlns:a14="http://schemas.microsoft.com/office/drawing/2010/main" val="0"/>
                            </a:ext>
                          </a:extLst>
                        </a:blip>
                        <a:stretch>
                          <a:fillRect/>
                        </a:stretch>
                      </pic:blipFill>
                      <pic:spPr>
                        <a:xfrm>
                          <a:off x="0" y="0"/>
                          <a:ext cx="914400" cy="192024"/>
                        </a:xfrm>
                        <a:prstGeom prst="rect">
                          <a:avLst/>
                        </a:prstGeom>
                      </pic:spPr>
                    </pic:pic>
                  </a:graphicData>
                </a:graphic>
              </wp:inline>
            </w:drawing>
          </w:r>
        </w:p>
      </w:tc>
      <w:tc>
        <w:tcPr>
          <w:tcW w:w="5043" w:type="dxa"/>
        </w:tcPr>
        <w:p w14:paraId="3094538B" w14:textId="77777777" w:rsidR="00B04E9C" w:rsidRPr="008C54FE" w:rsidRDefault="006F58C9" w:rsidP="00CC4FB5">
          <w:pPr>
            <w:pStyle w:val="Footer"/>
            <w:spacing w:before="300"/>
            <w:ind w:firstLine="720"/>
            <w:jc w:val="right"/>
            <w:rPr>
              <w:sz w:val="18"/>
              <w:szCs w:val="18"/>
            </w:rPr>
          </w:pPr>
          <w:r w:rsidRPr="001C7CAC">
            <w:rPr>
              <w:szCs w:val="14"/>
            </w:rPr>
            <w:t>© WittKieffer. All rights reserved</w:t>
          </w:r>
        </w:p>
      </w:tc>
    </w:tr>
  </w:tbl>
  <w:p w14:paraId="06DAED75" w14:textId="77777777" w:rsidR="00A160B2" w:rsidRPr="00B04E9C" w:rsidRDefault="00A160B2" w:rsidP="00B04E9C">
    <w:pPr>
      <w:pStyle w:val="TableSpaceAf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9160" w14:textId="77777777" w:rsidR="00453B8D" w:rsidRDefault="00611691" w:rsidP="006F58C9">
    <w:pPr>
      <w:pStyle w:val="Footer"/>
      <w:jc w:val="right"/>
    </w:pPr>
    <w:r>
      <w:rPr>
        <w:noProof/>
      </w:rPr>
      <w:drawing>
        <wp:anchor distT="0" distB="0" distL="114300" distR="114300" simplePos="0" relativeHeight="251660288" behindDoc="0" locked="0" layoutInCell="1" allowOverlap="1" wp14:anchorId="64D960BF" wp14:editId="55C9D7E4">
          <wp:simplePos x="0" y="0"/>
          <wp:positionH relativeFrom="column">
            <wp:posOffset>0</wp:posOffset>
          </wp:positionH>
          <wp:positionV relativeFrom="paragraph">
            <wp:posOffset>-374142</wp:posOffset>
          </wp:positionV>
          <wp:extent cx="2385695" cy="730623"/>
          <wp:effectExtent l="0" t="0" r="0" b="6350"/>
          <wp:wrapSquare wrapText="bothSides"/>
          <wp:docPr id="2061382773" name="Graphic 206138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85695" cy="730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58C9" w:rsidRPr="006F58C9">
      <w:t>© WittKieffer. All rights reserved. This document contains proprietary and confidential information belonging to WittKieffer. It is intended only for the addressee. Any unauthorized disclosure, copying, or distribution is strictly prohibited without written consent.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10086" w:type="dxa"/>
      <w:tblBorders>
        <w:top w:val="single" w:sz="12" w:space="0" w:color="auto"/>
      </w:tblBorders>
      <w:tblLook w:val="04A0" w:firstRow="1" w:lastRow="0" w:firstColumn="1" w:lastColumn="0" w:noHBand="0" w:noVBand="1"/>
    </w:tblPr>
    <w:tblGrid>
      <w:gridCol w:w="5043"/>
      <w:gridCol w:w="5043"/>
    </w:tblGrid>
    <w:tr w:rsidR="000D1DD0" w14:paraId="1AAB4789" w14:textId="77777777" w:rsidTr="00A9131B">
      <w:trPr>
        <w:trHeight w:val="567"/>
      </w:trPr>
      <w:tc>
        <w:tcPr>
          <w:tcW w:w="5043" w:type="dxa"/>
          <w:vAlign w:val="bottom"/>
        </w:tcPr>
        <w:p w14:paraId="743E0CA6" w14:textId="77777777" w:rsidR="000D1DD0" w:rsidRDefault="000D1DD0" w:rsidP="00BC6DB5">
          <w:pPr>
            <w:pStyle w:val="Footer"/>
          </w:pPr>
          <w:r>
            <w:rPr>
              <w:noProof/>
            </w:rPr>
            <w:drawing>
              <wp:inline distT="0" distB="0" distL="0" distR="0" wp14:anchorId="011ADC8A" wp14:editId="7E8B38A0">
                <wp:extent cx="914400" cy="192024"/>
                <wp:effectExtent l="0" t="0" r="0" b="0"/>
                <wp:docPr id="65651997" name="Picture 6565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ttKieffer_rgb.emf"/>
                        <pic:cNvPicPr/>
                      </pic:nvPicPr>
                      <pic:blipFill>
                        <a:blip r:embed="rId1">
                          <a:extLst>
                            <a:ext uri="{28A0092B-C50C-407E-A947-70E740481C1C}">
                              <a14:useLocalDpi xmlns:a14="http://schemas.microsoft.com/office/drawing/2010/main" val="0"/>
                            </a:ext>
                          </a:extLst>
                        </a:blip>
                        <a:stretch>
                          <a:fillRect/>
                        </a:stretch>
                      </pic:blipFill>
                      <pic:spPr>
                        <a:xfrm>
                          <a:off x="0" y="0"/>
                          <a:ext cx="914400" cy="192024"/>
                        </a:xfrm>
                        <a:prstGeom prst="rect">
                          <a:avLst/>
                        </a:prstGeom>
                      </pic:spPr>
                    </pic:pic>
                  </a:graphicData>
                </a:graphic>
              </wp:inline>
            </w:drawing>
          </w:r>
        </w:p>
      </w:tc>
      <w:tc>
        <w:tcPr>
          <w:tcW w:w="5043" w:type="dxa"/>
        </w:tcPr>
        <w:p w14:paraId="0B782189" w14:textId="77777777" w:rsidR="000D1DD0" w:rsidRPr="008C54FE" w:rsidRDefault="006F58C9" w:rsidP="00CC4FB5">
          <w:pPr>
            <w:pStyle w:val="Footer"/>
            <w:spacing w:before="300"/>
            <w:ind w:firstLine="720"/>
            <w:jc w:val="right"/>
            <w:rPr>
              <w:sz w:val="18"/>
              <w:szCs w:val="18"/>
            </w:rPr>
          </w:pPr>
          <w:r w:rsidRPr="001C7CAC">
            <w:rPr>
              <w:szCs w:val="14"/>
            </w:rPr>
            <w:t>© WittKieffer. All rights reserved</w:t>
          </w:r>
          <w:r>
            <w:rPr>
              <w:sz w:val="18"/>
              <w:szCs w:val="18"/>
            </w:rPr>
            <w:t xml:space="preserve"> | </w:t>
          </w:r>
          <w:r w:rsidR="000D1DD0" w:rsidRPr="008C54FE">
            <w:rPr>
              <w:sz w:val="18"/>
              <w:szCs w:val="18"/>
            </w:rPr>
            <w:fldChar w:fldCharType="begin"/>
          </w:r>
          <w:r w:rsidR="000D1DD0" w:rsidRPr="008C54FE">
            <w:rPr>
              <w:sz w:val="18"/>
              <w:szCs w:val="18"/>
            </w:rPr>
            <w:instrText xml:space="preserve"> PAGE   \* MERGEFORMAT </w:instrText>
          </w:r>
          <w:r w:rsidR="000D1DD0" w:rsidRPr="008C54FE">
            <w:rPr>
              <w:sz w:val="18"/>
              <w:szCs w:val="18"/>
            </w:rPr>
            <w:fldChar w:fldCharType="separate"/>
          </w:r>
          <w:r w:rsidR="000D1DD0" w:rsidRPr="008C54FE">
            <w:rPr>
              <w:noProof/>
              <w:sz w:val="18"/>
              <w:szCs w:val="18"/>
            </w:rPr>
            <w:t>1</w:t>
          </w:r>
          <w:r w:rsidR="000D1DD0" w:rsidRPr="008C54FE">
            <w:rPr>
              <w:noProof/>
              <w:sz w:val="18"/>
              <w:szCs w:val="18"/>
            </w:rPr>
            <w:fldChar w:fldCharType="end"/>
          </w:r>
        </w:p>
      </w:tc>
    </w:tr>
  </w:tbl>
  <w:p w14:paraId="37E4002D" w14:textId="77777777" w:rsidR="000D1DD0" w:rsidRPr="00B04E9C" w:rsidRDefault="000D1DD0" w:rsidP="00B04E9C">
    <w:pPr>
      <w:pStyle w:val="TableSpaceAf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7633" w14:textId="77777777" w:rsidR="000D1DD0" w:rsidRDefault="000D1DD0">
    <w:pPr>
      <w:pStyle w:val="Footer"/>
    </w:pPr>
    <w:r>
      <w:rPr>
        <w:noProof/>
      </w:rPr>
      <w:drawing>
        <wp:inline distT="0" distB="0" distL="0" distR="0" wp14:anchorId="200BA458" wp14:editId="79AC7ABD">
          <wp:extent cx="2385695" cy="730623"/>
          <wp:effectExtent l="0" t="0" r="0" b="0"/>
          <wp:docPr id="1775222584" name="Graphic 177522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90976" cy="73224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07E3" w14:textId="77777777" w:rsidR="00A54CFB" w:rsidRDefault="006F58C9" w:rsidP="006F58C9">
    <w:pPr>
      <w:pStyle w:val="Footer"/>
      <w:jc w:val="right"/>
    </w:pPr>
    <w:r w:rsidRPr="001C7CAC">
      <w:rPr>
        <w:szCs w:val="14"/>
      </w:rPr>
      <w:t>© WittKieffer.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D4B23" w14:textId="77777777" w:rsidR="00433F4F" w:rsidRDefault="00433F4F" w:rsidP="00A160B2">
      <w:pPr>
        <w:spacing w:after="0" w:line="240" w:lineRule="auto"/>
      </w:pPr>
      <w:r>
        <w:separator/>
      </w:r>
    </w:p>
  </w:footnote>
  <w:footnote w:type="continuationSeparator" w:id="0">
    <w:p w14:paraId="543EE71F" w14:textId="77777777" w:rsidR="00433F4F" w:rsidRDefault="00433F4F" w:rsidP="00A16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0" w:type="auto"/>
      <w:tblBorders>
        <w:bottom w:val="single" w:sz="12" w:space="0" w:color="auto"/>
      </w:tblBorders>
      <w:tblLook w:val="04A0" w:firstRow="1" w:lastRow="0" w:firstColumn="1" w:lastColumn="0" w:noHBand="0" w:noVBand="1"/>
    </w:tblPr>
    <w:tblGrid>
      <w:gridCol w:w="5040"/>
      <w:gridCol w:w="5025"/>
    </w:tblGrid>
    <w:tr w:rsidR="00A160B2" w:rsidRPr="009A59A5" w14:paraId="09D2CA53" w14:textId="77777777" w:rsidTr="00781D39">
      <w:tc>
        <w:tcPr>
          <w:tcW w:w="5040" w:type="dxa"/>
        </w:tcPr>
        <w:sdt>
          <w:sdtPr>
            <w:rPr>
              <w:b/>
              <w:bCs/>
            </w:rPr>
            <w:alias w:val="Insert Company name"/>
            <w:id w:val="422150937"/>
            <w:lock w:val="sdtLocked"/>
            <w:placeholder>
              <w:docPart w:val="790729ECCB134FCABC461A644158D5CE"/>
            </w:placeholder>
          </w:sdtPr>
          <w:sdtEndPr/>
          <w:sdtContent>
            <w:p w14:paraId="4EE452C9" w14:textId="6AFC10D5" w:rsidR="00A160B2" w:rsidRPr="002734F7" w:rsidRDefault="00C1680E" w:rsidP="002734F7">
              <w:pPr>
                <w:pStyle w:val="Header"/>
                <w:rPr>
                  <w:b/>
                  <w:bCs/>
                </w:rPr>
              </w:pPr>
              <w:r>
                <w:rPr>
                  <w:b/>
                  <w:bCs/>
                </w:rPr>
                <w:t>Methodist Le Bonheur Healthcare</w:t>
              </w:r>
            </w:p>
          </w:sdtContent>
        </w:sdt>
      </w:tc>
      <w:tc>
        <w:tcPr>
          <w:tcW w:w="5025" w:type="dxa"/>
        </w:tcPr>
        <w:sdt>
          <w:sdtPr>
            <w:alias w:val="Insert Job title"/>
            <w:id w:val="221639375"/>
            <w:lock w:val="sdtLocked"/>
            <w:placeholder>
              <w:docPart w:val="D558449855724F05B7E0AE5A20C1EADD"/>
            </w:placeholder>
          </w:sdtPr>
          <w:sdtEndPr/>
          <w:sdtContent>
            <w:p w14:paraId="2848BEF7" w14:textId="16513696" w:rsidR="00A160B2" w:rsidRPr="009A59A5" w:rsidRDefault="00C1680E" w:rsidP="002734F7">
              <w:pPr>
                <w:pStyle w:val="Header"/>
                <w:jc w:val="right"/>
              </w:pPr>
              <w:r>
                <w:t>Senior Vice President and Chief Nurse Executive</w:t>
              </w:r>
            </w:p>
          </w:sdtContent>
        </w:sdt>
      </w:tc>
    </w:tr>
  </w:tbl>
  <w:p w14:paraId="76A8754A" w14:textId="77777777" w:rsidR="00A160B2" w:rsidRPr="00A160B2" w:rsidRDefault="00A160B2" w:rsidP="00B04E9C">
    <w:pPr>
      <w:pStyle w:val="TableSpaceAf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9C3E" w14:textId="77777777" w:rsidR="00A54CFB" w:rsidRDefault="00566AAF">
    <w:pPr>
      <w:pStyle w:val="Header"/>
    </w:pPr>
    <w:r>
      <w:rPr>
        <w:noProof/>
      </w:rPr>
      <mc:AlternateContent>
        <mc:Choice Requires="wpg">
          <w:drawing>
            <wp:anchor distT="0" distB="0" distL="114300" distR="114300" simplePos="0" relativeHeight="251659264" behindDoc="0" locked="0" layoutInCell="1" allowOverlap="1" wp14:anchorId="581F1616" wp14:editId="2D67F55F">
              <wp:simplePos x="0" y="0"/>
              <wp:positionH relativeFrom="column">
                <wp:posOffset>32385</wp:posOffset>
              </wp:positionH>
              <wp:positionV relativeFrom="paragraph">
                <wp:posOffset>533400</wp:posOffset>
              </wp:positionV>
              <wp:extent cx="6315075" cy="7543800"/>
              <wp:effectExtent l="0" t="0" r="9525" b="0"/>
              <wp:wrapNone/>
              <wp:docPr id="634383873" name="Group 2"/>
              <wp:cNvGraphicFramePr/>
              <a:graphic xmlns:a="http://schemas.openxmlformats.org/drawingml/2006/main">
                <a:graphicData uri="http://schemas.microsoft.com/office/word/2010/wordprocessingGroup">
                  <wpg:wgp>
                    <wpg:cNvGrpSpPr/>
                    <wpg:grpSpPr>
                      <a:xfrm>
                        <a:off x="0" y="0"/>
                        <a:ext cx="6315075" cy="7543800"/>
                        <a:chOff x="0" y="0"/>
                        <a:chExt cx="6315075" cy="7543800"/>
                      </a:xfrm>
                    </wpg:grpSpPr>
                    <pic:pic xmlns:pic="http://schemas.openxmlformats.org/drawingml/2006/picture">
                      <pic:nvPicPr>
                        <pic:cNvPr id="804174834" name="Picture 3" descr="A picture containing screenshot, graphics,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5075" cy="7543800"/>
                        </a:xfrm>
                        <a:prstGeom prst="rect">
                          <a:avLst/>
                        </a:prstGeom>
                        <a:noFill/>
                      </pic:spPr>
                    </pic:pic>
                    <wps:wsp>
                      <wps:cNvPr id="434992958" name="Text Box 2"/>
                      <wps:cNvSpPr txBox="1"/>
                      <wps:spPr>
                        <a:xfrm>
                          <a:off x="2910840" y="2415540"/>
                          <a:ext cx="3322320" cy="2552700"/>
                        </a:xfrm>
                        <a:prstGeom prst="rect">
                          <a:avLst/>
                        </a:prstGeom>
                        <a:noFill/>
                        <a:ln w="6350">
                          <a:noFill/>
                        </a:ln>
                      </wps:spPr>
                      <wps:txbx>
                        <w:txbxContent>
                          <w:p w14:paraId="7E9416ED" w14:textId="77777777" w:rsidR="00A54CFB" w:rsidRPr="00566AAF" w:rsidRDefault="00A54CFB" w:rsidP="00A54CFB">
                            <w:pPr>
                              <w:pStyle w:val="LeadParagraph"/>
                              <w:rPr>
                                <w:sz w:val="20"/>
                                <w:szCs w:val="20"/>
                              </w:rPr>
                            </w:pPr>
                            <w:r w:rsidRPr="00566AAF">
                              <w:rPr>
                                <w:sz w:val="20"/>
                                <w:szCs w:val="20"/>
                              </w:rPr>
                              <w:t xml:space="preserve">WittKieffer is the premier executive search and advisory firm developing inclusive, impactful leadership teams for organizations that improve quality of life. For more than 50 years, we have operated exclusively at the intersection of not-for-profit and for-profit healthcare delivery, science, and education – the Quality of Life Ecosystem. Through our expert executive search services as well as our Professional Search, Interim Leadership, and Leadership Advisory solutions, we strengthen organizations that make the world better. </w:t>
                            </w:r>
                            <w:r w:rsidRPr="00566AAF">
                              <w:rPr>
                                <w:sz w:val="20"/>
                                <w:szCs w:val="20"/>
                              </w:rPr>
                              <w:br/>
                            </w:r>
                          </w:p>
                          <w:p w14:paraId="12407E2F" w14:textId="77777777" w:rsidR="00A54CFB" w:rsidRPr="00566AAF" w:rsidRDefault="00A54CFB" w:rsidP="00A54CFB">
                            <w:pPr>
                              <w:pStyle w:val="LeadParagraph"/>
                              <w:rPr>
                                <w:sz w:val="16"/>
                                <w:szCs w:val="16"/>
                              </w:rPr>
                            </w:pPr>
                            <w:r w:rsidRPr="00566AAF">
                              <w:rPr>
                                <w:sz w:val="20"/>
                                <w:szCs w:val="20"/>
                              </w:rPr>
                              <w:t xml:space="preserve">Visit </w:t>
                            </w:r>
                            <w:hyperlink r:id="rId2" w:history="1">
                              <w:r w:rsidRPr="00566AAF">
                                <w:rPr>
                                  <w:rStyle w:val="Hyperlink"/>
                                  <w:sz w:val="20"/>
                                  <w:szCs w:val="20"/>
                                </w:rPr>
                                <w:t>WittKieffer.com</w:t>
                              </w:r>
                            </w:hyperlink>
                            <w:r w:rsidRPr="00566AAF">
                              <w:rPr>
                                <w:sz w:val="20"/>
                                <w:szCs w:val="20"/>
                              </w:rPr>
                              <w:t xml:space="preserve"> to learn more.</w:t>
                            </w:r>
                          </w:p>
                          <w:p w14:paraId="4F357CC2" w14:textId="77777777" w:rsidR="00A54CFB" w:rsidRDefault="00A54CFB" w:rsidP="00A54CFB">
                            <w:pPr>
                              <w:spacing w:line="320" w:lineRule="exact"/>
                              <w:rPr>
                                <w:sz w:val="24"/>
                                <w:szCs w:val="24"/>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976782917" name="Rectangle 1"/>
                      <wps:cNvSpPr/>
                      <wps:spPr>
                        <a:xfrm>
                          <a:off x="2758440" y="2065020"/>
                          <a:ext cx="154305" cy="3015615"/>
                        </a:xfrm>
                        <a:prstGeom prst="rect">
                          <a:avLst/>
                        </a:prstGeom>
                        <a:solidFill>
                          <a:schemeClr val="bg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988429" name="Graphic 1"/>
                        <pic:cNvPicPr>
                          <a:picLocks noChangeAspect="1"/>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l="9524" t="-2683" b="26587"/>
                        <a:stretch/>
                      </pic:blipFill>
                      <pic:spPr bwMode="auto">
                        <a:xfrm>
                          <a:off x="60960" y="6065520"/>
                          <a:ext cx="2385695" cy="730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81F1616" id="Group 2" o:spid="_x0000_s1026" style="position:absolute;margin-left:2.55pt;margin-top:42pt;width:497.25pt;height:594pt;z-index:251659264" coordsize="63150,75438"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E0Fkb2JlAGSAAAAAAQUAAklE/9sAhAABAQEBAQEBAQEBAQEBAQECAQEBAQICAgICAgIC&#10;AgICAgICAgICAgICAgICAwMDAwMDAwMDAwMDAwMDAwMDAwMDAQEBAQIBAgMCAgMDAwMDAwMDAwMD&#10;AwMDAwMDAwMDAwQEBAQDAwMEBAQEBAMEBAQEBAQEBAQEBAQEBAQEBAQEBAT/wAARCAzkCfY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&#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&#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&#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picture containing screenshot, graphics, design&#10;&#10;Description automatically generated" style="position:absolute;width:63150;height:7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">
                <v:imagedata r:id="rId5" o:title="A picture containing screenshot, graphics, design&#10;&#10;Description automatically generated"/>
              </v:shape>
              <v:shapetype id="_x0000_t202" coordsize="21600,21600" o:spt="202" path="m,l,21600r21600,l21600,xe">
                <v:stroke joinstyle="miter"/>
                <v:path gradientshapeok="t" o:connecttype="rect"/>
              </v:shapetype>
              <v:shape id="Text Box 2" o:spid="_x0000_s1028" type="#_x0000_t202" style="position:absolute;left:29108;top:24155;width:33223;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" filled="f" stroked="f" strokeweight=".5pt">
                <v:textbox>
                  <w:txbxContent>
                    <w:p w14:paraId="7E9416ED" w14:textId="77777777" w:rsidR="00A54CFB" w:rsidRPr="00566AAF" w:rsidRDefault="00A54CFB" w:rsidP="00A54CFB">
                      <w:pPr>
                        <w:pStyle w:val="LeadParagraph"/>
                        <w:rPr>
                          <w:sz w:val="20"/>
                          <w:szCs w:val="20"/>
                        </w:rPr>
                      </w:pPr>
                      <w:r w:rsidRPr="00566AAF">
                        <w:rPr>
                          <w:sz w:val="20"/>
                          <w:szCs w:val="20"/>
                        </w:rPr>
                        <w:t xml:space="preserve">WittKieffer is the premier executive search and advisory firm developing inclusive, impactful leadership teams for organizations that improve quality of life. For more than 50 years, we have operated exclusively at the intersection of not-for-profit and for-profit healthcare delivery, science, and education – the Quality of Life Ecosystem. Through our expert executive search services as well as our Professional Search, Interim Leadership, and Leadership Advisory solutions, we strengthen organizations that make the world better. </w:t>
                      </w:r>
                      <w:r w:rsidRPr="00566AAF">
                        <w:rPr>
                          <w:sz w:val="20"/>
                          <w:szCs w:val="20"/>
                        </w:rPr>
                        <w:br/>
                      </w:r>
                    </w:p>
                    <w:p w14:paraId="12407E2F" w14:textId="77777777" w:rsidR="00A54CFB" w:rsidRPr="00566AAF" w:rsidRDefault="00A54CFB" w:rsidP="00A54CFB">
                      <w:pPr>
                        <w:pStyle w:val="LeadParagraph"/>
                        <w:rPr>
                          <w:sz w:val="16"/>
                          <w:szCs w:val="16"/>
                        </w:rPr>
                      </w:pPr>
                      <w:r w:rsidRPr="00566AAF">
                        <w:rPr>
                          <w:sz w:val="20"/>
                          <w:szCs w:val="20"/>
                        </w:rPr>
                        <w:t xml:space="preserve">Visit </w:t>
                      </w:r>
                      <w:hyperlink r:id="rId6" w:history="1">
                        <w:r w:rsidRPr="00566AAF">
                          <w:rPr>
                            <w:rStyle w:val="Hyperlink"/>
                            <w:sz w:val="20"/>
                            <w:szCs w:val="20"/>
                          </w:rPr>
                          <w:t>WittKieffer.com</w:t>
                        </w:r>
                      </w:hyperlink>
                      <w:r w:rsidRPr="00566AAF">
                        <w:rPr>
                          <w:sz w:val="20"/>
                          <w:szCs w:val="20"/>
                        </w:rPr>
                        <w:t xml:space="preserve"> to learn more.</w:t>
                      </w:r>
                    </w:p>
                    <w:p w14:paraId="4F357CC2" w14:textId="77777777" w:rsidR="00A54CFB" w:rsidRDefault="00A54CFB" w:rsidP="00A54CFB">
                      <w:pPr>
                        <w:spacing w:line="320" w:lineRule="exact"/>
                        <w:rPr>
                          <w:sz w:val="24"/>
                          <w:szCs w:val="24"/>
                        </w:rPr>
                      </w:pPr>
                    </w:p>
                  </w:txbxContent>
                </v:textbox>
              </v:shape>
              <v:rect id="Rectangle 1" o:spid="_x0000_s1029" style="position:absolute;left:27584;top:20650;width:1543;height:30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" fillcolor="#757575 [1614]" stroked="f" strokeweight="1pt"/>
              <v:shape id="Graphic 1" o:spid="_x0000_s1030" type="#_x0000_t75" style="position:absolute;left:609;top:60655;width:23857;height:7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">
                <v:imagedata r:id="rId7" o:title="" croptop="-1758f" cropbottom="17424f" cropleft="6242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BD7"/>
    <w:multiLevelType w:val="multilevel"/>
    <w:tmpl w:val="40EE3D44"/>
    <w:styleLink w:val="ListHeadings"/>
    <w:lvl w:ilvl="0">
      <w:start w:val="1"/>
      <w:numFmt w:val="decimal"/>
      <w:pStyle w:val="ListHeading1"/>
      <w:suff w:val="space"/>
      <w:lvlText w:val="%1."/>
      <w:lvlJc w:val="left"/>
      <w:pPr>
        <w:ind w:left="680" w:hanging="680"/>
      </w:pPr>
      <w:rPr>
        <w:rFonts w:hint="default"/>
      </w:rPr>
    </w:lvl>
    <w:lvl w:ilvl="1">
      <w:start w:val="1"/>
      <w:numFmt w:val="decimal"/>
      <w:pStyle w:val="ListHeading2"/>
      <w:suff w:val="space"/>
      <w:lvlText w:val="%1.%2"/>
      <w:lvlJc w:val="left"/>
      <w:pPr>
        <w:ind w:left="624" w:hanging="624"/>
      </w:pPr>
      <w:rPr>
        <w:rFonts w:hint="default"/>
      </w:rPr>
    </w:lvl>
    <w:lvl w:ilvl="2">
      <w:start w:val="1"/>
      <w:numFmt w:val="decimal"/>
      <w:pStyle w:val="ListHeading3"/>
      <w:suff w:val="space"/>
      <w:lvlText w:val="%1.%2.%3"/>
      <w:lvlJc w:val="left"/>
      <w:pPr>
        <w:ind w:left="794" w:hanging="794"/>
      </w:pPr>
      <w:rPr>
        <w:rFonts w:hint="default"/>
      </w:rPr>
    </w:lvl>
    <w:lvl w:ilvl="3">
      <w:start w:val="1"/>
      <w:numFmt w:val="none"/>
      <w:lvlText w:val=""/>
      <w:lvlJc w:val="left"/>
      <w:pPr>
        <w:ind w:left="680" w:firstLine="0"/>
      </w:pPr>
      <w:rPr>
        <w:rFonts w:hint="default"/>
      </w:rPr>
    </w:lvl>
    <w:lvl w:ilvl="4">
      <w:start w:val="1"/>
      <w:numFmt w:val="none"/>
      <w:lvlText w:val=""/>
      <w:lvlJc w:val="left"/>
      <w:pPr>
        <w:ind w:left="680" w:firstLine="0"/>
      </w:pPr>
      <w:rPr>
        <w:rFonts w:hint="default"/>
      </w:rPr>
    </w:lvl>
    <w:lvl w:ilvl="5">
      <w:start w:val="1"/>
      <w:numFmt w:val="none"/>
      <w:lvlText w:val=""/>
      <w:lvlJc w:val="left"/>
      <w:pPr>
        <w:ind w:left="680" w:firstLine="0"/>
      </w:pPr>
      <w:rPr>
        <w:rFonts w:hint="default"/>
      </w:rPr>
    </w:lvl>
    <w:lvl w:ilvl="6">
      <w:start w:val="1"/>
      <w:numFmt w:val="none"/>
      <w:lvlText w:val=""/>
      <w:lvlJc w:val="left"/>
      <w:pPr>
        <w:ind w:left="680" w:firstLine="0"/>
      </w:pPr>
      <w:rPr>
        <w:rFonts w:hint="default"/>
      </w:rPr>
    </w:lvl>
    <w:lvl w:ilvl="7">
      <w:start w:val="1"/>
      <w:numFmt w:val="none"/>
      <w:lvlText w:val=""/>
      <w:lvlJc w:val="left"/>
      <w:pPr>
        <w:ind w:left="680" w:firstLine="0"/>
      </w:pPr>
      <w:rPr>
        <w:rFonts w:hint="default"/>
      </w:rPr>
    </w:lvl>
    <w:lvl w:ilvl="8">
      <w:start w:val="1"/>
      <w:numFmt w:val="none"/>
      <w:lvlText w:val=""/>
      <w:lvlJc w:val="left"/>
      <w:pPr>
        <w:ind w:left="680" w:firstLine="0"/>
      </w:pPr>
      <w:rPr>
        <w:rFonts w:hint="default"/>
      </w:rPr>
    </w:lvl>
  </w:abstractNum>
  <w:abstractNum w:abstractNumId="1" w15:restartNumberingAfterBreak="1">
    <w:nsid w:val="0F9D2285"/>
    <w:multiLevelType w:val="hybridMultilevel"/>
    <w:tmpl w:val="BEBA59DE"/>
    <w:lvl w:ilvl="0" w:tplc="27041B54">
      <w:start w:val="1"/>
      <w:numFmt w:val="bullet"/>
      <w:pStyle w:val="BulletedList"/>
      <w:lvlText w:val="▪"/>
      <w:lvlJc w:val="left"/>
      <w:pPr>
        <w:ind w:left="360" w:hanging="360"/>
      </w:pPr>
      <w:rPr>
        <w:rFonts w:ascii="Arial" w:hAnsi="Arial" w:hint="default"/>
        <w:b w:val="0"/>
        <w:i w:val="0"/>
        <w:color w:val="86B5BD" w:themeColor="text2"/>
        <w:spacing w:val="0"/>
        <w:w w:val="100"/>
        <w:kern w:val="0"/>
        <w:position w:val="0"/>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8463C6"/>
    <w:multiLevelType w:val="hybridMultilevel"/>
    <w:tmpl w:val="8A484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DD4490"/>
    <w:multiLevelType w:val="multilevel"/>
    <w:tmpl w:val="40EE3D44"/>
    <w:numStyleLink w:val="ListHeadings"/>
  </w:abstractNum>
  <w:abstractNum w:abstractNumId="4" w15:restartNumberingAfterBreak="0">
    <w:nsid w:val="3B9C04A7"/>
    <w:multiLevelType w:val="multilevel"/>
    <w:tmpl w:val="EDEE44D6"/>
    <w:lvl w:ilvl="0">
      <w:start w:val="1"/>
      <w:numFmt w:val="bullet"/>
      <w:lvlText w:val="▪"/>
      <w:lvlJc w:val="left"/>
      <w:pPr>
        <w:ind w:left="357" w:hanging="357"/>
      </w:pPr>
      <w:rPr>
        <w:rFonts w:ascii="Arial" w:hAnsi="Arial" w:hint="default"/>
        <w:b w:val="0"/>
        <w:i w:val="0"/>
        <w:color w:val="86B5BD" w:themeColor="text2"/>
        <w:spacing w:val="0"/>
        <w:w w:val="100"/>
        <w:kern w:val="0"/>
        <w:position w:val="0"/>
        <w:sz w:val="28"/>
      </w:rPr>
    </w:lvl>
    <w:lvl w:ilvl="1">
      <w:start w:val="1"/>
      <w:numFmt w:val="bullet"/>
      <w:lvlText w:val="o"/>
      <w:lvlJc w:val="left"/>
      <w:pPr>
        <w:ind w:left="1440" w:hanging="363"/>
      </w:pPr>
      <w:rPr>
        <w:rFonts w:ascii="Courier New" w:hAnsi="Courier New" w:hint="default"/>
        <w:color w:val="auto"/>
      </w:rPr>
    </w:lvl>
    <w:lvl w:ilvl="2">
      <w:start w:val="1"/>
      <w:numFmt w:val="bullet"/>
      <w:lvlText w:val="▪"/>
      <w:lvlJc w:val="left"/>
      <w:pPr>
        <w:ind w:left="2160" w:hanging="363"/>
      </w:pPr>
      <w:rPr>
        <w:rFonts w:ascii="Arial" w:hAnsi="Arial" w:hint="default"/>
        <w:color w:val="auto"/>
      </w:rPr>
    </w:lvl>
    <w:lvl w:ilvl="3">
      <w:start w:val="1"/>
      <w:numFmt w:val="bullet"/>
      <w:pStyle w:val="ListBullet4"/>
      <w:lvlText w:val="‒"/>
      <w:lvlJc w:val="left"/>
      <w:pPr>
        <w:ind w:left="1136" w:hanging="284"/>
      </w:pPr>
      <w:rPr>
        <w:rFonts w:ascii="Arial" w:hAnsi="Arial" w:hint="default"/>
        <w:color w:val="86B5BD" w:themeColor="text2"/>
      </w:rPr>
    </w:lvl>
    <w:lvl w:ilvl="4">
      <w:start w:val="1"/>
      <w:numFmt w:val="bullet"/>
      <w:pStyle w:val="ListContinue5"/>
      <w:lvlText w:val="‒"/>
      <w:lvlJc w:val="left"/>
      <w:pPr>
        <w:ind w:left="1420" w:hanging="284"/>
      </w:pPr>
      <w:rPr>
        <w:rFonts w:ascii="Arial" w:hAnsi="Arial" w:hint="default"/>
        <w:color w:val="86B5BD" w:themeColor="text2"/>
      </w:rPr>
    </w:lvl>
    <w:lvl w:ilvl="5">
      <w:start w:val="1"/>
      <w:numFmt w:val="bullet"/>
      <w:lvlText w:val="‒"/>
      <w:lvlJc w:val="left"/>
      <w:pPr>
        <w:ind w:left="1704" w:hanging="284"/>
      </w:pPr>
      <w:rPr>
        <w:rFonts w:ascii="Arial" w:hAnsi="Arial" w:hint="default"/>
        <w:color w:val="86B5BD" w:themeColor="text2"/>
      </w:rPr>
    </w:lvl>
    <w:lvl w:ilvl="6">
      <w:start w:val="1"/>
      <w:numFmt w:val="bullet"/>
      <w:lvlText w:val="‒"/>
      <w:lvlJc w:val="left"/>
      <w:pPr>
        <w:ind w:left="1988" w:hanging="284"/>
      </w:pPr>
      <w:rPr>
        <w:rFonts w:ascii="Arial" w:hAnsi="Arial" w:hint="default"/>
        <w:color w:val="86B5BD" w:themeColor="text2"/>
      </w:rPr>
    </w:lvl>
    <w:lvl w:ilvl="7">
      <w:start w:val="1"/>
      <w:numFmt w:val="bullet"/>
      <w:lvlText w:val="‒"/>
      <w:lvlJc w:val="left"/>
      <w:pPr>
        <w:ind w:left="2272" w:hanging="284"/>
      </w:pPr>
      <w:rPr>
        <w:rFonts w:ascii="Arial" w:hAnsi="Arial" w:hint="default"/>
        <w:color w:val="86B5BD" w:themeColor="text2"/>
      </w:rPr>
    </w:lvl>
    <w:lvl w:ilvl="8">
      <w:start w:val="1"/>
      <w:numFmt w:val="bullet"/>
      <w:lvlText w:val="‒"/>
      <w:lvlJc w:val="left"/>
      <w:pPr>
        <w:ind w:left="2556" w:hanging="284"/>
      </w:pPr>
      <w:rPr>
        <w:rFonts w:ascii="Arial" w:hAnsi="Arial" w:hint="default"/>
        <w:color w:val="86B5BD" w:themeColor="text2"/>
      </w:rPr>
    </w:lvl>
  </w:abstractNum>
  <w:abstractNum w:abstractNumId="5" w15:restartNumberingAfterBreak="0">
    <w:nsid w:val="4DF57664"/>
    <w:multiLevelType w:val="multilevel"/>
    <w:tmpl w:val="51464FE4"/>
    <w:styleLink w:val="ListBullets"/>
    <w:lvl w:ilvl="0">
      <w:start w:val="1"/>
      <w:numFmt w:val="bullet"/>
      <w:lvlRestart w:val="0"/>
      <w:pStyle w:val="ListBullet"/>
      <w:lvlText w:val="▪"/>
      <w:lvlJc w:val="left"/>
      <w:pPr>
        <w:ind w:left="340" w:hanging="340"/>
      </w:pPr>
      <w:rPr>
        <w:rFonts w:ascii="Arial" w:hAnsi="Arial" w:hint="default"/>
        <w:color w:val="86B5BD" w:themeColor="accent2"/>
        <w:sz w:val="24"/>
      </w:rPr>
    </w:lvl>
    <w:lvl w:ilvl="1">
      <w:start w:val="1"/>
      <w:numFmt w:val="bullet"/>
      <w:pStyle w:val="ListBullet2"/>
      <w:lvlText w:val="‒"/>
      <w:lvlJc w:val="left"/>
      <w:pPr>
        <w:ind w:left="680" w:hanging="340"/>
      </w:pPr>
      <w:rPr>
        <w:rFonts w:ascii="Arial" w:hAnsi="Arial" w:hint="default"/>
        <w:color w:val="86B5BD" w:themeColor="accent2"/>
      </w:rPr>
    </w:lvl>
    <w:lvl w:ilvl="2">
      <w:start w:val="1"/>
      <w:numFmt w:val="bullet"/>
      <w:pStyle w:val="ListBullet3"/>
      <w:lvlText w:val="‒"/>
      <w:lvlJc w:val="left"/>
      <w:pPr>
        <w:ind w:left="1020" w:hanging="340"/>
      </w:pPr>
      <w:rPr>
        <w:rFonts w:ascii="Arial" w:hAnsi="Arial" w:hint="default"/>
        <w:color w:val="86B5BD" w:themeColor="accent2"/>
      </w:rPr>
    </w:lvl>
    <w:lvl w:ilvl="3">
      <w:start w:val="1"/>
      <w:numFmt w:val="none"/>
      <w:lvlText w:val=""/>
      <w:lvlJc w:val="left"/>
      <w:pPr>
        <w:ind w:left="0" w:firstLine="0"/>
      </w:pPr>
      <w:rPr>
        <w:rFonts w:hint="default"/>
        <w:color w:val="86B5BD" w:themeColor="text2"/>
      </w:rPr>
    </w:lvl>
    <w:lvl w:ilvl="4">
      <w:start w:val="1"/>
      <w:numFmt w:val="none"/>
      <w:lvlText w:val=""/>
      <w:lvlJc w:val="left"/>
      <w:pPr>
        <w:ind w:left="0" w:firstLine="0"/>
      </w:pPr>
      <w:rPr>
        <w:rFonts w:hint="default"/>
        <w:color w:val="86B5BD" w:themeColor="text2"/>
      </w:rPr>
    </w:lvl>
    <w:lvl w:ilvl="5">
      <w:start w:val="1"/>
      <w:numFmt w:val="none"/>
      <w:lvlText w:val=""/>
      <w:lvlJc w:val="left"/>
      <w:pPr>
        <w:ind w:left="0" w:firstLine="0"/>
      </w:pPr>
      <w:rPr>
        <w:rFonts w:hint="default"/>
        <w:color w:val="86B5BD" w:themeColor="text2"/>
      </w:rPr>
    </w:lvl>
    <w:lvl w:ilvl="6">
      <w:start w:val="1"/>
      <w:numFmt w:val="none"/>
      <w:lvlText w:val=""/>
      <w:lvlJc w:val="left"/>
      <w:pPr>
        <w:ind w:left="0" w:firstLine="0"/>
      </w:pPr>
      <w:rPr>
        <w:rFonts w:hint="default"/>
        <w:color w:val="86B5BD" w:themeColor="text2"/>
      </w:rPr>
    </w:lvl>
    <w:lvl w:ilvl="7">
      <w:start w:val="1"/>
      <w:numFmt w:val="none"/>
      <w:lvlText w:val=""/>
      <w:lvlJc w:val="left"/>
      <w:pPr>
        <w:ind w:left="0" w:firstLine="0"/>
      </w:pPr>
      <w:rPr>
        <w:rFonts w:hint="default"/>
        <w:color w:val="86B5BD" w:themeColor="text2"/>
      </w:rPr>
    </w:lvl>
    <w:lvl w:ilvl="8">
      <w:start w:val="1"/>
      <w:numFmt w:val="none"/>
      <w:lvlText w:val=""/>
      <w:lvlJc w:val="left"/>
      <w:pPr>
        <w:ind w:left="0" w:firstLine="0"/>
      </w:pPr>
      <w:rPr>
        <w:rFonts w:hint="default"/>
        <w:color w:val="86B5BD" w:themeColor="text2"/>
      </w:rPr>
    </w:lvl>
  </w:abstractNum>
  <w:abstractNum w:abstractNumId="6" w15:restartNumberingAfterBreak="0">
    <w:nsid w:val="64EF601B"/>
    <w:multiLevelType w:val="multilevel"/>
    <w:tmpl w:val="89E21184"/>
    <w:styleLink w:val="ListNumbers"/>
    <w:lvl w:ilvl="0">
      <w:start w:val="1"/>
      <w:numFmt w:val="decimal"/>
      <w:lvlRestart w:val="0"/>
      <w:pStyle w:val="ListNumber"/>
      <w:lvlText w:val="%1."/>
      <w:lvlJc w:val="left"/>
      <w:pPr>
        <w:ind w:left="340" w:hanging="340"/>
      </w:pPr>
      <w:rPr>
        <w:b/>
        <w:i w:val="0"/>
        <w:color w:val="86B5BD" w:themeColor="accent2"/>
        <w:sz w:val="20"/>
      </w:rPr>
    </w:lvl>
    <w:lvl w:ilvl="1">
      <w:start w:val="1"/>
      <w:numFmt w:val="lowerLetter"/>
      <w:pStyle w:val="ListNumber2"/>
      <w:lvlText w:val="%2"/>
      <w:lvlJc w:val="left"/>
      <w:pPr>
        <w:ind w:left="680" w:hanging="340"/>
      </w:pPr>
      <w:rPr>
        <w:rFonts w:hint="default"/>
        <w:color w:val="auto"/>
      </w:rPr>
    </w:lvl>
    <w:lvl w:ilvl="2">
      <w:start w:val="1"/>
      <w:numFmt w:val="lowerRoman"/>
      <w:pStyle w:val="ListNumber3"/>
      <w:lvlText w:val="%3"/>
      <w:lvlJc w:val="left"/>
      <w:pPr>
        <w:ind w:left="1020" w:hanging="340"/>
      </w:pPr>
      <w:rPr>
        <w:rFonts w:hint="default"/>
        <w:color w:val="auto"/>
      </w:rPr>
    </w:lvl>
    <w:lvl w:ilvl="3">
      <w:start w:val="1"/>
      <w:numFmt w:val="none"/>
      <w:lvlText w:val=""/>
      <w:lvlJc w:val="left"/>
      <w:pPr>
        <w:ind w:left="1360" w:hanging="34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489979671">
    <w:abstractNumId w:val="5"/>
  </w:num>
  <w:num w:numId="2" w16cid:durableId="229080214">
    <w:abstractNumId w:val="6"/>
  </w:num>
  <w:num w:numId="3" w16cid:durableId="126974896">
    <w:abstractNumId w:val="0"/>
  </w:num>
  <w:num w:numId="4" w16cid:durableId="1287155754">
    <w:abstractNumId w:val="5"/>
  </w:num>
  <w:num w:numId="5" w16cid:durableId="193348920">
    <w:abstractNumId w:val="6"/>
  </w:num>
  <w:num w:numId="6" w16cid:durableId="2070957812">
    <w:abstractNumId w:val="4"/>
  </w:num>
  <w:num w:numId="7" w16cid:durableId="1401708610">
    <w:abstractNumId w:val="3"/>
  </w:num>
  <w:num w:numId="8" w16cid:durableId="1686206134">
    <w:abstractNumId w:val="5"/>
  </w:num>
  <w:num w:numId="9" w16cid:durableId="1797135535">
    <w:abstractNumId w:val="5"/>
  </w:num>
  <w:num w:numId="10" w16cid:durableId="369232890">
    <w:abstractNumId w:val="5"/>
  </w:num>
  <w:num w:numId="11" w16cid:durableId="956064681">
    <w:abstractNumId w:val="5"/>
  </w:num>
  <w:num w:numId="12" w16cid:durableId="416485910">
    <w:abstractNumId w:val="5"/>
  </w:num>
  <w:num w:numId="13" w16cid:durableId="321473395">
    <w:abstractNumId w:val="6"/>
  </w:num>
  <w:num w:numId="14" w16cid:durableId="1212885849">
    <w:abstractNumId w:val="6"/>
  </w:num>
  <w:num w:numId="15" w16cid:durableId="842471175">
    <w:abstractNumId w:val="6"/>
  </w:num>
  <w:num w:numId="16" w16cid:durableId="441071896">
    <w:abstractNumId w:val="6"/>
  </w:num>
  <w:num w:numId="17" w16cid:durableId="429591031">
    <w:abstractNumId w:val="6"/>
  </w:num>
  <w:num w:numId="18" w16cid:durableId="200632849">
    <w:abstractNumId w:val="5"/>
  </w:num>
  <w:num w:numId="19" w16cid:durableId="1737849881">
    <w:abstractNumId w:val="0"/>
  </w:num>
  <w:num w:numId="20" w16cid:durableId="707341444">
    <w:abstractNumId w:val="6"/>
  </w:num>
  <w:num w:numId="21" w16cid:durableId="83117663">
    <w:abstractNumId w:val="5"/>
  </w:num>
  <w:num w:numId="22" w16cid:durableId="2102136812">
    <w:abstractNumId w:val="5"/>
  </w:num>
  <w:num w:numId="23" w16cid:durableId="95440988">
    <w:abstractNumId w:val="5"/>
  </w:num>
  <w:num w:numId="24" w16cid:durableId="669716972">
    <w:abstractNumId w:val="5"/>
  </w:num>
  <w:num w:numId="25" w16cid:durableId="1330328927">
    <w:abstractNumId w:val="5"/>
  </w:num>
  <w:num w:numId="26" w16cid:durableId="922834487">
    <w:abstractNumId w:val="5"/>
  </w:num>
  <w:num w:numId="27" w16cid:durableId="1043166114">
    <w:abstractNumId w:val="4"/>
  </w:num>
  <w:num w:numId="28" w16cid:durableId="1457336979">
    <w:abstractNumId w:val="4"/>
  </w:num>
  <w:num w:numId="29" w16cid:durableId="311059772">
    <w:abstractNumId w:val="3"/>
  </w:num>
  <w:num w:numId="30" w16cid:durableId="38824426">
    <w:abstractNumId w:val="3"/>
  </w:num>
  <w:num w:numId="31" w16cid:durableId="593588643">
    <w:abstractNumId w:val="3"/>
  </w:num>
  <w:num w:numId="32" w16cid:durableId="1061904306">
    <w:abstractNumId w:val="6"/>
  </w:num>
  <w:num w:numId="33" w16cid:durableId="165947655">
    <w:abstractNumId w:val="6"/>
  </w:num>
  <w:num w:numId="34" w16cid:durableId="683748227">
    <w:abstractNumId w:val="6"/>
  </w:num>
  <w:num w:numId="35" w16cid:durableId="1786584172">
    <w:abstractNumId w:val="6"/>
  </w:num>
  <w:num w:numId="36" w16cid:durableId="189034067">
    <w:abstractNumId w:val="6"/>
  </w:num>
  <w:num w:numId="37" w16cid:durableId="626162242">
    <w:abstractNumId w:val="6"/>
  </w:num>
  <w:num w:numId="38" w16cid:durableId="906647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523744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E6"/>
    <w:rsid w:val="00007F5A"/>
    <w:rsid w:val="00015A8D"/>
    <w:rsid w:val="00015CB5"/>
    <w:rsid w:val="00017797"/>
    <w:rsid w:val="0002323A"/>
    <w:rsid w:val="00032BE7"/>
    <w:rsid w:val="00047A7D"/>
    <w:rsid w:val="00053289"/>
    <w:rsid w:val="00060312"/>
    <w:rsid w:val="00063A33"/>
    <w:rsid w:val="00066BE8"/>
    <w:rsid w:val="0007319D"/>
    <w:rsid w:val="00073C27"/>
    <w:rsid w:val="0008383B"/>
    <w:rsid w:val="0009793A"/>
    <w:rsid w:val="000B1501"/>
    <w:rsid w:val="000B7607"/>
    <w:rsid w:val="000C36BA"/>
    <w:rsid w:val="000C75FA"/>
    <w:rsid w:val="000D0EED"/>
    <w:rsid w:val="000D1B9F"/>
    <w:rsid w:val="000D1C8B"/>
    <w:rsid w:val="000D1DD0"/>
    <w:rsid w:val="000D3791"/>
    <w:rsid w:val="000D474F"/>
    <w:rsid w:val="000D530A"/>
    <w:rsid w:val="000E19A2"/>
    <w:rsid w:val="000E7326"/>
    <w:rsid w:val="00101F5F"/>
    <w:rsid w:val="00116AE6"/>
    <w:rsid w:val="001260A5"/>
    <w:rsid w:val="00130F56"/>
    <w:rsid w:val="001310D8"/>
    <w:rsid w:val="00134967"/>
    <w:rsid w:val="00135E0C"/>
    <w:rsid w:val="0014283D"/>
    <w:rsid w:val="00152371"/>
    <w:rsid w:val="0016273B"/>
    <w:rsid w:val="00166EB8"/>
    <w:rsid w:val="00175F7F"/>
    <w:rsid w:val="001778DC"/>
    <w:rsid w:val="00181979"/>
    <w:rsid w:val="00185648"/>
    <w:rsid w:val="00190A86"/>
    <w:rsid w:val="001923E6"/>
    <w:rsid w:val="00197E18"/>
    <w:rsid w:val="001B2C39"/>
    <w:rsid w:val="001B4DE1"/>
    <w:rsid w:val="001C18C5"/>
    <w:rsid w:val="001C75C7"/>
    <w:rsid w:val="001D6018"/>
    <w:rsid w:val="001D7F89"/>
    <w:rsid w:val="001E1A92"/>
    <w:rsid w:val="001E34E0"/>
    <w:rsid w:val="001E73A0"/>
    <w:rsid w:val="001E7428"/>
    <w:rsid w:val="001F1713"/>
    <w:rsid w:val="00215924"/>
    <w:rsid w:val="00216FC1"/>
    <w:rsid w:val="002211B1"/>
    <w:rsid w:val="00235E20"/>
    <w:rsid w:val="0024407E"/>
    <w:rsid w:val="0025343F"/>
    <w:rsid w:val="002611CD"/>
    <w:rsid w:val="002734F7"/>
    <w:rsid w:val="00274DD8"/>
    <w:rsid w:val="0028191A"/>
    <w:rsid w:val="0028445C"/>
    <w:rsid w:val="002A1D84"/>
    <w:rsid w:val="002B07AC"/>
    <w:rsid w:val="002C1247"/>
    <w:rsid w:val="002C384D"/>
    <w:rsid w:val="002C60D6"/>
    <w:rsid w:val="002C6EF5"/>
    <w:rsid w:val="002D3628"/>
    <w:rsid w:val="002D48D2"/>
    <w:rsid w:val="002E3093"/>
    <w:rsid w:val="0030033F"/>
    <w:rsid w:val="00300BD5"/>
    <w:rsid w:val="00300CA4"/>
    <w:rsid w:val="00310CE3"/>
    <w:rsid w:val="0031576B"/>
    <w:rsid w:val="003210A0"/>
    <w:rsid w:val="003259EC"/>
    <w:rsid w:val="0032669B"/>
    <w:rsid w:val="00350605"/>
    <w:rsid w:val="00354D22"/>
    <w:rsid w:val="00357194"/>
    <w:rsid w:val="00361B7C"/>
    <w:rsid w:val="003672E1"/>
    <w:rsid w:val="00384647"/>
    <w:rsid w:val="0038503D"/>
    <w:rsid w:val="00385CB8"/>
    <w:rsid w:val="003A22C8"/>
    <w:rsid w:val="003B237F"/>
    <w:rsid w:val="003B5112"/>
    <w:rsid w:val="003B5658"/>
    <w:rsid w:val="003C0140"/>
    <w:rsid w:val="003C213D"/>
    <w:rsid w:val="003C49B1"/>
    <w:rsid w:val="003C5890"/>
    <w:rsid w:val="003C745A"/>
    <w:rsid w:val="003D3D1A"/>
    <w:rsid w:val="003E035E"/>
    <w:rsid w:val="003F02B0"/>
    <w:rsid w:val="00405CB6"/>
    <w:rsid w:val="0041689C"/>
    <w:rsid w:val="00420365"/>
    <w:rsid w:val="00421923"/>
    <w:rsid w:val="004253F3"/>
    <w:rsid w:val="004312B9"/>
    <w:rsid w:val="004315C7"/>
    <w:rsid w:val="00433F4F"/>
    <w:rsid w:val="004365B7"/>
    <w:rsid w:val="004465D6"/>
    <w:rsid w:val="00453B8D"/>
    <w:rsid w:val="00460952"/>
    <w:rsid w:val="00460C2E"/>
    <w:rsid w:val="00461021"/>
    <w:rsid w:val="00463CBB"/>
    <w:rsid w:val="00471AA9"/>
    <w:rsid w:val="00476708"/>
    <w:rsid w:val="004814CA"/>
    <w:rsid w:val="004824A9"/>
    <w:rsid w:val="004917CB"/>
    <w:rsid w:val="004935B4"/>
    <w:rsid w:val="00494F5A"/>
    <w:rsid w:val="004A0729"/>
    <w:rsid w:val="004A6D65"/>
    <w:rsid w:val="004A6E3D"/>
    <w:rsid w:val="004B66E5"/>
    <w:rsid w:val="004C3203"/>
    <w:rsid w:val="004C7455"/>
    <w:rsid w:val="004C787A"/>
    <w:rsid w:val="004D6B36"/>
    <w:rsid w:val="004F0E44"/>
    <w:rsid w:val="004F48E1"/>
    <w:rsid w:val="0050781F"/>
    <w:rsid w:val="0051147E"/>
    <w:rsid w:val="0052241D"/>
    <w:rsid w:val="00523AEE"/>
    <w:rsid w:val="005370AA"/>
    <w:rsid w:val="00540E62"/>
    <w:rsid w:val="00541E3E"/>
    <w:rsid w:val="00543E28"/>
    <w:rsid w:val="00553EB1"/>
    <w:rsid w:val="00557E6C"/>
    <w:rsid w:val="00566AAF"/>
    <w:rsid w:val="00570F63"/>
    <w:rsid w:val="00571022"/>
    <w:rsid w:val="00592098"/>
    <w:rsid w:val="00592B83"/>
    <w:rsid w:val="005A2D28"/>
    <w:rsid w:val="005A410B"/>
    <w:rsid w:val="005A46C2"/>
    <w:rsid w:val="005A5FAE"/>
    <w:rsid w:val="005A7CA0"/>
    <w:rsid w:val="005B354B"/>
    <w:rsid w:val="005D466B"/>
    <w:rsid w:val="005D55A5"/>
    <w:rsid w:val="005E392F"/>
    <w:rsid w:val="005E4880"/>
    <w:rsid w:val="005E743B"/>
    <w:rsid w:val="005F3D9C"/>
    <w:rsid w:val="005F7612"/>
    <w:rsid w:val="006025CB"/>
    <w:rsid w:val="00611691"/>
    <w:rsid w:val="0062394E"/>
    <w:rsid w:val="006262A1"/>
    <w:rsid w:val="00631584"/>
    <w:rsid w:val="00636558"/>
    <w:rsid w:val="00637E5F"/>
    <w:rsid w:val="006462D9"/>
    <w:rsid w:val="006504B2"/>
    <w:rsid w:val="006527E5"/>
    <w:rsid w:val="00653A2F"/>
    <w:rsid w:val="006550A8"/>
    <w:rsid w:val="00655D3E"/>
    <w:rsid w:val="00664F90"/>
    <w:rsid w:val="00666592"/>
    <w:rsid w:val="00680A2B"/>
    <w:rsid w:val="00683D42"/>
    <w:rsid w:val="00696A4B"/>
    <w:rsid w:val="006A4400"/>
    <w:rsid w:val="006B75CF"/>
    <w:rsid w:val="006C5D17"/>
    <w:rsid w:val="006D1C71"/>
    <w:rsid w:val="006D408B"/>
    <w:rsid w:val="006E3A23"/>
    <w:rsid w:val="006F58C9"/>
    <w:rsid w:val="006F58CD"/>
    <w:rsid w:val="00700D10"/>
    <w:rsid w:val="0070158B"/>
    <w:rsid w:val="00703745"/>
    <w:rsid w:val="00703790"/>
    <w:rsid w:val="00717B00"/>
    <w:rsid w:val="00721B0F"/>
    <w:rsid w:val="00744402"/>
    <w:rsid w:val="007562DB"/>
    <w:rsid w:val="00756453"/>
    <w:rsid w:val="00766E86"/>
    <w:rsid w:val="00771FDB"/>
    <w:rsid w:val="00781D39"/>
    <w:rsid w:val="00792772"/>
    <w:rsid w:val="00796230"/>
    <w:rsid w:val="007A6782"/>
    <w:rsid w:val="007A6F20"/>
    <w:rsid w:val="007B70A5"/>
    <w:rsid w:val="007C0A0E"/>
    <w:rsid w:val="007D0AA0"/>
    <w:rsid w:val="007D3E3E"/>
    <w:rsid w:val="007D66FC"/>
    <w:rsid w:val="007E061F"/>
    <w:rsid w:val="007F0309"/>
    <w:rsid w:val="007F2D2A"/>
    <w:rsid w:val="00802F0F"/>
    <w:rsid w:val="00805EFF"/>
    <w:rsid w:val="00811985"/>
    <w:rsid w:val="008177D7"/>
    <w:rsid w:val="00817F3E"/>
    <w:rsid w:val="0083320F"/>
    <w:rsid w:val="008365A1"/>
    <w:rsid w:val="00854195"/>
    <w:rsid w:val="00854C31"/>
    <w:rsid w:val="0088370A"/>
    <w:rsid w:val="00891F93"/>
    <w:rsid w:val="00896E20"/>
    <w:rsid w:val="008A469A"/>
    <w:rsid w:val="008B08F4"/>
    <w:rsid w:val="008B4C8B"/>
    <w:rsid w:val="008C54FE"/>
    <w:rsid w:val="008D3554"/>
    <w:rsid w:val="008D7897"/>
    <w:rsid w:val="008E1E18"/>
    <w:rsid w:val="008E3685"/>
    <w:rsid w:val="008E7D7F"/>
    <w:rsid w:val="009002E8"/>
    <w:rsid w:val="0090572F"/>
    <w:rsid w:val="00906711"/>
    <w:rsid w:val="0090773D"/>
    <w:rsid w:val="00940A55"/>
    <w:rsid w:val="009425B9"/>
    <w:rsid w:val="00950257"/>
    <w:rsid w:val="0095068A"/>
    <w:rsid w:val="0096162E"/>
    <w:rsid w:val="00963A81"/>
    <w:rsid w:val="009723CD"/>
    <w:rsid w:val="0098679E"/>
    <w:rsid w:val="009870A7"/>
    <w:rsid w:val="00995909"/>
    <w:rsid w:val="009A0AB0"/>
    <w:rsid w:val="009A59A5"/>
    <w:rsid w:val="009B05FD"/>
    <w:rsid w:val="009B1F2C"/>
    <w:rsid w:val="009B3B5A"/>
    <w:rsid w:val="009C0EA7"/>
    <w:rsid w:val="009C0F18"/>
    <w:rsid w:val="009C53D4"/>
    <w:rsid w:val="009C60CA"/>
    <w:rsid w:val="009D060F"/>
    <w:rsid w:val="009D2AB4"/>
    <w:rsid w:val="009D2E25"/>
    <w:rsid w:val="009D3D9A"/>
    <w:rsid w:val="009F1757"/>
    <w:rsid w:val="009F6567"/>
    <w:rsid w:val="00A00B68"/>
    <w:rsid w:val="00A0489C"/>
    <w:rsid w:val="00A13085"/>
    <w:rsid w:val="00A160B2"/>
    <w:rsid w:val="00A16B37"/>
    <w:rsid w:val="00A306BD"/>
    <w:rsid w:val="00A31C09"/>
    <w:rsid w:val="00A32FF3"/>
    <w:rsid w:val="00A379E7"/>
    <w:rsid w:val="00A403AF"/>
    <w:rsid w:val="00A52CCA"/>
    <w:rsid w:val="00A53A29"/>
    <w:rsid w:val="00A54CFB"/>
    <w:rsid w:val="00A600CB"/>
    <w:rsid w:val="00A6215F"/>
    <w:rsid w:val="00A62660"/>
    <w:rsid w:val="00A62D7F"/>
    <w:rsid w:val="00A6620D"/>
    <w:rsid w:val="00A7410C"/>
    <w:rsid w:val="00A85DA5"/>
    <w:rsid w:val="00A9131B"/>
    <w:rsid w:val="00AB0E0F"/>
    <w:rsid w:val="00AC401A"/>
    <w:rsid w:val="00AC7FF0"/>
    <w:rsid w:val="00AF49C4"/>
    <w:rsid w:val="00AF4E16"/>
    <w:rsid w:val="00AF5CC6"/>
    <w:rsid w:val="00AF6F9E"/>
    <w:rsid w:val="00B02AD3"/>
    <w:rsid w:val="00B04E9C"/>
    <w:rsid w:val="00B3150E"/>
    <w:rsid w:val="00B36740"/>
    <w:rsid w:val="00B44C70"/>
    <w:rsid w:val="00B50F04"/>
    <w:rsid w:val="00B52B6B"/>
    <w:rsid w:val="00B57500"/>
    <w:rsid w:val="00B729DE"/>
    <w:rsid w:val="00B738E5"/>
    <w:rsid w:val="00B75245"/>
    <w:rsid w:val="00B8017D"/>
    <w:rsid w:val="00B94700"/>
    <w:rsid w:val="00BA6635"/>
    <w:rsid w:val="00BB0741"/>
    <w:rsid w:val="00BB0ACC"/>
    <w:rsid w:val="00BC5FE1"/>
    <w:rsid w:val="00BC6DB5"/>
    <w:rsid w:val="00BC7877"/>
    <w:rsid w:val="00BD2010"/>
    <w:rsid w:val="00BD79F6"/>
    <w:rsid w:val="00BD7F5D"/>
    <w:rsid w:val="00BE77E3"/>
    <w:rsid w:val="00BF2D0D"/>
    <w:rsid w:val="00BF6728"/>
    <w:rsid w:val="00C1680E"/>
    <w:rsid w:val="00C2222D"/>
    <w:rsid w:val="00C30139"/>
    <w:rsid w:val="00C320A7"/>
    <w:rsid w:val="00C36340"/>
    <w:rsid w:val="00C42D61"/>
    <w:rsid w:val="00C51EF5"/>
    <w:rsid w:val="00C668AD"/>
    <w:rsid w:val="00C72870"/>
    <w:rsid w:val="00C732CF"/>
    <w:rsid w:val="00C8227A"/>
    <w:rsid w:val="00C86F9D"/>
    <w:rsid w:val="00C97CF9"/>
    <w:rsid w:val="00CA0102"/>
    <w:rsid w:val="00CA4BC7"/>
    <w:rsid w:val="00CB6160"/>
    <w:rsid w:val="00CC1373"/>
    <w:rsid w:val="00CC22FB"/>
    <w:rsid w:val="00CC481E"/>
    <w:rsid w:val="00CC4FB5"/>
    <w:rsid w:val="00CD4F6D"/>
    <w:rsid w:val="00CE48B1"/>
    <w:rsid w:val="00CF1E48"/>
    <w:rsid w:val="00CF39ED"/>
    <w:rsid w:val="00CF68B8"/>
    <w:rsid w:val="00D0407A"/>
    <w:rsid w:val="00D05E02"/>
    <w:rsid w:val="00D068FA"/>
    <w:rsid w:val="00D06BE2"/>
    <w:rsid w:val="00D07A82"/>
    <w:rsid w:val="00D11B7F"/>
    <w:rsid w:val="00D16A2C"/>
    <w:rsid w:val="00D200B8"/>
    <w:rsid w:val="00D249B6"/>
    <w:rsid w:val="00D251F8"/>
    <w:rsid w:val="00D319C5"/>
    <w:rsid w:val="00D35CA0"/>
    <w:rsid w:val="00D43C3B"/>
    <w:rsid w:val="00D44526"/>
    <w:rsid w:val="00D45E53"/>
    <w:rsid w:val="00D47ED0"/>
    <w:rsid w:val="00D55380"/>
    <w:rsid w:val="00D6227A"/>
    <w:rsid w:val="00D67F82"/>
    <w:rsid w:val="00D72042"/>
    <w:rsid w:val="00D744D1"/>
    <w:rsid w:val="00D76DD2"/>
    <w:rsid w:val="00D939B4"/>
    <w:rsid w:val="00D97CFD"/>
    <w:rsid w:val="00DA02BA"/>
    <w:rsid w:val="00DC5DE5"/>
    <w:rsid w:val="00DC5E60"/>
    <w:rsid w:val="00DE1E6C"/>
    <w:rsid w:val="00DE3E1D"/>
    <w:rsid w:val="00DF2895"/>
    <w:rsid w:val="00E00FB6"/>
    <w:rsid w:val="00E134B7"/>
    <w:rsid w:val="00E13CF0"/>
    <w:rsid w:val="00E16730"/>
    <w:rsid w:val="00E211A8"/>
    <w:rsid w:val="00E21F10"/>
    <w:rsid w:val="00E258C2"/>
    <w:rsid w:val="00E31F0C"/>
    <w:rsid w:val="00E35A61"/>
    <w:rsid w:val="00E459D2"/>
    <w:rsid w:val="00E477F1"/>
    <w:rsid w:val="00E5035E"/>
    <w:rsid w:val="00E52354"/>
    <w:rsid w:val="00E54D23"/>
    <w:rsid w:val="00E56462"/>
    <w:rsid w:val="00E72C0B"/>
    <w:rsid w:val="00E80710"/>
    <w:rsid w:val="00E875A4"/>
    <w:rsid w:val="00E9395B"/>
    <w:rsid w:val="00E95D57"/>
    <w:rsid w:val="00E966DE"/>
    <w:rsid w:val="00E973B3"/>
    <w:rsid w:val="00EA22F8"/>
    <w:rsid w:val="00EA4D97"/>
    <w:rsid w:val="00EB11B7"/>
    <w:rsid w:val="00EB7475"/>
    <w:rsid w:val="00EC3824"/>
    <w:rsid w:val="00ED7717"/>
    <w:rsid w:val="00EE09E5"/>
    <w:rsid w:val="00EE6CB8"/>
    <w:rsid w:val="00EF20A7"/>
    <w:rsid w:val="00F131B6"/>
    <w:rsid w:val="00F14818"/>
    <w:rsid w:val="00F24A10"/>
    <w:rsid w:val="00F2625B"/>
    <w:rsid w:val="00F30327"/>
    <w:rsid w:val="00F37768"/>
    <w:rsid w:val="00F45D59"/>
    <w:rsid w:val="00F522A7"/>
    <w:rsid w:val="00F5554D"/>
    <w:rsid w:val="00F57247"/>
    <w:rsid w:val="00F62410"/>
    <w:rsid w:val="00F62B32"/>
    <w:rsid w:val="00F6707C"/>
    <w:rsid w:val="00F71A2C"/>
    <w:rsid w:val="00F80105"/>
    <w:rsid w:val="00F816B6"/>
    <w:rsid w:val="00F87B00"/>
    <w:rsid w:val="00F943B6"/>
    <w:rsid w:val="00F948D3"/>
    <w:rsid w:val="00F97715"/>
    <w:rsid w:val="00FA5BA4"/>
    <w:rsid w:val="00FD0F85"/>
    <w:rsid w:val="00FD575F"/>
    <w:rsid w:val="00FD7B26"/>
    <w:rsid w:val="00FE7CC7"/>
    <w:rsid w:val="00FF4711"/>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2C270"/>
  <w15:docId w15:val="{499D0198-5F1B-4BCE-BB4D-2A8A4514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C401A"/>
    <w:pPr>
      <w:spacing w:after="120"/>
    </w:pPr>
    <w:rPr>
      <w:lang w:val="en-US"/>
    </w:rPr>
  </w:style>
  <w:style w:type="paragraph" w:styleId="Heading1">
    <w:name w:val="heading 1"/>
    <w:aliases w:val="Heading 1 - New Page"/>
    <w:basedOn w:val="BaseHeading"/>
    <w:next w:val="BodyText"/>
    <w:link w:val="Heading1Char"/>
    <w:uiPriority w:val="9"/>
    <w:qFormat/>
    <w:rsid w:val="009B05FD"/>
    <w:pPr>
      <w:pageBreakBefore/>
      <w:spacing w:after="320"/>
      <w:outlineLvl w:val="0"/>
    </w:pPr>
    <w:rPr>
      <w:rFonts w:eastAsiaTheme="majorEastAsia" w:cstheme="majorBidi"/>
      <w:b/>
      <w:bCs/>
      <w:color w:val="21455D" w:themeColor="accent3"/>
      <w:sz w:val="32"/>
      <w:szCs w:val="60"/>
    </w:rPr>
  </w:style>
  <w:style w:type="paragraph" w:styleId="Heading2">
    <w:name w:val="heading 2"/>
    <w:aliases w:val="Sub Heading 2"/>
    <w:basedOn w:val="BaseHeading"/>
    <w:next w:val="BodyText"/>
    <w:link w:val="Heading2Char"/>
    <w:qFormat/>
    <w:rsid w:val="009B05FD"/>
    <w:pPr>
      <w:spacing w:before="240" w:after="240"/>
      <w:outlineLvl w:val="1"/>
    </w:pPr>
    <w:rPr>
      <w:rFonts w:eastAsiaTheme="majorEastAsia" w:cstheme="majorBidi"/>
      <w:b/>
      <w:bCs/>
      <w:color w:val="86B5BD" w:themeColor="text2"/>
      <w:sz w:val="24"/>
      <w:szCs w:val="24"/>
    </w:rPr>
  </w:style>
  <w:style w:type="paragraph" w:styleId="Heading3">
    <w:name w:val="heading 3"/>
    <w:aliases w:val="Sub Heading 3"/>
    <w:basedOn w:val="BaseHeading"/>
    <w:next w:val="BodyText"/>
    <w:link w:val="Heading3Char"/>
    <w:uiPriority w:val="9"/>
    <w:qFormat/>
    <w:rsid w:val="00A54CFB"/>
    <w:pPr>
      <w:spacing w:before="120" w:after="220"/>
      <w:outlineLvl w:val="2"/>
    </w:pPr>
    <w:rPr>
      <w:rFonts w:eastAsiaTheme="majorEastAsia" w:cstheme="majorBidi"/>
      <w:b/>
      <w:bCs/>
      <w:color w:val="21455D" w:themeColor="accent3"/>
      <w:szCs w:val="32"/>
    </w:rPr>
  </w:style>
  <w:style w:type="paragraph" w:styleId="Heading4">
    <w:name w:val="heading 4"/>
    <w:aliases w:val="Sub Heading 4"/>
    <w:basedOn w:val="BodyText"/>
    <w:next w:val="BodyText"/>
    <w:link w:val="Heading4Char"/>
    <w:uiPriority w:val="9"/>
    <w:qFormat/>
    <w:rsid w:val="00A54CFB"/>
    <w:pPr>
      <w:spacing w:before="60" w:after="60"/>
      <w:outlineLvl w:val="3"/>
    </w:pPr>
    <w:rPr>
      <w:b/>
      <w:bCs/>
      <w:color w:val="21455D" w:themeColor="accent3"/>
    </w:rPr>
  </w:style>
  <w:style w:type="paragraph" w:styleId="Heading5">
    <w:name w:val="heading 5"/>
    <w:basedOn w:val="Normal"/>
    <w:next w:val="Normal"/>
    <w:link w:val="Heading5Char"/>
    <w:uiPriority w:val="9"/>
    <w:semiHidden/>
    <w:qFormat/>
    <w:rsid w:val="009B05FD"/>
    <w:pPr>
      <w:keepNext/>
      <w:keepLines/>
      <w:spacing w:before="60"/>
      <w:outlineLvl w:val="4"/>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BaseText"/>
    <w:link w:val="BodyTextChar"/>
    <w:uiPriority w:val="11"/>
    <w:qFormat/>
    <w:rsid w:val="009B05FD"/>
    <w:pPr>
      <w:spacing w:after="200"/>
    </w:pPr>
    <w:rPr>
      <w:color w:val="auto"/>
    </w:rPr>
  </w:style>
  <w:style w:type="character" w:customStyle="1" w:styleId="BodyTextChar">
    <w:name w:val="Body Text Char"/>
    <w:basedOn w:val="DefaultParagraphFont"/>
    <w:link w:val="BodyText"/>
    <w:uiPriority w:val="11"/>
    <w:rsid w:val="006D408B"/>
    <w:rPr>
      <w:sz w:val="20"/>
      <w:lang w:val="en-US"/>
    </w:rPr>
  </w:style>
  <w:style w:type="character" w:customStyle="1" w:styleId="Heading1Char">
    <w:name w:val="Heading 1 Char"/>
    <w:aliases w:val="Heading 1 - New Page Char"/>
    <w:basedOn w:val="DefaultParagraphFont"/>
    <w:link w:val="Heading1"/>
    <w:uiPriority w:val="9"/>
    <w:rsid w:val="009B05FD"/>
    <w:rPr>
      <w:rFonts w:asciiTheme="majorHAnsi" w:eastAsiaTheme="majorEastAsia" w:hAnsiTheme="majorHAnsi" w:cstheme="majorBidi"/>
      <w:b/>
      <w:bCs/>
      <w:color w:val="21455D" w:themeColor="accent3"/>
      <w:sz w:val="32"/>
      <w:szCs w:val="60"/>
      <w:lang w:val="en-US"/>
    </w:rPr>
  </w:style>
  <w:style w:type="character" w:customStyle="1" w:styleId="Heading2Char">
    <w:name w:val="Heading 2 Char"/>
    <w:aliases w:val="Sub Heading 2 Char"/>
    <w:basedOn w:val="DefaultParagraphFont"/>
    <w:link w:val="Heading2"/>
    <w:rsid w:val="009B05FD"/>
    <w:rPr>
      <w:rFonts w:asciiTheme="majorHAnsi" w:eastAsiaTheme="majorEastAsia" w:hAnsiTheme="majorHAnsi" w:cstheme="majorBidi"/>
      <w:b/>
      <w:bCs/>
      <w:color w:val="86B5BD" w:themeColor="text2"/>
      <w:sz w:val="24"/>
      <w:szCs w:val="24"/>
      <w:lang w:val="en-US"/>
    </w:rPr>
  </w:style>
  <w:style w:type="character" w:customStyle="1" w:styleId="Heading3Char">
    <w:name w:val="Heading 3 Char"/>
    <w:aliases w:val="Sub Heading 3 Char"/>
    <w:basedOn w:val="DefaultParagraphFont"/>
    <w:link w:val="Heading3"/>
    <w:uiPriority w:val="9"/>
    <w:rsid w:val="00A54CFB"/>
    <w:rPr>
      <w:rFonts w:asciiTheme="majorHAnsi" w:eastAsiaTheme="majorEastAsia" w:hAnsiTheme="majorHAnsi" w:cstheme="majorBidi"/>
      <w:b/>
      <w:bCs/>
      <w:color w:val="21455D" w:themeColor="accent3"/>
      <w:szCs w:val="32"/>
      <w:lang w:val="en-US"/>
    </w:rPr>
  </w:style>
  <w:style w:type="character" w:customStyle="1" w:styleId="Heading4Char">
    <w:name w:val="Heading 4 Char"/>
    <w:aliases w:val="Sub Heading 4 Char"/>
    <w:basedOn w:val="DefaultParagraphFont"/>
    <w:link w:val="Heading4"/>
    <w:uiPriority w:val="9"/>
    <w:rsid w:val="00A54CFB"/>
    <w:rPr>
      <w:b/>
      <w:bCs/>
      <w:color w:val="21455D" w:themeColor="accent3"/>
      <w:sz w:val="20"/>
      <w:lang w:val="en-US"/>
    </w:rPr>
  </w:style>
  <w:style w:type="paragraph" w:styleId="Title">
    <w:name w:val="Title"/>
    <w:basedOn w:val="BaseHeading"/>
    <w:next w:val="Subtitle"/>
    <w:link w:val="TitleChar"/>
    <w:uiPriority w:val="1"/>
    <w:qFormat/>
    <w:rsid w:val="009B05FD"/>
    <w:pPr>
      <w:spacing w:after="240"/>
      <w:ind w:left="289" w:right="85"/>
      <w:contextualSpacing/>
      <w:jc w:val="right"/>
    </w:pPr>
    <w:rPr>
      <w:rFonts w:eastAsiaTheme="majorEastAsia" w:cstheme="majorBidi"/>
      <w:b/>
      <w:sz w:val="36"/>
      <w:szCs w:val="56"/>
    </w:rPr>
  </w:style>
  <w:style w:type="character" w:customStyle="1" w:styleId="TitleChar">
    <w:name w:val="Title Char"/>
    <w:basedOn w:val="DefaultParagraphFont"/>
    <w:link w:val="Title"/>
    <w:uiPriority w:val="1"/>
    <w:rsid w:val="009B05FD"/>
    <w:rPr>
      <w:rFonts w:asciiTheme="majorHAnsi" w:eastAsiaTheme="majorEastAsia" w:hAnsiTheme="majorHAnsi" w:cstheme="majorBidi"/>
      <w:b/>
      <w:color w:val="234270" w:themeColor="accent1"/>
      <w:sz w:val="36"/>
      <w:szCs w:val="56"/>
      <w:lang w:val="en-US"/>
    </w:rPr>
  </w:style>
  <w:style w:type="paragraph" w:styleId="Subtitle">
    <w:name w:val="Subtitle"/>
    <w:basedOn w:val="BaseHeading"/>
    <w:next w:val="BodyText"/>
    <w:link w:val="SubtitleChar"/>
    <w:uiPriority w:val="2"/>
    <w:qFormat/>
    <w:rsid w:val="009B05FD"/>
    <w:pPr>
      <w:numPr>
        <w:ilvl w:val="1"/>
      </w:numPr>
      <w:spacing w:before="120" w:after="120"/>
      <w:ind w:left="289" w:right="85"/>
      <w:jc w:val="right"/>
    </w:pPr>
    <w:rPr>
      <w:rFonts w:eastAsiaTheme="minorEastAsia"/>
      <w:sz w:val="32"/>
    </w:rPr>
  </w:style>
  <w:style w:type="character" w:customStyle="1" w:styleId="SubtitleChar">
    <w:name w:val="Subtitle Char"/>
    <w:basedOn w:val="DefaultParagraphFont"/>
    <w:link w:val="Subtitle"/>
    <w:uiPriority w:val="2"/>
    <w:rsid w:val="006D408B"/>
    <w:rPr>
      <w:rFonts w:asciiTheme="majorHAnsi" w:eastAsiaTheme="minorEastAsia" w:hAnsiTheme="majorHAnsi"/>
      <w:color w:val="234270" w:themeColor="accent1"/>
      <w:sz w:val="32"/>
      <w:lang w:val="en-US"/>
    </w:rPr>
  </w:style>
  <w:style w:type="paragraph" w:customStyle="1" w:styleId="BaseStyle">
    <w:name w:val="___Base Style"/>
    <w:semiHidden/>
    <w:rsid w:val="009B05FD"/>
    <w:pPr>
      <w:spacing w:after="0" w:line="276" w:lineRule="auto"/>
    </w:pPr>
    <w:rPr>
      <w:lang w:val="en-US"/>
    </w:rPr>
  </w:style>
  <w:style w:type="paragraph" w:customStyle="1" w:styleId="BaseTable">
    <w:name w:val="___Base Table"/>
    <w:semiHidden/>
    <w:rsid w:val="009B05FD"/>
  </w:style>
  <w:style w:type="paragraph" w:customStyle="1" w:styleId="BaseText">
    <w:name w:val="__Base Text"/>
    <w:basedOn w:val="BaseStyle"/>
    <w:semiHidden/>
    <w:rsid w:val="009B05FD"/>
    <w:pPr>
      <w:spacing w:line="264" w:lineRule="auto"/>
    </w:pPr>
    <w:rPr>
      <w:color w:val="234270" w:themeColor="accent1"/>
      <w:sz w:val="20"/>
    </w:rPr>
  </w:style>
  <w:style w:type="paragraph" w:customStyle="1" w:styleId="BaseHeading">
    <w:name w:val="__Base Heading"/>
    <w:basedOn w:val="BaseStyle"/>
    <w:next w:val="BodyText"/>
    <w:semiHidden/>
    <w:rsid w:val="009B05FD"/>
    <w:pPr>
      <w:keepNext/>
      <w:keepLines/>
      <w:spacing w:line="240" w:lineRule="auto"/>
    </w:pPr>
    <w:rPr>
      <w:rFonts w:asciiTheme="majorHAnsi" w:hAnsiTheme="majorHAnsi"/>
      <w:color w:val="234270" w:themeColor="accent1"/>
    </w:rPr>
  </w:style>
  <w:style w:type="table" w:customStyle="1" w:styleId="Plain">
    <w:name w:val="Plain"/>
    <w:basedOn w:val="TableNormal"/>
    <w:rsid w:val="009B05FD"/>
    <w:pPr>
      <w:spacing w:after="0" w:line="240" w:lineRule="auto"/>
    </w:pPr>
    <w:tblPr/>
    <w:tcPr>
      <w:shd w:val="clear" w:color="auto" w:fill="auto"/>
      <w:tcMar>
        <w:left w:w="0" w:type="dxa"/>
        <w:right w:w="0" w:type="dxa"/>
      </w:tcMar>
    </w:tcPr>
  </w:style>
  <w:style w:type="paragraph" w:customStyle="1" w:styleId="1ptspacer">
    <w:name w:val="__1pt spacer"/>
    <w:basedOn w:val="BaseStyle"/>
    <w:next w:val="BodyText"/>
    <w:semiHidden/>
    <w:rsid w:val="009B05FD"/>
    <w:pPr>
      <w:spacing w:line="20" w:lineRule="exact"/>
    </w:pPr>
    <w:rPr>
      <w:sz w:val="2"/>
    </w:rPr>
  </w:style>
  <w:style w:type="paragraph" w:customStyle="1" w:styleId="Placeholder">
    <w:name w:val="__Placeholder"/>
    <w:basedOn w:val="BaseText"/>
    <w:next w:val="BodyText"/>
    <w:semiHidden/>
    <w:rsid w:val="009B05FD"/>
    <w:pPr>
      <w:spacing w:line="240" w:lineRule="auto"/>
      <w:jc w:val="center"/>
    </w:pPr>
  </w:style>
  <w:style w:type="paragraph" w:customStyle="1" w:styleId="TableSpaceAfter">
    <w:name w:val="__TableSpaceAfter"/>
    <w:basedOn w:val="BaseStyle"/>
    <w:next w:val="BodyText"/>
    <w:semiHidden/>
    <w:rsid w:val="009B05FD"/>
    <w:pPr>
      <w:spacing w:line="20" w:lineRule="exact"/>
    </w:pPr>
    <w:rPr>
      <w:sz w:val="2"/>
    </w:rPr>
  </w:style>
  <w:style w:type="paragraph" w:styleId="ListBullet">
    <w:name w:val="List Bullet"/>
    <w:aliases w:val="Bulleted List (short text)"/>
    <w:basedOn w:val="BodyText"/>
    <w:uiPriority w:val="12"/>
    <w:qFormat/>
    <w:rsid w:val="009B05FD"/>
    <w:pPr>
      <w:numPr>
        <w:numId w:val="26"/>
      </w:numPr>
      <w:spacing w:after="0" w:line="240" w:lineRule="auto"/>
    </w:pPr>
  </w:style>
  <w:style w:type="paragraph" w:customStyle="1" w:styleId="TableText">
    <w:name w:val="Table Text"/>
    <w:basedOn w:val="BaseTable"/>
    <w:uiPriority w:val="16"/>
    <w:qFormat/>
    <w:rsid w:val="009B05FD"/>
  </w:style>
  <w:style w:type="character" w:styleId="BookTitle">
    <w:name w:val="Book Title"/>
    <w:basedOn w:val="DefaultParagraphFont"/>
    <w:uiPriority w:val="33"/>
    <w:semiHidden/>
    <w:qFormat/>
    <w:rsid w:val="009B05FD"/>
    <w:rPr>
      <w:b/>
      <w:bCs/>
      <w:i/>
      <w:iCs/>
      <w:spacing w:val="5"/>
    </w:rPr>
  </w:style>
  <w:style w:type="character" w:styleId="Emphasis">
    <w:name w:val="Emphasis"/>
    <w:basedOn w:val="DefaultParagraphFont"/>
    <w:uiPriority w:val="20"/>
    <w:semiHidden/>
    <w:qFormat/>
    <w:rsid w:val="009B05FD"/>
    <w:rPr>
      <w:i/>
      <w:iCs/>
    </w:rPr>
  </w:style>
  <w:style w:type="character" w:styleId="IntenseEmphasis">
    <w:name w:val="Intense Emphasis"/>
    <w:basedOn w:val="DefaultParagraphFont"/>
    <w:uiPriority w:val="21"/>
    <w:semiHidden/>
    <w:qFormat/>
    <w:rsid w:val="009B05FD"/>
    <w:rPr>
      <w:i/>
      <w:iCs/>
      <w:color w:val="234270" w:themeColor="accent1"/>
    </w:rPr>
  </w:style>
  <w:style w:type="paragraph" w:styleId="IntenseQuote">
    <w:name w:val="Intense Quote"/>
    <w:basedOn w:val="Normal"/>
    <w:next w:val="Normal"/>
    <w:link w:val="IntenseQuoteChar"/>
    <w:uiPriority w:val="30"/>
    <w:semiHidden/>
    <w:rsid w:val="009B05FD"/>
    <w:pPr>
      <w:pBdr>
        <w:top w:val="single" w:sz="4" w:space="10" w:color="234270" w:themeColor="accent1"/>
        <w:bottom w:val="single" w:sz="4" w:space="10" w:color="234270" w:themeColor="accent1"/>
      </w:pBdr>
      <w:spacing w:before="360" w:after="360"/>
      <w:ind w:left="864" w:right="864"/>
      <w:jc w:val="center"/>
    </w:pPr>
    <w:rPr>
      <w:i/>
      <w:iCs/>
      <w:color w:val="86B5BD" w:themeColor="text2"/>
    </w:rPr>
  </w:style>
  <w:style w:type="character" w:customStyle="1" w:styleId="IntenseQuoteChar">
    <w:name w:val="Intense Quote Char"/>
    <w:basedOn w:val="DefaultParagraphFont"/>
    <w:link w:val="IntenseQuote"/>
    <w:uiPriority w:val="30"/>
    <w:semiHidden/>
    <w:rsid w:val="009B05FD"/>
    <w:rPr>
      <w:i/>
      <w:iCs/>
      <w:color w:val="86B5BD" w:themeColor="text2"/>
      <w:lang w:val="en-US"/>
    </w:rPr>
  </w:style>
  <w:style w:type="character" w:styleId="IntenseReference">
    <w:name w:val="Intense Reference"/>
    <w:basedOn w:val="DefaultParagraphFont"/>
    <w:uiPriority w:val="32"/>
    <w:semiHidden/>
    <w:qFormat/>
    <w:rsid w:val="009B05FD"/>
    <w:rPr>
      <w:b/>
      <w:bCs/>
      <w:smallCaps/>
      <w:color w:val="234270" w:themeColor="accent1"/>
      <w:spacing w:val="5"/>
    </w:rPr>
  </w:style>
  <w:style w:type="paragraph" w:styleId="ListParagraph">
    <w:name w:val="List Paragraph"/>
    <w:basedOn w:val="Normal"/>
    <w:link w:val="ListParagraphChar"/>
    <w:uiPriority w:val="1"/>
    <w:qFormat/>
    <w:rsid w:val="009B05FD"/>
    <w:pPr>
      <w:ind w:left="720"/>
      <w:contextualSpacing/>
    </w:pPr>
  </w:style>
  <w:style w:type="paragraph" w:styleId="NoSpacing">
    <w:name w:val="No Spacing"/>
    <w:basedOn w:val="BaseText"/>
    <w:uiPriority w:val="18"/>
    <w:semiHidden/>
    <w:qFormat/>
    <w:rsid w:val="009B05FD"/>
  </w:style>
  <w:style w:type="paragraph" w:styleId="Quote">
    <w:name w:val="Quote"/>
    <w:basedOn w:val="BodyText"/>
    <w:next w:val="Normal"/>
    <w:link w:val="QuoteChar"/>
    <w:uiPriority w:val="29"/>
    <w:qFormat/>
    <w:rsid w:val="009B05FD"/>
    <w:rPr>
      <w:b/>
      <w:bCs/>
      <w:i/>
      <w:iCs/>
      <w:color w:val="234270" w:themeColor="accent1"/>
    </w:rPr>
  </w:style>
  <w:style w:type="character" w:customStyle="1" w:styleId="QuoteChar">
    <w:name w:val="Quote Char"/>
    <w:basedOn w:val="DefaultParagraphFont"/>
    <w:link w:val="Quote"/>
    <w:uiPriority w:val="29"/>
    <w:rsid w:val="009B05FD"/>
    <w:rPr>
      <w:b/>
      <w:bCs/>
      <w:i/>
      <w:iCs/>
      <w:color w:val="234270" w:themeColor="accent1"/>
      <w:sz w:val="20"/>
      <w:lang w:val="en-US"/>
    </w:rPr>
  </w:style>
  <w:style w:type="character" w:styleId="Strong">
    <w:name w:val="Strong"/>
    <w:basedOn w:val="DefaultParagraphFont"/>
    <w:uiPriority w:val="22"/>
    <w:semiHidden/>
    <w:qFormat/>
    <w:rsid w:val="009B05FD"/>
    <w:rPr>
      <w:b/>
      <w:bCs/>
    </w:rPr>
  </w:style>
  <w:style w:type="character" w:styleId="SubtleEmphasis">
    <w:name w:val="Subtle Emphasis"/>
    <w:basedOn w:val="DefaultParagraphFont"/>
    <w:uiPriority w:val="19"/>
    <w:semiHidden/>
    <w:qFormat/>
    <w:rsid w:val="009B05FD"/>
    <w:rPr>
      <w:i/>
      <w:iCs/>
      <w:color w:val="404040" w:themeColor="text1" w:themeTint="BF"/>
    </w:rPr>
  </w:style>
  <w:style w:type="character" w:styleId="SubtleReference">
    <w:name w:val="Subtle Reference"/>
    <w:basedOn w:val="DefaultParagraphFont"/>
    <w:uiPriority w:val="31"/>
    <w:semiHidden/>
    <w:qFormat/>
    <w:rsid w:val="009B05FD"/>
    <w:rPr>
      <w:smallCaps/>
      <w:color w:val="5A5A5A" w:themeColor="text1" w:themeTint="A5"/>
    </w:rPr>
  </w:style>
  <w:style w:type="numbering" w:customStyle="1" w:styleId="ListBullets">
    <w:name w:val="__List Bullets"/>
    <w:rsid w:val="009B05FD"/>
    <w:pPr>
      <w:numPr>
        <w:numId w:val="1"/>
      </w:numPr>
    </w:pPr>
  </w:style>
  <w:style w:type="numbering" w:customStyle="1" w:styleId="ListNumbers">
    <w:name w:val="__List Numbers"/>
    <w:rsid w:val="009B05FD"/>
    <w:pPr>
      <w:numPr>
        <w:numId w:val="2"/>
      </w:numPr>
    </w:pPr>
  </w:style>
  <w:style w:type="paragraph" w:styleId="ListNumber">
    <w:name w:val="List Number"/>
    <w:aliases w:val="Numbered List (short text)"/>
    <w:basedOn w:val="BodyText"/>
    <w:uiPriority w:val="14"/>
    <w:rsid w:val="009B05FD"/>
    <w:pPr>
      <w:numPr>
        <w:numId w:val="37"/>
      </w:numPr>
      <w:spacing w:after="0" w:line="240" w:lineRule="auto"/>
    </w:pPr>
  </w:style>
  <w:style w:type="character" w:customStyle="1" w:styleId="Accent1">
    <w:name w:val="Accent 1"/>
    <w:basedOn w:val="DefaultParagraphFont"/>
    <w:uiPriority w:val="36"/>
    <w:semiHidden/>
    <w:qFormat/>
    <w:rsid w:val="009B05FD"/>
    <w:rPr>
      <w:color w:val="234270" w:themeColor="accent1"/>
    </w:rPr>
  </w:style>
  <w:style w:type="character" w:customStyle="1" w:styleId="Accent2">
    <w:name w:val="Accent 2"/>
    <w:basedOn w:val="DefaultParagraphFont"/>
    <w:uiPriority w:val="36"/>
    <w:semiHidden/>
    <w:qFormat/>
    <w:rsid w:val="009B05FD"/>
    <w:rPr>
      <w:color w:val="86B5BD" w:themeColor="accent2"/>
    </w:rPr>
  </w:style>
  <w:style w:type="character" w:customStyle="1" w:styleId="Accent3">
    <w:name w:val="Accent 3"/>
    <w:basedOn w:val="DefaultParagraphFont"/>
    <w:uiPriority w:val="36"/>
    <w:semiHidden/>
    <w:qFormat/>
    <w:rsid w:val="009B05FD"/>
    <w:rPr>
      <w:color w:val="21455D" w:themeColor="accent3"/>
    </w:rPr>
  </w:style>
  <w:style w:type="character" w:customStyle="1" w:styleId="Accent4">
    <w:name w:val="Accent 4"/>
    <w:basedOn w:val="DefaultParagraphFont"/>
    <w:uiPriority w:val="36"/>
    <w:semiHidden/>
    <w:qFormat/>
    <w:rsid w:val="009B05FD"/>
    <w:rPr>
      <w:color w:val="EBEBEB" w:themeColor="accent4"/>
    </w:rPr>
  </w:style>
  <w:style w:type="character" w:customStyle="1" w:styleId="Accent5">
    <w:name w:val="Accent 5"/>
    <w:basedOn w:val="DefaultParagraphFont"/>
    <w:uiPriority w:val="36"/>
    <w:semiHidden/>
    <w:qFormat/>
    <w:rsid w:val="009B05FD"/>
    <w:rPr>
      <w:color w:val="3D244E" w:themeColor="accent5"/>
    </w:rPr>
  </w:style>
  <w:style w:type="character" w:customStyle="1" w:styleId="Accent6">
    <w:name w:val="Accent 6"/>
    <w:basedOn w:val="DefaultParagraphFont"/>
    <w:uiPriority w:val="36"/>
    <w:semiHidden/>
    <w:qFormat/>
    <w:rsid w:val="009B05FD"/>
    <w:rPr>
      <w:color w:val="9E82BD" w:themeColor="accent6"/>
    </w:rPr>
  </w:style>
  <w:style w:type="paragraph" w:customStyle="1" w:styleId="BaseSECTION">
    <w:name w:val="__Base SECTION"/>
    <w:basedOn w:val="BaseText"/>
    <w:next w:val="BodyText"/>
    <w:semiHidden/>
    <w:rsid w:val="009B05FD"/>
    <w:pPr>
      <w:spacing w:line="160" w:lineRule="exact"/>
    </w:pPr>
    <w:rPr>
      <w:color w:val="0000FF"/>
      <w:sz w:val="16"/>
      <w:szCs w:val="20"/>
    </w:rPr>
  </w:style>
  <w:style w:type="paragraph" w:customStyle="1" w:styleId="LinkedPH">
    <w:name w:val="__Linked PH"/>
    <w:basedOn w:val="TableText"/>
    <w:semiHidden/>
    <w:rsid w:val="009B05FD"/>
    <w:pPr>
      <w:spacing w:before="120" w:after="0" w:line="20" w:lineRule="exact"/>
      <w:ind w:right="113"/>
    </w:pPr>
    <w:rPr>
      <w:sz w:val="2"/>
      <w:szCs w:val="20"/>
    </w:rPr>
  </w:style>
  <w:style w:type="paragraph" w:customStyle="1" w:styleId="SECTION2Column">
    <w:name w:val="__SECTION 2Column"/>
    <w:basedOn w:val="BaseSECTION"/>
    <w:next w:val="BodyText"/>
    <w:semiHidden/>
    <w:rsid w:val="009B05FD"/>
  </w:style>
  <w:style w:type="paragraph" w:customStyle="1" w:styleId="SECTION3Column">
    <w:name w:val="__SECTION 3Column"/>
    <w:basedOn w:val="BaseSECTION"/>
    <w:next w:val="BodyText"/>
    <w:semiHidden/>
    <w:rsid w:val="009B05FD"/>
  </w:style>
  <w:style w:type="paragraph" w:customStyle="1" w:styleId="SECTIONBackCover">
    <w:name w:val="__SECTION BackCover"/>
    <w:basedOn w:val="BaseSECTION"/>
    <w:next w:val="BodyText"/>
    <w:semiHidden/>
    <w:rsid w:val="009B05FD"/>
  </w:style>
  <w:style w:type="paragraph" w:customStyle="1" w:styleId="SECTIONCover">
    <w:name w:val="__SECTION Cover"/>
    <w:basedOn w:val="BaseSECTION"/>
    <w:next w:val="BodyText"/>
    <w:semiHidden/>
    <w:rsid w:val="009B05FD"/>
  </w:style>
  <w:style w:type="paragraph" w:customStyle="1" w:styleId="SECTIONFullWidth">
    <w:name w:val="__SECTION FullWidth"/>
    <w:basedOn w:val="BaseSECTION"/>
    <w:next w:val="BodyText"/>
    <w:semiHidden/>
    <w:rsid w:val="009B05FD"/>
  </w:style>
  <w:style w:type="paragraph" w:customStyle="1" w:styleId="SECTIONLandscape">
    <w:name w:val="__SECTION Landscape"/>
    <w:basedOn w:val="BaseSECTION"/>
    <w:next w:val="BodyText"/>
    <w:semiHidden/>
    <w:rsid w:val="009B05FD"/>
  </w:style>
  <w:style w:type="paragraph" w:customStyle="1" w:styleId="SECTIONMargin">
    <w:name w:val="__SECTION Margin"/>
    <w:basedOn w:val="BaseSECTION"/>
    <w:next w:val="BodyText"/>
    <w:semiHidden/>
    <w:rsid w:val="009B05FD"/>
  </w:style>
  <w:style w:type="paragraph" w:customStyle="1" w:styleId="SECTIONToC">
    <w:name w:val="__SECTION ToC"/>
    <w:basedOn w:val="BaseSECTION"/>
    <w:next w:val="BodyText"/>
    <w:semiHidden/>
    <w:rsid w:val="009B05FD"/>
  </w:style>
  <w:style w:type="paragraph" w:customStyle="1" w:styleId="SECTIONDivider">
    <w:name w:val="__SECTION Divider"/>
    <w:basedOn w:val="BaseSECTION"/>
    <w:next w:val="BodyText"/>
    <w:semiHidden/>
    <w:rsid w:val="009B05FD"/>
  </w:style>
  <w:style w:type="paragraph" w:customStyle="1" w:styleId="TombstoneText">
    <w:name w:val="Tombstone Text"/>
    <w:basedOn w:val="BaseText"/>
    <w:uiPriority w:val="21"/>
    <w:semiHidden/>
    <w:rsid w:val="009B05FD"/>
    <w:pPr>
      <w:spacing w:before="120" w:after="120" w:line="240" w:lineRule="auto"/>
      <w:ind w:left="113" w:right="113"/>
    </w:pPr>
    <w:rPr>
      <w:rFonts w:cstheme="minorHAnsi"/>
      <w:color w:val="000000" w:themeColor="text1"/>
      <w:sz w:val="16"/>
      <w:szCs w:val="24"/>
    </w:rPr>
  </w:style>
  <w:style w:type="paragraph" w:customStyle="1" w:styleId="TombstoneHeading">
    <w:name w:val="Tombstone Heading"/>
    <w:basedOn w:val="TombstoneText"/>
    <w:next w:val="TombstoneText"/>
    <w:uiPriority w:val="21"/>
    <w:semiHidden/>
    <w:rsid w:val="009B05FD"/>
    <w:rPr>
      <w:b/>
      <w:sz w:val="18"/>
      <w:szCs w:val="28"/>
    </w:rPr>
  </w:style>
  <w:style w:type="numbering" w:customStyle="1" w:styleId="ListHeadings">
    <w:name w:val="__List Headings"/>
    <w:uiPriority w:val="99"/>
    <w:rsid w:val="009B05FD"/>
    <w:pPr>
      <w:numPr>
        <w:numId w:val="3"/>
      </w:numPr>
    </w:pPr>
  </w:style>
  <w:style w:type="paragraph" w:styleId="Caption">
    <w:name w:val="caption"/>
    <w:basedOn w:val="Normal"/>
    <w:next w:val="Normal"/>
    <w:uiPriority w:val="35"/>
    <w:semiHidden/>
    <w:qFormat/>
    <w:rsid w:val="009B05FD"/>
    <w:pPr>
      <w:spacing w:after="200" w:line="240" w:lineRule="auto"/>
    </w:pPr>
    <w:rPr>
      <w:i/>
      <w:iCs/>
      <w:color w:val="234270" w:themeColor="accent1"/>
      <w:sz w:val="20"/>
      <w:szCs w:val="18"/>
    </w:rPr>
  </w:style>
  <w:style w:type="paragraph" w:customStyle="1" w:styleId="CoverDetails">
    <w:name w:val="Cover Details"/>
    <w:basedOn w:val="BaseText"/>
    <w:uiPriority w:val="39"/>
    <w:semiHidden/>
    <w:qFormat/>
    <w:rsid w:val="009B05FD"/>
    <w:pPr>
      <w:spacing w:line="240" w:lineRule="auto"/>
    </w:pPr>
    <w:rPr>
      <w:color w:val="FFFFFF" w:themeColor="background1"/>
    </w:rPr>
  </w:style>
  <w:style w:type="paragraph" w:styleId="Date">
    <w:name w:val="Date"/>
    <w:basedOn w:val="BodyText"/>
    <w:link w:val="DateChar"/>
    <w:uiPriority w:val="39"/>
    <w:rsid w:val="009B05FD"/>
    <w:pPr>
      <w:spacing w:before="60" w:after="60" w:line="240" w:lineRule="auto"/>
      <w:ind w:left="288" w:right="86"/>
      <w:jc w:val="right"/>
    </w:pPr>
    <w:rPr>
      <w:color w:val="234270" w:themeColor="accent1"/>
      <w:sz w:val="22"/>
    </w:rPr>
  </w:style>
  <w:style w:type="character" w:customStyle="1" w:styleId="DateChar">
    <w:name w:val="Date Char"/>
    <w:basedOn w:val="DefaultParagraphFont"/>
    <w:link w:val="Date"/>
    <w:uiPriority w:val="39"/>
    <w:rsid w:val="009B05FD"/>
    <w:rPr>
      <w:color w:val="234270" w:themeColor="accent1"/>
      <w:lang w:val="en-US"/>
    </w:rPr>
  </w:style>
  <w:style w:type="character" w:styleId="EndnoteReference">
    <w:name w:val="endnote reference"/>
    <w:basedOn w:val="DefaultParagraphFont"/>
    <w:uiPriority w:val="99"/>
    <w:semiHidden/>
    <w:rsid w:val="009B05FD"/>
    <w:rPr>
      <w:vertAlign w:val="superscript"/>
    </w:rPr>
  </w:style>
  <w:style w:type="paragraph" w:styleId="EndnoteText">
    <w:name w:val="endnote text"/>
    <w:basedOn w:val="Normal"/>
    <w:link w:val="EndnoteTextChar"/>
    <w:uiPriority w:val="99"/>
    <w:semiHidden/>
    <w:rsid w:val="009B05FD"/>
    <w:pPr>
      <w:spacing w:after="0" w:line="240" w:lineRule="auto"/>
    </w:pPr>
    <w:rPr>
      <w:color w:val="86B5BD" w:themeColor="text2"/>
      <w:sz w:val="18"/>
      <w:szCs w:val="20"/>
    </w:rPr>
  </w:style>
  <w:style w:type="character" w:customStyle="1" w:styleId="EndnoteTextChar">
    <w:name w:val="Endnote Text Char"/>
    <w:basedOn w:val="DefaultParagraphFont"/>
    <w:link w:val="EndnoteText"/>
    <w:uiPriority w:val="99"/>
    <w:semiHidden/>
    <w:rsid w:val="009B05FD"/>
    <w:rPr>
      <w:color w:val="86B5BD" w:themeColor="text2"/>
      <w:sz w:val="18"/>
      <w:szCs w:val="20"/>
      <w:lang w:val="en-US"/>
    </w:rPr>
  </w:style>
  <w:style w:type="paragraph" w:styleId="Footer">
    <w:name w:val="footer"/>
    <w:basedOn w:val="BaseText"/>
    <w:link w:val="FooterChar"/>
    <w:uiPriority w:val="49"/>
    <w:rsid w:val="009B05FD"/>
    <w:pPr>
      <w:tabs>
        <w:tab w:val="center" w:pos="4513"/>
        <w:tab w:val="right" w:pos="9026"/>
      </w:tabs>
      <w:spacing w:line="240" w:lineRule="auto"/>
    </w:pPr>
    <w:rPr>
      <w:color w:val="auto"/>
      <w:sz w:val="14"/>
    </w:rPr>
  </w:style>
  <w:style w:type="character" w:customStyle="1" w:styleId="FooterChar">
    <w:name w:val="Footer Char"/>
    <w:basedOn w:val="DefaultParagraphFont"/>
    <w:link w:val="Footer"/>
    <w:uiPriority w:val="49"/>
    <w:rsid w:val="006D408B"/>
    <w:rPr>
      <w:sz w:val="14"/>
      <w:lang w:val="en-US"/>
    </w:rPr>
  </w:style>
  <w:style w:type="character" w:styleId="FootnoteReference">
    <w:name w:val="footnote reference"/>
    <w:basedOn w:val="DefaultParagraphFont"/>
    <w:uiPriority w:val="99"/>
    <w:semiHidden/>
    <w:rsid w:val="009B05FD"/>
    <w:rPr>
      <w:vertAlign w:val="superscript"/>
    </w:rPr>
  </w:style>
  <w:style w:type="paragraph" w:styleId="FootnoteText">
    <w:name w:val="footnote text"/>
    <w:basedOn w:val="Normal"/>
    <w:link w:val="FootnoteTextChar"/>
    <w:uiPriority w:val="99"/>
    <w:semiHidden/>
    <w:rsid w:val="009B05FD"/>
    <w:pPr>
      <w:spacing w:after="0" w:line="240" w:lineRule="auto"/>
    </w:pPr>
    <w:rPr>
      <w:color w:val="86B5BD" w:themeColor="text2"/>
      <w:sz w:val="18"/>
      <w:szCs w:val="20"/>
    </w:rPr>
  </w:style>
  <w:style w:type="character" w:customStyle="1" w:styleId="FootnoteTextChar">
    <w:name w:val="Footnote Text Char"/>
    <w:basedOn w:val="DefaultParagraphFont"/>
    <w:link w:val="FootnoteText"/>
    <w:uiPriority w:val="99"/>
    <w:semiHidden/>
    <w:rsid w:val="009B05FD"/>
    <w:rPr>
      <w:color w:val="86B5BD" w:themeColor="text2"/>
      <w:sz w:val="18"/>
      <w:szCs w:val="20"/>
      <w:lang w:val="en-US"/>
    </w:rPr>
  </w:style>
  <w:style w:type="table" w:styleId="GridTable3-Accent4">
    <w:name w:val="Grid Table 3 Accent 4"/>
    <w:basedOn w:val="TableNormal"/>
    <w:uiPriority w:val="48"/>
    <w:rsid w:val="009B05FD"/>
    <w:pPr>
      <w:spacing w:after="0" w:line="240" w:lineRule="auto"/>
    </w:pPr>
    <w:tblPr>
      <w:tblStyleRowBandSize w:val="1"/>
      <w:tblStyleColBandSize w:val="1"/>
      <w:tblBorders>
        <w:top w:val="single" w:sz="4" w:space="0" w:color="F3F3F3" w:themeColor="accent4" w:themeTint="99"/>
        <w:left w:val="single" w:sz="4" w:space="0" w:color="F3F3F3" w:themeColor="accent4" w:themeTint="99"/>
        <w:bottom w:val="single" w:sz="4" w:space="0" w:color="F3F3F3" w:themeColor="accent4" w:themeTint="99"/>
        <w:right w:val="single" w:sz="4" w:space="0" w:color="F3F3F3" w:themeColor="accent4" w:themeTint="99"/>
        <w:insideH w:val="single" w:sz="4" w:space="0" w:color="F3F3F3" w:themeColor="accent4" w:themeTint="99"/>
        <w:insideV w:val="single" w:sz="4" w:space="0" w:color="F3F3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4" w:themeFillTint="33"/>
      </w:tcPr>
    </w:tblStylePr>
    <w:tblStylePr w:type="band1Horz">
      <w:tblPr/>
      <w:tcPr>
        <w:shd w:val="clear" w:color="auto" w:fill="FBFBFB" w:themeFill="accent4" w:themeFillTint="33"/>
      </w:tcPr>
    </w:tblStylePr>
    <w:tblStylePr w:type="neCell">
      <w:tblPr/>
      <w:tcPr>
        <w:tcBorders>
          <w:bottom w:val="single" w:sz="4" w:space="0" w:color="F3F3F3" w:themeColor="accent4" w:themeTint="99"/>
        </w:tcBorders>
      </w:tcPr>
    </w:tblStylePr>
    <w:tblStylePr w:type="nwCell">
      <w:tblPr/>
      <w:tcPr>
        <w:tcBorders>
          <w:bottom w:val="single" w:sz="4" w:space="0" w:color="F3F3F3" w:themeColor="accent4" w:themeTint="99"/>
        </w:tcBorders>
      </w:tcPr>
    </w:tblStylePr>
    <w:tblStylePr w:type="seCell">
      <w:tblPr/>
      <w:tcPr>
        <w:tcBorders>
          <w:top w:val="single" w:sz="4" w:space="0" w:color="F3F3F3" w:themeColor="accent4" w:themeTint="99"/>
        </w:tcBorders>
      </w:tcPr>
    </w:tblStylePr>
    <w:tblStylePr w:type="swCell">
      <w:tblPr/>
      <w:tcPr>
        <w:tcBorders>
          <w:top w:val="single" w:sz="4" w:space="0" w:color="F3F3F3" w:themeColor="accent4" w:themeTint="99"/>
        </w:tcBorders>
      </w:tcPr>
    </w:tblStylePr>
  </w:style>
  <w:style w:type="table" w:styleId="GridTable4-Accent1">
    <w:name w:val="Grid Table 4 Accent 1"/>
    <w:basedOn w:val="TableNormal"/>
    <w:uiPriority w:val="49"/>
    <w:rsid w:val="009B05FD"/>
    <w:pPr>
      <w:spacing w:after="0" w:line="240" w:lineRule="auto"/>
    </w:pPr>
    <w:rPr>
      <w:lang w:val="en-US"/>
    </w:rPr>
    <w:tblPr>
      <w:tblStyleRowBandSize w:val="1"/>
      <w:tblStyleColBandSize w:val="1"/>
      <w:tblInd w:w="0" w:type="nil"/>
      <w:tblBorders>
        <w:top w:val="single" w:sz="4" w:space="0" w:color="5886CB" w:themeColor="accent1" w:themeTint="99"/>
        <w:left w:val="single" w:sz="4" w:space="0" w:color="5886CB" w:themeColor="accent1" w:themeTint="99"/>
        <w:bottom w:val="single" w:sz="4" w:space="0" w:color="5886CB" w:themeColor="accent1" w:themeTint="99"/>
        <w:right w:val="single" w:sz="4" w:space="0" w:color="5886CB" w:themeColor="accent1" w:themeTint="99"/>
        <w:insideH w:val="single" w:sz="4" w:space="0" w:color="5886CB" w:themeColor="accent1" w:themeTint="99"/>
        <w:insideV w:val="single" w:sz="4" w:space="0" w:color="5886CB" w:themeColor="accent1" w:themeTint="99"/>
      </w:tblBorders>
    </w:tblPr>
    <w:tblStylePr w:type="firstRow">
      <w:rPr>
        <w:b/>
        <w:bCs/>
        <w:color w:val="FFFFFF" w:themeColor="background1"/>
      </w:rPr>
      <w:tblPr/>
      <w:tcPr>
        <w:tcBorders>
          <w:top w:val="single" w:sz="4" w:space="0" w:color="234270" w:themeColor="accent1"/>
          <w:left w:val="single" w:sz="4" w:space="0" w:color="234270" w:themeColor="accent1"/>
          <w:bottom w:val="single" w:sz="4" w:space="0" w:color="234270" w:themeColor="accent1"/>
          <w:right w:val="single" w:sz="4" w:space="0" w:color="234270" w:themeColor="accent1"/>
          <w:insideH w:val="nil"/>
          <w:insideV w:val="nil"/>
        </w:tcBorders>
        <w:shd w:val="clear" w:color="auto" w:fill="234270" w:themeFill="accent1"/>
      </w:tcPr>
    </w:tblStylePr>
    <w:tblStylePr w:type="lastRow">
      <w:rPr>
        <w:b/>
        <w:bCs/>
      </w:rPr>
      <w:tblPr/>
      <w:tcPr>
        <w:tcBorders>
          <w:top w:val="double" w:sz="4" w:space="0" w:color="234270" w:themeColor="accent1"/>
        </w:tcBorders>
      </w:tcPr>
    </w:tblStylePr>
    <w:tblStylePr w:type="firstCol">
      <w:rPr>
        <w:b/>
        <w:bCs/>
      </w:rPr>
    </w:tblStylePr>
    <w:tblStylePr w:type="lastCol">
      <w:rPr>
        <w:b/>
        <w:bCs/>
      </w:rPr>
    </w:tblStylePr>
    <w:tblStylePr w:type="band1Vert">
      <w:tblPr/>
      <w:tcPr>
        <w:shd w:val="clear" w:color="auto" w:fill="C7D6ED" w:themeFill="accent1" w:themeFillTint="33"/>
      </w:tcPr>
    </w:tblStylePr>
    <w:tblStylePr w:type="band1Horz">
      <w:tblPr/>
      <w:tcPr>
        <w:shd w:val="clear" w:color="auto" w:fill="C7D6ED" w:themeFill="accent1" w:themeFillTint="33"/>
      </w:tcPr>
    </w:tblStylePr>
  </w:style>
  <w:style w:type="paragraph" w:styleId="Header">
    <w:name w:val="header"/>
    <w:basedOn w:val="BodyText"/>
    <w:link w:val="HeaderChar"/>
    <w:uiPriority w:val="49"/>
    <w:rsid w:val="009B05FD"/>
    <w:pPr>
      <w:spacing w:after="120"/>
    </w:pPr>
    <w:rPr>
      <w:color w:val="234270" w:themeColor="accent1"/>
      <w:sz w:val="18"/>
      <w:szCs w:val="18"/>
    </w:rPr>
  </w:style>
  <w:style w:type="character" w:customStyle="1" w:styleId="HeaderChar">
    <w:name w:val="Header Char"/>
    <w:basedOn w:val="DefaultParagraphFont"/>
    <w:link w:val="Header"/>
    <w:uiPriority w:val="49"/>
    <w:rsid w:val="006D408B"/>
    <w:rPr>
      <w:color w:val="234270" w:themeColor="accent1"/>
      <w:sz w:val="18"/>
      <w:szCs w:val="18"/>
      <w:lang w:val="en-US"/>
    </w:rPr>
  </w:style>
  <w:style w:type="character" w:customStyle="1" w:styleId="Heading5Char">
    <w:name w:val="Heading 5 Char"/>
    <w:basedOn w:val="DefaultParagraphFont"/>
    <w:link w:val="Heading5"/>
    <w:uiPriority w:val="9"/>
    <w:semiHidden/>
    <w:rsid w:val="009B05FD"/>
    <w:rPr>
      <w:rFonts w:asciiTheme="majorHAnsi" w:eastAsiaTheme="majorEastAsia" w:hAnsiTheme="majorHAnsi" w:cstheme="majorBidi"/>
      <w:b/>
      <w:bCs/>
      <w:color w:val="000000" w:themeColor="text1"/>
      <w:lang w:val="en-US"/>
    </w:rPr>
  </w:style>
  <w:style w:type="character" w:styleId="Hyperlink">
    <w:name w:val="Hyperlink"/>
    <w:basedOn w:val="DefaultParagraphFont"/>
    <w:uiPriority w:val="99"/>
    <w:unhideWhenUsed/>
    <w:qFormat/>
    <w:rsid w:val="009B05FD"/>
    <w:rPr>
      <w:color w:val="234270" w:themeColor="hyperlink"/>
      <w:u w:val="single"/>
    </w:rPr>
  </w:style>
  <w:style w:type="table" w:customStyle="1" w:styleId="HighlightedTable">
    <w:name w:val="_Highlighted Table"/>
    <w:basedOn w:val="TableNormal"/>
    <w:uiPriority w:val="99"/>
    <w:rsid w:val="009B05FD"/>
    <w:pPr>
      <w:spacing w:before="120" w:after="120" w:line="264" w:lineRule="auto"/>
    </w:pPr>
    <w:rPr>
      <w:sz w:val="20"/>
    </w:rPr>
    <w:tblPr/>
    <w:tcPr>
      <w:shd w:val="clear" w:color="auto" w:fill="E6F0F1" w:themeFill="accent2" w:themeFillTint="33"/>
    </w:tcPr>
    <w:tblStylePr w:type="firstRow">
      <w:rPr>
        <w:rFonts w:asciiTheme="minorHAnsi" w:hAnsiTheme="minorHAnsi"/>
        <w:b w:val="0"/>
        <w:i w:val="0"/>
        <w:color w:val="000000" w:themeColor="text1"/>
        <w:sz w:val="20"/>
      </w:rPr>
      <w:tblPr/>
      <w:tcPr>
        <w:tcBorders>
          <w:top w:val="nil"/>
          <w:left w:val="nil"/>
          <w:bottom w:val="nil"/>
          <w:right w:val="nil"/>
          <w:insideH w:val="nil"/>
          <w:insideV w:val="nil"/>
          <w:tl2br w:val="nil"/>
          <w:tr2bl w:val="nil"/>
        </w:tcBorders>
        <w:shd w:val="clear" w:color="auto" w:fill="E6F0F1" w:themeFill="accent2" w:themeFillTint="33"/>
      </w:tcPr>
    </w:tblStylePr>
  </w:style>
  <w:style w:type="paragraph" w:customStyle="1" w:styleId="ListHeading1">
    <w:name w:val="List Heading 1"/>
    <w:basedOn w:val="Heading1"/>
    <w:next w:val="BodyText"/>
    <w:uiPriority w:val="9"/>
    <w:semiHidden/>
    <w:qFormat/>
    <w:rsid w:val="009B05FD"/>
    <w:pPr>
      <w:numPr>
        <w:numId w:val="31"/>
      </w:numPr>
    </w:pPr>
  </w:style>
  <w:style w:type="paragraph" w:customStyle="1" w:styleId="ListHeading2">
    <w:name w:val="List Heading 2"/>
    <w:basedOn w:val="Heading2"/>
    <w:next w:val="BodyText"/>
    <w:uiPriority w:val="9"/>
    <w:semiHidden/>
    <w:qFormat/>
    <w:rsid w:val="009B05FD"/>
    <w:pPr>
      <w:numPr>
        <w:ilvl w:val="1"/>
        <w:numId w:val="31"/>
      </w:numPr>
    </w:pPr>
  </w:style>
  <w:style w:type="paragraph" w:customStyle="1" w:styleId="ListHeading3">
    <w:name w:val="List Heading 3"/>
    <w:basedOn w:val="Heading3"/>
    <w:next w:val="BodyText"/>
    <w:uiPriority w:val="9"/>
    <w:semiHidden/>
    <w:qFormat/>
    <w:rsid w:val="009B05FD"/>
    <w:pPr>
      <w:numPr>
        <w:ilvl w:val="2"/>
        <w:numId w:val="31"/>
      </w:numPr>
    </w:pPr>
  </w:style>
  <w:style w:type="character" w:customStyle="1" w:styleId="ListParagraphChar">
    <w:name w:val="List Paragraph Char"/>
    <w:basedOn w:val="DefaultParagraphFont"/>
    <w:link w:val="ListParagraph"/>
    <w:uiPriority w:val="1"/>
    <w:locked/>
    <w:rsid w:val="009B05FD"/>
    <w:rPr>
      <w:lang w:val="en-US"/>
    </w:rPr>
  </w:style>
  <w:style w:type="paragraph" w:styleId="NormalWeb">
    <w:name w:val="Normal (Web)"/>
    <w:basedOn w:val="Normal"/>
    <w:uiPriority w:val="99"/>
    <w:semiHidden/>
    <w:unhideWhenUsed/>
    <w:rsid w:val="009B05F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semiHidden/>
    <w:rsid w:val="009B05FD"/>
  </w:style>
  <w:style w:type="character" w:styleId="PlaceholderText">
    <w:name w:val="Placeholder Text"/>
    <w:basedOn w:val="DefaultParagraphFont"/>
    <w:uiPriority w:val="99"/>
    <w:semiHidden/>
    <w:rsid w:val="009B05FD"/>
    <w:rPr>
      <w:color w:val="808080"/>
    </w:rPr>
  </w:style>
  <w:style w:type="paragraph" w:customStyle="1" w:styleId="Sensitivity">
    <w:name w:val="Sensitivity"/>
    <w:basedOn w:val="BaseText"/>
    <w:uiPriority w:val="39"/>
    <w:semiHidden/>
    <w:qFormat/>
    <w:rsid w:val="009B05FD"/>
    <w:pPr>
      <w:spacing w:line="240" w:lineRule="auto"/>
      <w:jc w:val="right"/>
    </w:pPr>
    <w:rPr>
      <w:color w:val="FFFFFF" w:themeColor="background1"/>
    </w:rPr>
  </w:style>
  <w:style w:type="table" w:styleId="TableGrid">
    <w:name w:val="Table Grid"/>
    <w:basedOn w:val="TableNormal"/>
    <w:uiPriority w:val="39"/>
    <w:rsid w:val="009B0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B05FD"/>
    <w:pPr>
      <w:tabs>
        <w:tab w:val="right" w:pos="7371"/>
      </w:tabs>
      <w:spacing w:before="180" w:after="60" w:line="288" w:lineRule="auto"/>
    </w:pPr>
    <w:rPr>
      <w:b/>
      <w:noProof/>
      <w:color w:val="000000" w:themeColor="text1"/>
      <w:sz w:val="24"/>
    </w:rPr>
  </w:style>
  <w:style w:type="paragraph" w:styleId="TOC2">
    <w:name w:val="toc 2"/>
    <w:basedOn w:val="Normal"/>
    <w:next w:val="Normal"/>
    <w:autoRedefine/>
    <w:uiPriority w:val="39"/>
    <w:rsid w:val="009B05FD"/>
    <w:pPr>
      <w:tabs>
        <w:tab w:val="right" w:pos="7373"/>
      </w:tabs>
      <w:spacing w:before="60" w:after="60" w:line="288" w:lineRule="auto"/>
    </w:pPr>
    <w:rPr>
      <w:color w:val="000000" w:themeColor="text1"/>
      <w:sz w:val="20"/>
    </w:rPr>
  </w:style>
  <w:style w:type="paragraph" w:styleId="TOC3">
    <w:name w:val="toc 3"/>
    <w:basedOn w:val="Normal"/>
    <w:next w:val="Normal"/>
    <w:autoRedefine/>
    <w:uiPriority w:val="39"/>
    <w:rsid w:val="009B05FD"/>
    <w:pPr>
      <w:tabs>
        <w:tab w:val="right" w:pos="7373"/>
      </w:tabs>
      <w:spacing w:line="288" w:lineRule="auto"/>
      <w:contextualSpacing/>
    </w:pPr>
    <w:rPr>
      <w:color w:val="000000" w:themeColor="text1"/>
      <w:sz w:val="18"/>
    </w:rPr>
  </w:style>
  <w:style w:type="paragraph" w:styleId="TOCHeading">
    <w:name w:val="TOC Heading"/>
    <w:basedOn w:val="Heading2"/>
    <w:next w:val="Normal"/>
    <w:uiPriority w:val="39"/>
    <w:unhideWhenUsed/>
    <w:qFormat/>
    <w:rsid w:val="009B05FD"/>
    <w:pPr>
      <w:spacing w:after="480"/>
      <w:outlineLvl w:val="9"/>
    </w:pPr>
    <w:rPr>
      <w:color w:val="21455D" w:themeColor="accent3"/>
    </w:rPr>
  </w:style>
  <w:style w:type="character" w:styleId="UnresolvedMention">
    <w:name w:val="Unresolved Mention"/>
    <w:basedOn w:val="DefaultParagraphFont"/>
    <w:uiPriority w:val="99"/>
    <w:semiHidden/>
    <w:unhideWhenUsed/>
    <w:rsid w:val="009B05FD"/>
    <w:rPr>
      <w:color w:val="605E5C"/>
      <w:shd w:val="clear" w:color="auto" w:fill="E1DFDD"/>
    </w:rPr>
  </w:style>
  <w:style w:type="paragraph" w:customStyle="1" w:styleId="Author">
    <w:name w:val="Author"/>
    <w:basedOn w:val="Date"/>
    <w:uiPriority w:val="39"/>
    <w:qFormat/>
    <w:rsid w:val="009B05FD"/>
    <w:pPr>
      <w:spacing w:before="120" w:after="120"/>
    </w:pPr>
    <w:rPr>
      <w:b/>
      <w:bCs/>
      <w:i/>
      <w:iCs/>
    </w:rPr>
  </w:style>
  <w:style w:type="table" w:styleId="GridTable1Light">
    <w:name w:val="Grid Table 1 Light"/>
    <w:basedOn w:val="TableNormal"/>
    <w:uiPriority w:val="46"/>
    <w:rsid w:val="009B05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9B05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2">
    <w:name w:val="List Bullet 2"/>
    <w:aliases w:val="[LP22-2] Bulleted List (short text)"/>
    <w:basedOn w:val="ListBullet"/>
    <w:uiPriority w:val="12"/>
    <w:semiHidden/>
    <w:rsid w:val="009B05FD"/>
    <w:pPr>
      <w:numPr>
        <w:ilvl w:val="1"/>
      </w:numPr>
    </w:pPr>
  </w:style>
  <w:style w:type="paragraph" w:styleId="ListBullet3">
    <w:name w:val="List Bullet 3"/>
    <w:aliases w:val="[LP22-3] Bulleted List (short text)"/>
    <w:basedOn w:val="ListBullet"/>
    <w:uiPriority w:val="12"/>
    <w:semiHidden/>
    <w:rsid w:val="009B05FD"/>
    <w:pPr>
      <w:numPr>
        <w:ilvl w:val="2"/>
      </w:numPr>
    </w:pPr>
  </w:style>
  <w:style w:type="paragraph" w:styleId="ListBullet4">
    <w:name w:val="List Bullet 4"/>
    <w:basedOn w:val="Normal"/>
    <w:uiPriority w:val="99"/>
    <w:semiHidden/>
    <w:unhideWhenUsed/>
    <w:rsid w:val="009B05FD"/>
    <w:pPr>
      <w:numPr>
        <w:ilvl w:val="3"/>
        <w:numId w:val="28"/>
      </w:numPr>
      <w:contextualSpacing/>
    </w:pPr>
  </w:style>
  <w:style w:type="paragraph" w:styleId="ListContinue5">
    <w:name w:val="List Continue 5"/>
    <w:basedOn w:val="Normal"/>
    <w:uiPriority w:val="99"/>
    <w:semiHidden/>
    <w:unhideWhenUsed/>
    <w:rsid w:val="009B05FD"/>
    <w:pPr>
      <w:numPr>
        <w:ilvl w:val="4"/>
        <w:numId w:val="28"/>
      </w:numPr>
      <w:contextualSpacing/>
    </w:pPr>
  </w:style>
  <w:style w:type="paragraph" w:styleId="ListNumber2">
    <w:name w:val="List Number 2"/>
    <w:aliases w:val="[LP24-2] Numbered List (short text)"/>
    <w:basedOn w:val="ListNumber"/>
    <w:uiPriority w:val="14"/>
    <w:semiHidden/>
    <w:rsid w:val="009B05FD"/>
    <w:pPr>
      <w:numPr>
        <w:ilvl w:val="1"/>
      </w:numPr>
    </w:pPr>
  </w:style>
  <w:style w:type="paragraph" w:styleId="ListNumber3">
    <w:name w:val="List Number 3"/>
    <w:aliases w:val="[LP24-3] Numbered List (short text)"/>
    <w:basedOn w:val="ListNumber"/>
    <w:uiPriority w:val="14"/>
    <w:semiHidden/>
    <w:rsid w:val="009B05FD"/>
    <w:pPr>
      <w:numPr>
        <w:ilvl w:val="2"/>
      </w:numPr>
    </w:pPr>
  </w:style>
  <w:style w:type="paragraph" w:styleId="ListNumber4">
    <w:name w:val="List Number 4"/>
    <w:basedOn w:val="Normal"/>
    <w:uiPriority w:val="99"/>
    <w:semiHidden/>
    <w:unhideWhenUsed/>
    <w:rsid w:val="009B05FD"/>
    <w:pPr>
      <w:contextualSpacing/>
    </w:pPr>
  </w:style>
  <w:style w:type="paragraph" w:styleId="ListNumber5">
    <w:name w:val="List Number 5"/>
    <w:basedOn w:val="Normal"/>
    <w:uiPriority w:val="99"/>
    <w:semiHidden/>
    <w:unhideWhenUsed/>
    <w:rsid w:val="009B05FD"/>
    <w:pPr>
      <w:contextualSpacing/>
    </w:pPr>
  </w:style>
  <w:style w:type="paragraph" w:styleId="ListContinue">
    <w:name w:val="List Continue"/>
    <w:basedOn w:val="Normal"/>
    <w:uiPriority w:val="99"/>
    <w:semiHidden/>
    <w:rsid w:val="009B05FD"/>
    <w:pPr>
      <w:contextualSpacing/>
    </w:pPr>
  </w:style>
  <w:style w:type="table" w:styleId="PlainTable1">
    <w:name w:val="Plain Table 1"/>
    <w:basedOn w:val="TableNormal"/>
    <w:uiPriority w:val="41"/>
    <w:rsid w:val="009B05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3">
    <w:name w:val="List Table 7 Colorful Accent 3"/>
    <w:basedOn w:val="TableNormal"/>
    <w:uiPriority w:val="52"/>
    <w:rsid w:val="009B05FD"/>
    <w:pPr>
      <w:spacing w:after="0" w:line="240" w:lineRule="auto"/>
    </w:pPr>
    <w:rPr>
      <w:color w:val="18334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55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55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55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55D" w:themeColor="accent3"/>
        </w:tcBorders>
        <w:shd w:val="clear" w:color="auto" w:fill="FFFFFF" w:themeFill="background1"/>
      </w:tcPr>
    </w:tblStylePr>
    <w:tblStylePr w:type="band1Vert">
      <w:tblPr/>
      <w:tcPr>
        <w:shd w:val="clear" w:color="auto" w:fill="C6DCEA" w:themeFill="accent3" w:themeFillTint="33"/>
      </w:tcPr>
    </w:tblStylePr>
    <w:tblStylePr w:type="band1Horz">
      <w:tblPr/>
      <w:tcPr>
        <w:shd w:val="clear" w:color="auto" w:fill="C6DC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efaultTable">
    <w:name w:val="_Default Table"/>
    <w:basedOn w:val="TableNormal"/>
    <w:uiPriority w:val="99"/>
    <w:rsid w:val="009B05FD"/>
    <w:pPr>
      <w:spacing w:before="120" w:after="120" w:line="240" w:lineRule="auto"/>
      <w:ind w:left="115" w:right="115"/>
    </w:pPr>
    <w:rPr>
      <w:color w:val="000000" w:themeColor="text1"/>
      <w:sz w:val="18"/>
      <w:szCs w:val="20"/>
    </w:rPr>
    <w:tblPr>
      <w:tblStyleRowBandSize w:val="1"/>
      <w:tblStyleColBandSize w:val="1"/>
      <w:tblBorders>
        <w:insideH w:val="single" w:sz="2" w:space="0" w:color="EBEBEB" w:themeColor="background2"/>
      </w:tblBorders>
      <w:tblCellMar>
        <w:left w:w="0" w:type="dxa"/>
        <w:right w:w="0" w:type="dxa"/>
      </w:tblCellMar>
    </w:tblPr>
    <w:tblStylePr w:type="firstRow">
      <w:pPr>
        <w:wordWrap/>
        <w:spacing w:beforeLines="0" w:before="120" w:beforeAutospacing="0" w:afterLines="0" w:after="120" w:afterAutospacing="0" w:line="240" w:lineRule="auto"/>
        <w:ind w:leftChars="0" w:left="115" w:rightChars="0" w:right="115" w:firstLineChars="0" w:firstLine="0"/>
        <w:contextualSpacing w:val="0"/>
        <w:mirrorIndents w:val="0"/>
        <w:jc w:val="left"/>
      </w:pPr>
      <w:rPr>
        <w:rFonts w:asciiTheme="minorHAnsi" w:hAnsiTheme="minorHAnsi"/>
        <w:b/>
        <w:i w:val="0"/>
        <w:color w:val="FFFFFF" w:themeColor="background1"/>
        <w:sz w:val="20"/>
      </w:rPr>
      <w:tblPr/>
      <w:tcPr>
        <w:shd w:val="clear" w:color="auto" w:fill="86B5BD" w:themeFill="text2"/>
      </w:tcPr>
    </w:tblStylePr>
    <w:tblStylePr w:type="lastRow">
      <w:rPr>
        <w:rFonts w:asciiTheme="minorHAnsi" w:hAnsiTheme="minorHAnsi"/>
        <w:b/>
        <w:i w:val="0"/>
        <w:color w:val="000000" w:themeColor="text1"/>
        <w:sz w:val="18"/>
      </w:rPr>
      <w:tblPr/>
      <w:tcPr>
        <w:tcBorders>
          <w:top w:val="single" w:sz="4" w:space="0" w:color="234270" w:themeColor="accent1"/>
          <w:bottom w:val="nil"/>
        </w:tcBorders>
        <w:shd w:val="clear" w:color="auto" w:fill="FFFFFF" w:themeFill="background1"/>
      </w:tcPr>
    </w:tblStylePr>
    <w:tblStylePr w:type="firstCol">
      <w:pPr>
        <w:jc w:val="left"/>
      </w:pPr>
      <w:rPr>
        <w:b/>
        <w:i w:val="0"/>
      </w:rPr>
    </w:tblStylePr>
    <w:tblStylePr w:type="lastCol">
      <w:rPr>
        <w:b/>
        <w:i w:val="0"/>
      </w:rPr>
    </w:tblStylePr>
    <w:tblStylePr w:type="band1Vert">
      <w:tblPr/>
      <w:tcPr>
        <w:tcBorders>
          <w:insideH w:val="single" w:sz="4" w:space="0" w:color="D3D3D3" w:themeColor="background2" w:themeShade="E6"/>
        </w:tcBorders>
        <w:shd w:val="clear" w:color="auto" w:fill="EBEBEB" w:themeFill="background2"/>
      </w:tcPr>
    </w:tblStylePr>
    <w:tblStylePr w:type="band2Horz">
      <w:tblPr/>
      <w:tcPr>
        <w:shd w:val="clear" w:color="auto" w:fill="EBEBEB" w:themeFill="accent4"/>
      </w:tcPr>
    </w:tblStylePr>
  </w:style>
  <w:style w:type="paragraph" w:customStyle="1" w:styleId="ListBullet-6ptafter">
    <w:name w:val="List Bullet - 6pt after"/>
    <w:basedOn w:val="ListBullet"/>
    <w:uiPriority w:val="13"/>
    <w:semiHidden/>
    <w:qFormat/>
    <w:rsid w:val="009B05FD"/>
    <w:pPr>
      <w:spacing w:after="120"/>
    </w:pPr>
  </w:style>
  <w:style w:type="paragraph" w:customStyle="1" w:styleId="ListBullet2-6ptafter">
    <w:name w:val="List Bullet 2 - 6pt after"/>
    <w:basedOn w:val="ListBullet2"/>
    <w:uiPriority w:val="13"/>
    <w:semiHidden/>
    <w:qFormat/>
    <w:rsid w:val="009B05FD"/>
    <w:pPr>
      <w:spacing w:after="120"/>
    </w:pPr>
  </w:style>
  <w:style w:type="paragraph" w:customStyle="1" w:styleId="ListBullet3-6ptafter">
    <w:name w:val="List Bullet 3 - 6pt after"/>
    <w:basedOn w:val="ListBullet3"/>
    <w:uiPriority w:val="13"/>
    <w:semiHidden/>
    <w:qFormat/>
    <w:rsid w:val="009B05FD"/>
    <w:pPr>
      <w:spacing w:after="120"/>
      <w:ind w:left="1021" w:hanging="346"/>
    </w:pPr>
  </w:style>
  <w:style w:type="paragraph" w:customStyle="1" w:styleId="ListNumber-6ptafter">
    <w:name w:val="List Number - 6pt after"/>
    <w:basedOn w:val="ListNumber"/>
    <w:uiPriority w:val="15"/>
    <w:semiHidden/>
    <w:qFormat/>
    <w:rsid w:val="009B05FD"/>
    <w:pPr>
      <w:spacing w:after="120"/>
    </w:pPr>
  </w:style>
  <w:style w:type="paragraph" w:customStyle="1" w:styleId="ListNumber2-6ptafter">
    <w:name w:val="List Number 2 - 6pt after"/>
    <w:basedOn w:val="ListNumber2"/>
    <w:uiPriority w:val="15"/>
    <w:semiHidden/>
    <w:qFormat/>
    <w:rsid w:val="009B05FD"/>
    <w:pPr>
      <w:spacing w:after="120"/>
    </w:pPr>
  </w:style>
  <w:style w:type="paragraph" w:customStyle="1" w:styleId="ListNumber3-6ptafter">
    <w:name w:val="List Number 3 - 6pt after"/>
    <w:basedOn w:val="ListNumber3"/>
    <w:uiPriority w:val="15"/>
    <w:semiHidden/>
    <w:qFormat/>
    <w:rsid w:val="009B05FD"/>
    <w:pPr>
      <w:spacing w:after="120"/>
    </w:pPr>
  </w:style>
  <w:style w:type="paragraph" w:customStyle="1" w:styleId="LP23-2BulletedListmultiplelines">
    <w:name w:val="[LP23-2] Bulleted List (multiple lines)"/>
    <w:basedOn w:val="ListBullet2"/>
    <w:uiPriority w:val="13"/>
    <w:semiHidden/>
    <w:qFormat/>
    <w:rsid w:val="009B05FD"/>
    <w:pPr>
      <w:spacing w:after="120"/>
      <w:ind w:left="692" w:hanging="346"/>
    </w:pPr>
  </w:style>
  <w:style w:type="paragraph" w:customStyle="1" w:styleId="LP23-3BulletedListmultiplelines">
    <w:name w:val="[LP23-3] Bulleted List (multiple lines)"/>
    <w:basedOn w:val="ListBullet3"/>
    <w:uiPriority w:val="13"/>
    <w:semiHidden/>
    <w:qFormat/>
    <w:rsid w:val="009B05FD"/>
    <w:pPr>
      <w:spacing w:after="120"/>
      <w:ind w:left="1023" w:hanging="346"/>
    </w:pPr>
  </w:style>
  <w:style w:type="paragraph" w:customStyle="1" w:styleId="LP25-2NumberedListmultiplelines">
    <w:name w:val="[LP25-2] Numbered List (multiple lines)"/>
    <w:basedOn w:val="ListNumber2"/>
    <w:uiPriority w:val="15"/>
    <w:semiHidden/>
    <w:qFormat/>
    <w:rsid w:val="009B05FD"/>
    <w:pPr>
      <w:spacing w:after="120"/>
      <w:ind w:left="692" w:hanging="346"/>
    </w:pPr>
  </w:style>
  <w:style w:type="paragraph" w:customStyle="1" w:styleId="LP25-3NumberedListmultiplelines">
    <w:name w:val="[LP25-3] Numbered List (multiple lines)"/>
    <w:basedOn w:val="ListNumber3"/>
    <w:uiPriority w:val="15"/>
    <w:semiHidden/>
    <w:qFormat/>
    <w:rsid w:val="009B05FD"/>
    <w:pPr>
      <w:spacing w:after="120"/>
      <w:ind w:left="1023" w:hanging="346"/>
    </w:pPr>
  </w:style>
  <w:style w:type="paragraph" w:customStyle="1" w:styleId="EEOStatement">
    <w:name w:val="EEO Statement"/>
    <w:basedOn w:val="BodyTextSmall"/>
    <w:uiPriority w:val="30"/>
    <w:qFormat/>
    <w:rsid w:val="009B05FD"/>
    <w:pPr>
      <w:jc w:val="center"/>
    </w:pPr>
    <w:rPr>
      <w:i/>
    </w:rPr>
  </w:style>
  <w:style w:type="numbering" w:customStyle="1" w:styleId="ListBullets1">
    <w:name w:val="__List Bullets1"/>
    <w:rsid w:val="009B05FD"/>
  </w:style>
  <w:style w:type="numbering" w:customStyle="1" w:styleId="ListNumbers1">
    <w:name w:val="__List Numbers1"/>
    <w:rsid w:val="009B05FD"/>
  </w:style>
  <w:style w:type="paragraph" w:customStyle="1" w:styleId="BodyTextSmall">
    <w:name w:val="Body Text Small"/>
    <w:basedOn w:val="BodyText"/>
    <w:uiPriority w:val="11"/>
    <w:qFormat/>
    <w:rsid w:val="009B05FD"/>
    <w:pPr>
      <w:spacing w:after="180"/>
    </w:pPr>
    <w:rPr>
      <w:sz w:val="18"/>
      <w:szCs w:val="16"/>
    </w:rPr>
  </w:style>
  <w:style w:type="paragraph" w:customStyle="1" w:styleId="BulletedListlastinlist">
    <w:name w:val="Bulleted List (last in list)"/>
    <w:basedOn w:val="ListBullet"/>
    <w:uiPriority w:val="13"/>
    <w:rsid w:val="009B05FD"/>
    <w:pPr>
      <w:spacing w:after="200"/>
      <w:ind w:left="346" w:hanging="346"/>
      <w:contextualSpacing/>
    </w:pPr>
  </w:style>
  <w:style w:type="paragraph" w:customStyle="1" w:styleId="BulletedListlastinsection">
    <w:name w:val="Bulleted List (last in section)"/>
    <w:basedOn w:val="BulletedListlastinlist"/>
    <w:uiPriority w:val="13"/>
    <w:qFormat/>
    <w:rsid w:val="009B05FD"/>
    <w:pPr>
      <w:spacing w:after="320"/>
    </w:pPr>
    <w:rPr>
      <w:lang w:val="en-GB"/>
    </w:rPr>
  </w:style>
  <w:style w:type="paragraph" w:customStyle="1" w:styleId="BulletedListmultiplelines">
    <w:name w:val="Bulleted List (multiple lines)"/>
    <w:basedOn w:val="ListBullet"/>
    <w:uiPriority w:val="13"/>
    <w:qFormat/>
    <w:rsid w:val="009B05FD"/>
    <w:pPr>
      <w:spacing w:after="200"/>
      <w:ind w:left="346" w:hanging="346"/>
    </w:pPr>
  </w:style>
  <w:style w:type="paragraph" w:customStyle="1" w:styleId="LeadParagraph">
    <w:name w:val="Lead Paragraph"/>
    <w:basedOn w:val="BodyText"/>
    <w:uiPriority w:val="10"/>
    <w:rsid w:val="009B05FD"/>
    <w:rPr>
      <w:color w:val="234270" w:themeColor="accent1"/>
      <w:sz w:val="24"/>
      <w:szCs w:val="24"/>
    </w:rPr>
  </w:style>
  <w:style w:type="paragraph" w:customStyle="1" w:styleId="NumberedListlastinlist">
    <w:name w:val="Numbered List (last in list)"/>
    <w:basedOn w:val="ListNumber"/>
    <w:uiPriority w:val="15"/>
    <w:qFormat/>
    <w:rsid w:val="009B05FD"/>
    <w:pPr>
      <w:spacing w:after="200"/>
      <w:ind w:left="346" w:hanging="346"/>
    </w:pPr>
    <w:rPr>
      <w:lang w:val="en-GB"/>
    </w:rPr>
  </w:style>
  <w:style w:type="paragraph" w:customStyle="1" w:styleId="NumberedListlastinsection">
    <w:name w:val="Numbered List (last in section)"/>
    <w:basedOn w:val="NumberedListlastinlist"/>
    <w:uiPriority w:val="15"/>
    <w:qFormat/>
    <w:rsid w:val="009B05FD"/>
    <w:pPr>
      <w:spacing w:after="320"/>
    </w:pPr>
  </w:style>
  <w:style w:type="paragraph" w:customStyle="1" w:styleId="NumberedListmultiplelines">
    <w:name w:val="Numbered List (multiple lines)"/>
    <w:basedOn w:val="ListNumber"/>
    <w:uiPriority w:val="15"/>
    <w:qFormat/>
    <w:rsid w:val="009B05FD"/>
    <w:pPr>
      <w:spacing w:after="200"/>
      <w:ind w:left="346" w:hanging="346"/>
    </w:pPr>
  </w:style>
  <w:style w:type="table" w:customStyle="1" w:styleId="TableGrid1">
    <w:name w:val="Table Grid1"/>
    <w:basedOn w:val="TableNormal"/>
    <w:next w:val="TableGrid"/>
    <w:uiPriority w:val="39"/>
    <w:rsid w:val="006A4400"/>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MidPage">
    <w:name w:val="Heading 1 - Mid Page"/>
    <w:basedOn w:val="Heading1"/>
    <w:link w:val="Heading1-MidPageChar"/>
    <w:rsid w:val="001D6018"/>
    <w:pPr>
      <w:pageBreakBefore w:val="0"/>
    </w:pPr>
    <w:rPr>
      <w:b w:val="0"/>
      <w:bCs w:val="0"/>
    </w:rPr>
  </w:style>
  <w:style w:type="paragraph" w:customStyle="1" w:styleId="Heading1-MiddleofPage">
    <w:name w:val="Heading 1 - Middle of Page"/>
    <w:basedOn w:val="Heading1-MidPage"/>
    <w:next w:val="BodyText"/>
    <w:link w:val="Heading1-MiddleofPageChar"/>
    <w:uiPriority w:val="8"/>
    <w:qFormat/>
    <w:rsid w:val="00AC401A"/>
    <w:pPr>
      <w:spacing w:after="200"/>
    </w:pPr>
    <w:rPr>
      <w:b/>
    </w:rPr>
  </w:style>
  <w:style w:type="character" w:customStyle="1" w:styleId="Heading1-MidPageChar">
    <w:name w:val="Heading 1 - Mid Page Char"/>
    <w:basedOn w:val="Heading1Char"/>
    <w:link w:val="Heading1-MidPage"/>
    <w:rsid w:val="00AC401A"/>
    <w:rPr>
      <w:rFonts w:asciiTheme="majorHAnsi" w:eastAsiaTheme="majorEastAsia" w:hAnsiTheme="majorHAnsi" w:cstheme="majorBidi"/>
      <w:b w:val="0"/>
      <w:bCs w:val="0"/>
      <w:color w:val="21455D" w:themeColor="accent3"/>
      <w:sz w:val="32"/>
      <w:szCs w:val="60"/>
      <w:lang w:val="en-US"/>
    </w:rPr>
  </w:style>
  <w:style w:type="character" w:customStyle="1" w:styleId="Heading1-MiddleofPageChar">
    <w:name w:val="Heading 1 - Middle of Page Char"/>
    <w:basedOn w:val="Heading1-MidPageChar"/>
    <w:link w:val="Heading1-MiddleofPage"/>
    <w:uiPriority w:val="8"/>
    <w:rsid w:val="00AC401A"/>
    <w:rPr>
      <w:rFonts w:asciiTheme="majorHAnsi" w:eastAsiaTheme="majorEastAsia" w:hAnsiTheme="majorHAnsi" w:cstheme="majorBidi"/>
      <w:b/>
      <w:bCs w:val="0"/>
      <w:color w:val="21455D" w:themeColor="accent3"/>
      <w:sz w:val="32"/>
      <w:szCs w:val="60"/>
      <w:lang w:val="en-US"/>
    </w:rPr>
  </w:style>
  <w:style w:type="paragraph" w:customStyle="1" w:styleId="SubHeading">
    <w:name w:val="Sub Heading"/>
    <w:basedOn w:val="Normal"/>
    <w:link w:val="SubHeadingChar"/>
    <w:autoRedefine/>
    <w:qFormat/>
    <w:rsid w:val="00FA5BA4"/>
    <w:pPr>
      <w:spacing w:after="200" w:line="240" w:lineRule="auto"/>
    </w:pPr>
    <w:rPr>
      <w:rFonts w:ascii="Arial" w:hAnsi="Arial" w:cs="Tahoma"/>
      <w:b/>
      <w:noProof/>
      <w:sz w:val="24"/>
      <w:szCs w:val="24"/>
    </w:rPr>
  </w:style>
  <w:style w:type="character" w:customStyle="1" w:styleId="SubHeadingChar">
    <w:name w:val="Sub Heading Char"/>
    <w:basedOn w:val="DefaultParagraphFont"/>
    <w:link w:val="SubHeading"/>
    <w:rsid w:val="00FA5BA4"/>
    <w:rPr>
      <w:rFonts w:ascii="Arial" w:hAnsi="Arial" w:cs="Tahoma"/>
      <w:b/>
      <w:noProof/>
      <w:sz w:val="24"/>
      <w:szCs w:val="24"/>
      <w:lang w:val="en-US"/>
    </w:rPr>
  </w:style>
  <w:style w:type="paragraph" w:customStyle="1" w:styleId="BulletedList">
    <w:name w:val="Bulleted List"/>
    <w:basedOn w:val="Normal"/>
    <w:link w:val="BulletedListChar"/>
    <w:autoRedefine/>
    <w:qFormat/>
    <w:rsid w:val="00811985"/>
    <w:pPr>
      <w:numPr>
        <w:numId w:val="39"/>
      </w:numPr>
      <w:spacing w:before="120" w:after="240" w:line="240" w:lineRule="exact"/>
    </w:pPr>
    <w:rPr>
      <w:rFonts w:ascii="Arial" w:eastAsia="Cambria" w:hAnsi="Arial" w:cs="Tahoma"/>
      <w:color w:val="404040" w:themeColor="background1" w:themeShade="40"/>
      <w:sz w:val="20"/>
      <w:szCs w:val="20"/>
    </w:rPr>
  </w:style>
  <w:style w:type="character" w:customStyle="1" w:styleId="BulletedListChar">
    <w:name w:val="Bulleted List Char"/>
    <w:basedOn w:val="DefaultParagraphFont"/>
    <w:link w:val="BulletedList"/>
    <w:rsid w:val="00811985"/>
    <w:rPr>
      <w:rFonts w:ascii="Arial" w:eastAsia="Cambria" w:hAnsi="Arial" w:cs="Tahoma"/>
      <w:color w:val="404040" w:themeColor="background1" w:themeShade="40"/>
      <w:sz w:val="20"/>
      <w:szCs w:val="20"/>
      <w:lang w:val="en-US"/>
    </w:rPr>
  </w:style>
  <w:style w:type="paragraph" w:customStyle="1" w:styleId="EEOMissionStatements">
    <w:name w:val="EEO &amp; Mission Statements"/>
    <w:basedOn w:val="Normal"/>
    <w:link w:val="EEOMissionStatementsChar"/>
    <w:autoRedefine/>
    <w:qFormat/>
    <w:rsid w:val="00F45D59"/>
    <w:pPr>
      <w:tabs>
        <w:tab w:val="left" w:pos="360"/>
      </w:tabs>
      <w:spacing w:before="120" w:line="240" w:lineRule="exact"/>
      <w:ind w:right="547"/>
      <w:jc w:val="center"/>
    </w:pPr>
    <w:rPr>
      <w:rFonts w:ascii="Arial" w:hAnsi="Arial" w:cs="Tahoma"/>
      <w:b/>
      <w:i/>
      <w:color w:val="86B5BD" w:themeColor="text2"/>
      <w:sz w:val="20"/>
      <w:szCs w:val="20"/>
    </w:rPr>
  </w:style>
  <w:style w:type="character" w:customStyle="1" w:styleId="EEOMissionStatementsChar">
    <w:name w:val="EEO &amp; Mission Statements Char"/>
    <w:basedOn w:val="DefaultParagraphFont"/>
    <w:link w:val="EEOMissionStatements"/>
    <w:rsid w:val="00F45D59"/>
    <w:rPr>
      <w:rFonts w:ascii="Arial" w:hAnsi="Arial" w:cs="Tahoma"/>
      <w:b/>
      <w:i/>
      <w:color w:val="86B5BD" w:themeColor="text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4036">
      <w:bodyDiv w:val="1"/>
      <w:marLeft w:val="0"/>
      <w:marRight w:val="0"/>
      <w:marTop w:val="0"/>
      <w:marBottom w:val="0"/>
      <w:divBdr>
        <w:top w:val="none" w:sz="0" w:space="0" w:color="auto"/>
        <w:left w:val="none" w:sz="0" w:space="0" w:color="auto"/>
        <w:bottom w:val="none" w:sz="0" w:space="0" w:color="auto"/>
        <w:right w:val="none" w:sz="0" w:space="0" w:color="auto"/>
      </w:divBdr>
    </w:div>
    <w:div w:id="386298979">
      <w:bodyDiv w:val="1"/>
      <w:marLeft w:val="0"/>
      <w:marRight w:val="0"/>
      <w:marTop w:val="0"/>
      <w:marBottom w:val="0"/>
      <w:divBdr>
        <w:top w:val="none" w:sz="0" w:space="0" w:color="auto"/>
        <w:left w:val="none" w:sz="0" w:space="0" w:color="auto"/>
        <w:bottom w:val="none" w:sz="0" w:space="0" w:color="auto"/>
        <w:right w:val="none" w:sz="0" w:space="0" w:color="auto"/>
      </w:divBdr>
    </w:div>
    <w:div w:id="851064663">
      <w:bodyDiv w:val="1"/>
      <w:marLeft w:val="0"/>
      <w:marRight w:val="0"/>
      <w:marTop w:val="0"/>
      <w:marBottom w:val="0"/>
      <w:divBdr>
        <w:top w:val="none" w:sz="0" w:space="0" w:color="auto"/>
        <w:left w:val="none" w:sz="0" w:space="0" w:color="auto"/>
        <w:bottom w:val="none" w:sz="0" w:space="0" w:color="auto"/>
        <w:right w:val="none" w:sz="0" w:space="0" w:color="auto"/>
      </w:divBdr>
    </w:div>
    <w:div w:id="1090926601">
      <w:bodyDiv w:val="1"/>
      <w:marLeft w:val="0"/>
      <w:marRight w:val="0"/>
      <w:marTop w:val="0"/>
      <w:marBottom w:val="0"/>
      <w:divBdr>
        <w:top w:val="none" w:sz="0" w:space="0" w:color="auto"/>
        <w:left w:val="none" w:sz="0" w:space="0" w:color="auto"/>
        <w:bottom w:val="none" w:sz="0" w:space="0" w:color="auto"/>
        <w:right w:val="none" w:sz="0" w:space="0" w:color="auto"/>
      </w:divBdr>
    </w:div>
    <w:div w:id="1374768382">
      <w:bodyDiv w:val="1"/>
      <w:marLeft w:val="0"/>
      <w:marRight w:val="0"/>
      <w:marTop w:val="0"/>
      <w:marBottom w:val="0"/>
      <w:divBdr>
        <w:top w:val="none" w:sz="0" w:space="0" w:color="auto"/>
        <w:left w:val="none" w:sz="0" w:space="0" w:color="auto"/>
        <w:bottom w:val="none" w:sz="0" w:space="0" w:color="auto"/>
        <w:right w:val="none" w:sz="0" w:space="0" w:color="auto"/>
      </w:divBdr>
    </w:div>
    <w:div w:id="1466892999">
      <w:bodyDiv w:val="1"/>
      <w:marLeft w:val="0"/>
      <w:marRight w:val="0"/>
      <w:marTop w:val="0"/>
      <w:marBottom w:val="0"/>
      <w:divBdr>
        <w:top w:val="none" w:sz="0" w:space="0" w:color="auto"/>
        <w:left w:val="none" w:sz="0" w:space="0" w:color="auto"/>
        <w:bottom w:val="none" w:sz="0" w:space="0" w:color="auto"/>
        <w:right w:val="none" w:sz="0" w:space="0" w:color="auto"/>
      </w:divBdr>
    </w:div>
    <w:div w:id="1707635979">
      <w:bodyDiv w:val="1"/>
      <w:marLeft w:val="0"/>
      <w:marRight w:val="0"/>
      <w:marTop w:val="0"/>
      <w:marBottom w:val="0"/>
      <w:divBdr>
        <w:top w:val="none" w:sz="0" w:space="0" w:color="auto"/>
        <w:left w:val="none" w:sz="0" w:space="0" w:color="auto"/>
        <w:bottom w:val="none" w:sz="0" w:space="0" w:color="auto"/>
        <w:right w:val="none" w:sz="0" w:space="0" w:color="auto"/>
      </w:divBdr>
    </w:div>
    <w:div w:id="1946031663">
      <w:bodyDiv w:val="1"/>
      <w:marLeft w:val="0"/>
      <w:marRight w:val="0"/>
      <w:marTop w:val="0"/>
      <w:marBottom w:val="0"/>
      <w:divBdr>
        <w:top w:val="none" w:sz="0" w:space="0" w:color="auto"/>
        <w:left w:val="none" w:sz="0" w:space="0" w:color="auto"/>
        <w:bottom w:val="none" w:sz="0" w:space="0" w:color="auto"/>
        <w:right w:val="none" w:sz="0" w:space="0" w:color="auto"/>
      </w:divBdr>
    </w:div>
    <w:div w:id="2066369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hyperlink" Target="http://www.methodisthealth.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downtownmemphis.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memphis.com"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wittkieffer.com"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cityofmemphis.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candidateportal.wittkieffer.com/candidates/login?ec=302&amp;startURL=%2Fcandidates%2F" TargetMode="External"/><Relationship Id="rId27" Type="http://schemas.openxmlformats.org/officeDocument/2006/relationships/footer" Target="footer5.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hyperlink" Target="https://www.wittkieffer.com/" TargetMode="External"/><Relationship Id="rId1" Type="http://schemas.openxmlformats.org/officeDocument/2006/relationships/image" Target="media/image6.jpeg"/><Relationship Id="rId6" Type="http://schemas.openxmlformats.org/officeDocument/2006/relationships/hyperlink" Target="https://www.wittkieffer.com/" TargetMode="External"/><Relationship Id="rId5" Type="http://schemas.openxmlformats.org/officeDocument/2006/relationships/image" Target="media/image7.jpe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rit\AppData\Local\Temp\Templafy\WordVsto\Healthcare%20Leadership%20Profile%20_%20Photo%20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729ECCB134FCABC461A644158D5CE"/>
        <w:category>
          <w:name w:val="General"/>
          <w:gallery w:val="placeholder"/>
        </w:category>
        <w:types>
          <w:type w:val="bbPlcHdr"/>
        </w:types>
        <w:behaviors>
          <w:behavior w:val="content"/>
        </w:behaviors>
        <w:guid w:val="{2AAB0A10-6A1B-41DB-B6DD-2CDA85086FA2}"/>
      </w:docPartPr>
      <w:docPartBody>
        <w:p w:rsidR="0005231E" w:rsidRDefault="00C363B7">
          <w:pPr>
            <w:pStyle w:val="790729ECCB134FCABC461A644158D5CE"/>
          </w:pPr>
          <w:r w:rsidRPr="00B103ED">
            <w:rPr>
              <w:rStyle w:val="PlaceholderText"/>
            </w:rPr>
            <w:t>Add Title</w:t>
          </w:r>
        </w:p>
      </w:docPartBody>
    </w:docPart>
    <w:docPart>
      <w:docPartPr>
        <w:name w:val="D558449855724F05B7E0AE5A20C1EADD"/>
        <w:category>
          <w:name w:val="General"/>
          <w:gallery w:val="placeholder"/>
        </w:category>
        <w:types>
          <w:type w:val="bbPlcHdr"/>
        </w:types>
        <w:behaviors>
          <w:behavior w:val="content"/>
        </w:behaviors>
        <w:guid w:val="{C403F3D7-9DE8-4A7A-9C4C-56EF5B3288B9}"/>
      </w:docPartPr>
      <w:docPartBody>
        <w:p w:rsidR="0005231E" w:rsidRDefault="00C363B7">
          <w:pPr>
            <w:pStyle w:val="D558449855724F05B7E0AE5A20C1EADD"/>
          </w:pPr>
          <w:r>
            <w:t>Leadership Profile</w:t>
          </w:r>
        </w:p>
      </w:docPartBody>
    </w:docPart>
    <w:docPart>
      <w:docPartPr>
        <w:name w:val="19E62CA5881A4542B79AB8AE51FC4155"/>
        <w:category>
          <w:name w:val="General"/>
          <w:gallery w:val="placeholder"/>
        </w:category>
        <w:types>
          <w:type w:val="bbPlcHdr"/>
        </w:types>
        <w:behaviors>
          <w:behavior w:val="content"/>
        </w:behaviors>
        <w:guid w:val="{C9953535-591C-4234-AD26-4EAFA2B91642}"/>
      </w:docPartPr>
      <w:docPartBody>
        <w:p w:rsidR="0005231E" w:rsidRDefault="002A4299" w:rsidP="002A4299">
          <w:pPr>
            <w:pStyle w:val="19E62CA5881A4542B79AB8AE51FC4155"/>
          </w:pPr>
          <w:r w:rsidRPr="00B103ED">
            <w:rPr>
              <w:rStyle w:val="PlaceholderText"/>
            </w:rPr>
            <w:t>Add Title</w:t>
          </w:r>
        </w:p>
      </w:docPartBody>
    </w:docPart>
    <w:docPart>
      <w:docPartPr>
        <w:name w:val="39947773FB3A4D5794856A22C620DBFB"/>
        <w:category>
          <w:name w:val="General"/>
          <w:gallery w:val="placeholder"/>
        </w:category>
        <w:types>
          <w:type w:val="bbPlcHdr"/>
        </w:types>
        <w:behaviors>
          <w:behavior w:val="content"/>
        </w:behaviors>
        <w:guid w:val="{8A091351-3461-4D80-AF3A-70FF0A8495A7}"/>
      </w:docPartPr>
      <w:docPartBody>
        <w:p w:rsidR="0005231E" w:rsidRDefault="002A4299" w:rsidP="002A4299">
          <w:pPr>
            <w:pStyle w:val="39947773FB3A4D5794856A22C620DBFB"/>
          </w:pPr>
          <w:r>
            <w:t>Leadership Profile</w:t>
          </w:r>
        </w:p>
      </w:docPartBody>
    </w:docPart>
    <w:docPart>
      <w:docPartPr>
        <w:name w:val="43423A347EC248B0910753830C8443AB"/>
        <w:category>
          <w:name w:val="General"/>
          <w:gallery w:val="placeholder"/>
        </w:category>
        <w:types>
          <w:type w:val="bbPlcHdr"/>
        </w:types>
        <w:behaviors>
          <w:behavior w:val="content"/>
        </w:behaviors>
        <w:guid w:val="{A2D4CE3E-3A63-44C6-A740-0484982CC93B}"/>
      </w:docPartPr>
      <w:docPartBody>
        <w:p w:rsidR="0005231E" w:rsidRDefault="002A4299" w:rsidP="002A4299">
          <w:pPr>
            <w:pStyle w:val="43423A347EC248B0910753830C8443AB"/>
          </w:pPr>
          <w:r w:rsidRPr="00E60A70">
            <w:rPr>
              <w:rStyle w:val="PlaceholderText"/>
            </w:rPr>
            <w:t>Add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99"/>
    <w:rsid w:val="0005231E"/>
    <w:rsid w:val="00074A7A"/>
    <w:rsid w:val="000B4A09"/>
    <w:rsid w:val="002A4299"/>
    <w:rsid w:val="003E25C9"/>
    <w:rsid w:val="00586FF2"/>
    <w:rsid w:val="00644DAA"/>
    <w:rsid w:val="00791504"/>
    <w:rsid w:val="008B4C8B"/>
    <w:rsid w:val="00A306BD"/>
    <w:rsid w:val="00B729DE"/>
    <w:rsid w:val="00C363B7"/>
    <w:rsid w:val="00D20E25"/>
    <w:rsid w:val="00D72042"/>
    <w:rsid w:val="00E211A8"/>
    <w:rsid w:val="00EE0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4299"/>
    <w:rPr>
      <w:color w:val="808080"/>
    </w:rPr>
  </w:style>
  <w:style w:type="paragraph" w:customStyle="1" w:styleId="790729ECCB134FCABC461A644158D5CE">
    <w:name w:val="790729ECCB134FCABC461A644158D5CE"/>
  </w:style>
  <w:style w:type="paragraph" w:customStyle="1" w:styleId="D558449855724F05B7E0AE5A20C1EADD">
    <w:name w:val="D558449855724F05B7E0AE5A20C1EADD"/>
  </w:style>
  <w:style w:type="paragraph" w:customStyle="1" w:styleId="19E62CA5881A4542B79AB8AE51FC4155">
    <w:name w:val="19E62CA5881A4542B79AB8AE51FC4155"/>
    <w:rsid w:val="002A4299"/>
  </w:style>
  <w:style w:type="paragraph" w:customStyle="1" w:styleId="39947773FB3A4D5794856A22C620DBFB">
    <w:name w:val="39947773FB3A4D5794856A22C620DBFB"/>
    <w:rsid w:val="002A4299"/>
  </w:style>
  <w:style w:type="paragraph" w:customStyle="1" w:styleId="43423A347EC248B0910753830C8443AB">
    <w:name w:val="43423A347EC248B0910753830C8443AB"/>
    <w:rsid w:val="002A4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ttKieffer Colours New">
      <a:dk1>
        <a:srgbClr val="000000"/>
      </a:dk1>
      <a:lt1>
        <a:srgbClr val="FFFFFF"/>
      </a:lt1>
      <a:dk2>
        <a:srgbClr val="86B5BD"/>
      </a:dk2>
      <a:lt2>
        <a:srgbClr val="EBEBEB"/>
      </a:lt2>
      <a:accent1>
        <a:srgbClr val="234270"/>
      </a:accent1>
      <a:accent2>
        <a:srgbClr val="86B5BD"/>
      </a:accent2>
      <a:accent3>
        <a:srgbClr val="21455D"/>
      </a:accent3>
      <a:accent4>
        <a:srgbClr val="EBEBEB"/>
      </a:accent4>
      <a:accent5>
        <a:srgbClr val="3D244E"/>
      </a:accent5>
      <a:accent6>
        <a:srgbClr val="9E82BD"/>
      </a:accent6>
      <a:hlink>
        <a:srgbClr val="234270"/>
      </a:hlink>
      <a:folHlink>
        <a:srgbClr val="3D244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4fa44c0-6103-4db7-a050-b2d4c0064de5" xsi:nil="true"/>
    <lcf76f155ced4ddcb4097134ff3c332f xmlns="035eb4fc-20e7-4e56-8115-86a9bb4bf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TemplateConfiguration><![CDATA[{"elementsMetadata":[],"transformationConfigurations":[],"templateName":"Healthcare Leadership Profile | Photo Cover","templateDescription":"","enableDocumentContentUpdater":false,"version":"2.0"}]]></TemplafyTemplate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F5FA6F167B0E4A40990E239AA696E220" ma:contentTypeVersion="21" ma:contentTypeDescription="Create a new document." ma:contentTypeScope="" ma:versionID="08c44caa99a9d64f31a4b78cd34d81c6">
  <xsd:schema xmlns:xsd="http://www.w3.org/2001/XMLSchema" xmlns:xs="http://www.w3.org/2001/XMLSchema" xmlns:p="http://schemas.microsoft.com/office/2006/metadata/properties" xmlns:ns2="035eb4fc-20e7-4e56-8115-86a9bb4bf42d" xmlns:ns3="84fa44c0-6103-4db7-a050-b2d4c0064de5" targetNamespace="http://schemas.microsoft.com/office/2006/metadata/properties" ma:root="true" ma:fieldsID="61c386603a6e022823c2d6655271cd74" ns2:_="" ns3:_="">
    <xsd:import namespace="035eb4fc-20e7-4e56-8115-86a9bb4bf42d"/>
    <xsd:import namespace="84fa44c0-6103-4db7-a050-b2d4c0064d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eb4fc-20e7-4e56-8115-86a9bb4b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e6ab7a5-063c-464f-8661-a4c62efe77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fa44c0-6103-4db7-a050-b2d4c0064d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f4dd27-00dc-45db-a8b8-44a6dcc1e043}" ma:internalName="TaxCatchAll" ma:showField="CatchAllData" ma:web="84fa44c0-6103-4db7-a050-b2d4c0064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2EB5272B-0E72-4E47-A7F6-849AE929CB84}">
  <ds:schemaRefs>
    <ds:schemaRef ds:uri="http://schemas.openxmlformats.org/officeDocument/2006/bibliography"/>
  </ds:schemaRefs>
</ds:datastoreItem>
</file>

<file path=customXml/itemProps2.xml><?xml version="1.0" encoding="utf-8"?>
<ds:datastoreItem xmlns:ds="http://schemas.openxmlformats.org/officeDocument/2006/customXml" ds:itemID="{E62EE406-E52B-4004-B20A-222F2191914C}">
  <ds:schemaRefs>
    <ds:schemaRef ds:uri="http://schemas.microsoft.com/office/2006/metadata/properties"/>
    <ds:schemaRef ds:uri="http://schemas.microsoft.com/office/infopath/2007/PartnerControls"/>
    <ds:schemaRef ds:uri="84fa44c0-6103-4db7-a050-b2d4c0064de5"/>
    <ds:schemaRef ds:uri="035eb4fc-20e7-4e56-8115-86a9bb4bf42d"/>
  </ds:schemaRefs>
</ds:datastoreItem>
</file>

<file path=customXml/itemProps3.xml><?xml version="1.0" encoding="utf-8"?>
<ds:datastoreItem xmlns:ds="http://schemas.openxmlformats.org/officeDocument/2006/customXml" ds:itemID="{4ADF7B06-0EB0-4B9D-A331-EE6E13607307}">
  <ds:schemaRefs>
    <ds:schemaRef ds:uri="http://schemas.microsoft.com/sharepoint/v3/contenttype/forms"/>
  </ds:schemaRefs>
</ds:datastoreItem>
</file>

<file path=customXml/itemProps4.xml><?xml version="1.0" encoding="utf-8"?>
<ds:datastoreItem xmlns:ds="http://schemas.openxmlformats.org/officeDocument/2006/customXml" ds:itemID="{7467E448-D86C-4886-89BB-C43788151114}">
  <ds:schemaRefs/>
</ds:datastoreItem>
</file>

<file path=customXml/itemProps5.xml><?xml version="1.0" encoding="utf-8"?>
<ds:datastoreItem xmlns:ds="http://schemas.openxmlformats.org/officeDocument/2006/customXml" ds:itemID="{F245D461-1DB8-44D6-A6BA-E2B38D621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eb4fc-20e7-4e56-8115-86a9bb4bf42d"/>
    <ds:schemaRef ds:uri="84fa44c0-6103-4db7-a050-b2d4c0064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43D35D6-B1F0-4E5A-AE8C-F2F58E56F67C}">
  <ds:schemaRefs/>
</ds:datastoreItem>
</file>

<file path=docProps/app.xml><?xml version="1.0" encoding="utf-8"?>
<Properties xmlns="http://schemas.openxmlformats.org/officeDocument/2006/extended-properties" xmlns:vt="http://schemas.openxmlformats.org/officeDocument/2006/docPropsVTypes">
  <Template>Healthcare Leadership Profile _ Photo Cover</Template>
  <TotalTime>4</TotalTime>
  <Pages>18</Pages>
  <Words>5018</Words>
  <Characters>29657</Characters>
  <Application>Microsoft Office Word</Application>
  <DocSecurity>4</DocSecurity>
  <Lines>486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Karri Temple</dc:creator>
  <cp:keywords/>
  <dc:description/>
  <cp:lastModifiedBy>Jim King III</cp:lastModifiedBy>
  <cp:revision>2</cp:revision>
  <cp:lastPrinted>2026-07-14T19:46:00Z</cp:lastPrinted>
  <dcterms:created xsi:type="dcterms:W3CDTF">2026-07-16T14:13:00Z</dcterms:created>
  <dcterms:modified xsi:type="dcterms:W3CDTF">2026-07-16T14:13:00Z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 Version">
    <vt:lpwstr>1.0.5</vt:lpwstr>
  </property>
  <property fmtid="{D5CDD505-2E9C-101B-9397-08002B2CF9AE}" pid="3" name="ContentTypeId">
    <vt:lpwstr>0x010100F5FA6F167B0E4A40990E239AA696E220</vt:lpwstr>
  </property>
  <property fmtid="{D5CDD505-2E9C-101B-9397-08002B2CF9AE}" pid="4" name="MediaServiceImageTags">
    <vt:lpwstr/>
  </property>
  <property fmtid="{D5CDD505-2E9C-101B-9397-08002B2CF9AE}" pid="5" name="TemplafyTenantId">
    <vt:lpwstr>wittkieffer</vt:lpwstr>
  </property>
  <property fmtid="{D5CDD505-2E9C-101B-9397-08002B2CF9AE}" pid="6" name="TemplafyTemplateId">
    <vt:lpwstr>933557690676805910</vt:lpwstr>
  </property>
  <property fmtid="{D5CDD505-2E9C-101B-9397-08002B2CF9AE}" pid="7" name="TemplafyUserProfileId">
    <vt:lpwstr>992650445603209239</vt:lpwstr>
  </property>
  <property fmtid="{D5CDD505-2E9C-101B-9397-08002B2CF9AE}" pid="8" name="TemplafyFromBlank">
    <vt:bool>false</vt:bool>
  </property>
  <property fmtid="{D5CDD505-2E9C-101B-9397-08002B2CF9AE}" pid="9" name="GrammarlyDocumentId">
    <vt:lpwstr>501d75d5-2aa9-4a27-9e46-fb0bcd2ed8d8</vt:lpwstr>
  </property>
</Properties>
</file>